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  <w:lang w:bidi="ar-IQ"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BD5E30" w:rsidRDefault="00CB139F" w:rsidP="00A43AE3">
      <w:pPr>
        <w:tabs>
          <w:tab w:val="left" w:pos="1879"/>
          <w:tab w:val="right" w:pos="8312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IQ"/>
        </w:rPr>
        <w:t>طلب</w:t>
      </w:r>
      <w:r w:rsidR="00A43AE3"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  <w:t xml:space="preserve"> كفالة</w:t>
      </w:r>
      <w:r w:rsidR="005E165B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IQ"/>
        </w:rPr>
        <w:t xml:space="preserve"> </w:t>
      </w:r>
      <w:r w:rsidR="00A43AE3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IQ"/>
        </w:rPr>
        <w:t>الاسرة</w:t>
      </w:r>
    </w:p>
    <w:p w:rsidR="002A7D23" w:rsidRPr="00403FAA" w:rsidRDefault="002A7D23" w:rsidP="00A43AE3">
      <w:pPr>
        <w:shd w:val="clear" w:color="auto" w:fill="FFFFFF"/>
        <w:spacing w:after="0" w:line="240" w:lineRule="auto"/>
        <w:jc w:val="center"/>
        <w:outlineLvl w:val="0"/>
        <w:rPr>
          <w:rFonts w:ascii="Simplified Arabic" w:eastAsia="Times New Roman" w:hAnsi="Simplified Arabic" w:cs="Simplified Arabic"/>
          <w:b/>
          <w:bCs/>
          <w:sz w:val="28"/>
          <w:szCs w:val="28"/>
        </w:rPr>
      </w:pPr>
    </w:p>
    <w:p w:rsidR="00BD5F4F" w:rsidRPr="00A43AE3" w:rsidRDefault="00826C1C" w:rsidP="00CA699B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b w:val="0"/>
          <w:bCs w:val="0"/>
          <w:sz w:val="32"/>
          <w:szCs w:val="32"/>
          <w:rtl/>
        </w:rPr>
      </w:pPr>
      <w:r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اتقدم ا</w:t>
      </w:r>
      <w:r w:rsidR="00750586"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ن</w:t>
      </w:r>
      <w:r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ي الموقع ادناه بطلب كفالة </w:t>
      </w:r>
      <w:r w:rsidR="00CA699B"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اسرة</w:t>
      </w:r>
      <w:r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 حسب </w:t>
      </w:r>
      <w:r w:rsidR="00D33033"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شروط المؤسسة ووفقا ل</w:t>
      </w:r>
      <w:r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 xml:space="preserve">لبيانات التالية </w:t>
      </w:r>
      <w:r w:rsidR="00403FAA" w:rsidRPr="00A43AE3">
        <w:rPr>
          <w:rStyle w:val="Strong"/>
          <w:rFonts w:ascii="Simplified Arabic" w:hAnsi="Simplified Arabic" w:cs="Simplified Arabic" w:hint="cs"/>
          <w:b w:val="0"/>
          <w:bCs w:val="0"/>
          <w:sz w:val="32"/>
          <w:szCs w:val="32"/>
          <w:rtl/>
        </w:rPr>
        <w:t>:</w:t>
      </w:r>
    </w:p>
    <w:p w:rsidR="00A43AE3" w:rsidRPr="00403FAA" w:rsidRDefault="00A43AE3" w:rsidP="00A43AE3">
      <w:pPr>
        <w:pStyle w:val="NormalWeb"/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bookmarkStart w:id="0" w:name="_GoBack"/>
      <w:bookmarkEnd w:id="0"/>
    </w:p>
    <w:p w:rsidR="00826C1C" w:rsidRPr="00A001B7" w:rsidRDefault="00BD5F4F" w:rsidP="00CA699B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  <w:rtl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كفالة </w:t>
      </w:r>
      <w:r w:rsidR="00CA699B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اسرة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="002C09E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: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</w:t>
      </w:r>
      <w:r w:rsidR="00CA699B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4 افراد فاقل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</w:t>
      </w:r>
      <w:r w:rsidR="00CA699B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5- 7 افراد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 </w:t>
      </w:r>
      <w:r w:rsidR="00CA699B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8 افراد فاكثر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</w:p>
    <w:p w:rsidR="00BD5F4F" w:rsidRPr="00A001B7" w:rsidRDefault="00BD5F4F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مدة الكفالة</w:t>
      </w:r>
      <w:r w:rsidR="002C09E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: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سنة  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A001B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سنتان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t xml:space="preserve"> </w:t>
      </w:r>
      <w:r w:rsidRPr="00A001B7">
        <w:rPr>
          <w:rFonts w:ascii="Simplified Arabic" w:hAnsi="Simplified Arabic" w:cs="Simplified Arabic" w:hint="cs"/>
          <w:b/>
          <w:bCs/>
          <w:sz w:val="28"/>
          <w:szCs w:val="28"/>
          <w:rtl/>
          <w:lang w:bidi="ar-IQ"/>
        </w:rPr>
        <w:t xml:space="preserve">    ثلاثة سنوات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مفتوحة حتى ..........</w:t>
      </w:r>
      <w:r w:rsid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....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سنة</w:t>
      </w:r>
    </w:p>
    <w:p w:rsidR="00B30AD8" w:rsidRDefault="00B30AD8" w:rsidP="00403FAA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وصف الاسرة: اسرة شهيد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F0BC6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اسرة ضحية ارهاب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وفاة طبيعية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اخرى تذكر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</w:p>
    <w:p w:rsidR="00D33033" w:rsidRPr="00A001B7" w:rsidRDefault="004355FA" w:rsidP="00403FAA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افوض المؤسسة في اتخاذ اجراءات الاختيار وكيفية سداد الكفالة لمستحقيها</w:t>
      </w:r>
      <w:r w:rsidR="002C09E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</w:p>
    <w:p w:rsidR="004355FA" w:rsidRPr="00A001B7" w:rsidRDefault="004355FA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اتعهد بدفع قيمة الكفالة</w:t>
      </w:r>
      <w:r w:rsidR="00B84862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بصفة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84862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سنوية </w:t>
      </w:r>
      <w:r w:rsidR="00B84862"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B84862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نصف سنوية </w:t>
      </w:r>
      <w:r w:rsidR="00B84862"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B84862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 شهرية </w:t>
      </w:r>
      <w:r w:rsidR="00B84862" w:rsidRPr="00A001B7">
        <w:rPr>
          <w:rFonts w:ascii="Simplified Arabic" w:hAnsi="Simplified Arabic" w:cs="Simplified Arabic"/>
          <w:b/>
          <w:bCs/>
          <w:sz w:val="28"/>
          <w:szCs w:val="28"/>
          <w:lang w:bidi="ar-IQ"/>
        </w:rPr>
        <w:sym w:font="Wingdings" w:char="F0A8"/>
      </w:r>
      <w:r w:rsidR="00B84862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A001B7" w:rsidRPr="00A001B7" w:rsidRDefault="001E6FA3" w:rsidP="00CB139F">
      <w:pPr>
        <w:pStyle w:val="NormalWeb"/>
        <w:numPr>
          <w:ilvl w:val="0"/>
          <w:numId w:val="1"/>
        </w:numPr>
        <w:shd w:val="clear" w:color="auto" w:fill="FFFFFF"/>
        <w:bidi/>
        <w:spacing w:before="0" w:beforeAutospacing="0" w:after="0" w:afterAutospacing="0" w:line="360" w:lineRule="auto"/>
        <w:jc w:val="both"/>
        <w:rPr>
          <w:rStyle w:val="Strong"/>
          <w:rFonts w:ascii="Simplified Arabic" w:hAnsi="Simplified Arabic" w:cs="Simplified Arabic"/>
          <w:sz w:val="28"/>
          <w:szCs w:val="28"/>
        </w:rPr>
      </w:pP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قيمة الكفالة المتفق عليها ما يعادل</w:t>
      </w:r>
      <w:r w:rsidR="00A001B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.......................</w:t>
      </w:r>
      <w:r w:rsidR="00A001B7"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     </w:t>
      </w:r>
      <w:r w:rsidRPr="00A001B7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دينار عراقي  </w:t>
      </w:r>
    </w:p>
    <w:p w:rsidR="00623871" w:rsidRDefault="002A7D23" w:rsidP="001E5640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8"/>
          <w:szCs w:val="28"/>
          <w:rtl/>
        </w:rPr>
      </w:pPr>
      <w:r w:rsidRPr="00A001B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>الاسم الثلاثي واللقب لكافل ال</w:t>
      </w:r>
      <w:r w:rsidR="001E5640">
        <w:rPr>
          <w:rStyle w:val="Strong"/>
          <w:rFonts w:ascii="Simplified Arabic" w:hAnsi="Simplified Arabic" w:cs="Simplified Arabic" w:hint="cs"/>
          <w:sz w:val="27"/>
          <w:szCs w:val="27"/>
          <w:rtl/>
        </w:rPr>
        <w:t>اسرة</w:t>
      </w:r>
      <w:r w:rsidRPr="00A001B7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</w:t>
      </w:r>
      <w:r w:rsidR="00403FAA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او اليتيم </w:t>
      </w:r>
      <w:r w:rsidR="004E5726">
        <w:rPr>
          <w:rStyle w:val="Strong"/>
          <w:rFonts w:ascii="Simplified Arabic" w:hAnsi="Simplified Arabic" w:cs="Simplified Arabic" w:hint="cs"/>
          <w:sz w:val="27"/>
          <w:szCs w:val="27"/>
          <w:rtl/>
        </w:rPr>
        <w:t>و</w:t>
      </w:r>
      <w:r w:rsidR="00C9689E">
        <w:rPr>
          <w:rStyle w:val="Strong"/>
          <w:rFonts w:ascii="Simplified Arabic" w:hAnsi="Simplified Arabic" w:cs="Simplified Arabic" w:hint="cs"/>
          <w:sz w:val="27"/>
          <w:szCs w:val="27"/>
          <w:rtl/>
        </w:rPr>
        <w:t>توقيع</w:t>
      </w:r>
      <w:r w:rsidR="004E5726">
        <w:rPr>
          <w:rStyle w:val="Strong"/>
          <w:rFonts w:ascii="Simplified Arabic" w:hAnsi="Simplified Arabic" w:cs="Simplified Arabic" w:hint="cs"/>
          <w:sz w:val="27"/>
          <w:szCs w:val="27"/>
          <w:rtl/>
        </w:rPr>
        <w:t>ه:</w:t>
      </w:r>
      <w:r w:rsidR="00C9689E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</w:t>
      </w:r>
      <w:r w:rsidR="00623871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 </w:t>
      </w:r>
    </w:p>
    <w:p w:rsidR="001574E3" w:rsidRDefault="00623871" w:rsidP="00623871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8"/>
          <w:szCs w:val="28"/>
        </w:rPr>
      </w:pPr>
      <w:r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ال</w:t>
      </w:r>
      <w:r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مهنة</w:t>
      </w:r>
      <w:r w:rsidR="00382BBA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ومكان العمل </w:t>
      </w:r>
      <w:r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:</w:t>
      </w:r>
      <w:r w:rsidR="001574E3">
        <w:rPr>
          <w:rStyle w:val="Strong"/>
          <w:rFonts w:ascii="Simplified Arabic" w:hAnsi="Simplified Arabic" w:cs="Simplified Arabic"/>
          <w:sz w:val="28"/>
          <w:szCs w:val="28"/>
        </w:rPr>
        <w:t xml:space="preserve"> </w:t>
      </w:r>
    </w:p>
    <w:p w:rsidR="00623871" w:rsidRDefault="001574E3" w:rsidP="001574E3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8"/>
          <w:szCs w:val="28"/>
          <w:rtl/>
        </w:rPr>
      </w:pPr>
      <w:r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محل السكن :    </w:t>
      </w:r>
      <w:r w:rsidR="00403FAA"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 xml:space="preserve">     </w:t>
      </w:r>
      <w:r>
        <w:rPr>
          <w:rStyle w:val="Strong"/>
          <w:rFonts w:ascii="Simplified Arabic" w:hAnsi="Simplified Arabic" w:cs="Simplified Arabic" w:hint="cs"/>
          <w:sz w:val="28"/>
          <w:szCs w:val="28"/>
          <w:rtl/>
          <w:lang w:bidi="ar-IQ"/>
        </w:rPr>
        <w:t>منطقة:               محلة:                  زقاق:                       دار:</w:t>
      </w:r>
      <w:r w:rsidR="00623871" w:rsidRPr="00410BEC">
        <w:rPr>
          <w:rFonts w:ascii="Simplified Arabic" w:hAnsi="Simplified Arabic" w:cs="Simplified Arabic"/>
          <w:b/>
          <w:bCs/>
          <w:sz w:val="28"/>
          <w:szCs w:val="28"/>
          <w:rtl/>
        </w:rPr>
        <w:br/>
      </w:r>
      <w:r w:rsidR="0062387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3871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 xml:space="preserve">رقم </w:t>
      </w:r>
      <w:r w:rsidR="0062387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ال</w:t>
      </w:r>
      <w:r w:rsidR="00623871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موبايل</w:t>
      </w:r>
      <w:r w:rsidR="0062387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23871" w:rsidRPr="00410BEC">
        <w:rPr>
          <w:rStyle w:val="Strong"/>
          <w:rFonts w:ascii="Simplified Arabic" w:hAnsi="Simplified Arabic" w:cs="Simplified Arabic"/>
          <w:sz w:val="28"/>
          <w:szCs w:val="28"/>
          <w:rtl/>
        </w:rPr>
        <w:t>:</w:t>
      </w:r>
      <w:r w:rsidR="00623871" w:rsidRPr="00410BEC">
        <w:rPr>
          <w:rFonts w:ascii="Simplified Arabic" w:hAnsi="Simplified Arabic" w:cs="Simplified Arabic"/>
          <w:b/>
          <w:bCs/>
          <w:sz w:val="28"/>
          <w:szCs w:val="28"/>
          <w:rtl/>
        </w:rPr>
        <w:br/>
      </w:r>
      <w:r w:rsidR="00623871">
        <w:rPr>
          <w:rStyle w:val="Strong"/>
          <w:rFonts w:ascii="Simplified Arabic" w:hAnsi="Simplified Arabic" w:cs="Simplified Arabic" w:hint="cs"/>
          <w:sz w:val="28"/>
          <w:szCs w:val="28"/>
          <w:rtl/>
        </w:rPr>
        <w:t>الايميل :</w:t>
      </w:r>
    </w:p>
    <w:p w:rsidR="00826C1C" w:rsidRDefault="00410BEC" w:rsidP="00623871">
      <w:pPr>
        <w:pStyle w:val="NormalWeb"/>
        <w:shd w:val="clear" w:color="auto" w:fill="FFFFFF"/>
        <w:bidi/>
        <w:spacing w:before="0" w:beforeAutospacing="0" w:after="0" w:afterAutospacing="0"/>
        <w:rPr>
          <w:rFonts w:ascii="Verdana" w:hAnsi="Verdana"/>
          <w:rtl/>
        </w:rPr>
      </w:pP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تاريخ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</w:t>
      </w:r>
      <w:r w:rsidR="00623871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طلب 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الكفالة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: 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  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  /  </w:t>
      </w:r>
      <w:r w:rsidR="000379D4"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  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 xml:space="preserve"> /</w:t>
      </w:r>
      <w:r w:rsidR="000379D4">
        <w:rPr>
          <w:rFonts w:ascii="Verdana" w:hAnsi="Verdana" w:hint="cs"/>
          <w:sz w:val="18"/>
          <w:szCs w:val="18"/>
          <w:rtl/>
        </w:rPr>
        <w:t xml:space="preserve">  </w:t>
      </w:r>
      <w:r w:rsidR="000379D4" w:rsidRPr="000379D4">
        <w:rPr>
          <w:rFonts w:ascii="Verdana" w:hAnsi="Verdana"/>
        </w:rPr>
        <w:t>20</w:t>
      </w:r>
      <w:r w:rsidR="000379D4">
        <w:rPr>
          <w:rFonts w:ascii="Verdana" w:hAnsi="Verdana"/>
        </w:rPr>
        <w:t xml:space="preserve">  </w:t>
      </w:r>
      <w:r w:rsidR="000379D4" w:rsidRPr="000379D4">
        <w:rPr>
          <w:rFonts w:ascii="Verdana" w:hAnsi="Verdana"/>
        </w:rPr>
        <w:t xml:space="preserve">  </w:t>
      </w:r>
    </w:p>
    <w:p w:rsidR="00272BF5" w:rsidRDefault="00272BF5" w:rsidP="00272BF5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7"/>
          <w:szCs w:val="27"/>
          <w:rtl/>
        </w:rPr>
      </w:pPr>
    </w:p>
    <w:p w:rsidR="00B23482" w:rsidRDefault="00B23482" w:rsidP="00B23482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 w:rsidRPr="00410BEC"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  <w:t>مصادقة ادارة المؤسسة</w:t>
      </w:r>
    </w:p>
    <w:p w:rsidR="00B23482" w:rsidRDefault="00B23482" w:rsidP="00990EF3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>مسؤول برنامج</w:t>
      </w:r>
      <w:r w:rsidR="006422F5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كفالة </w:t>
      </w:r>
      <w:r w:rsidR="00990EF3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>اسرة</w:t>
      </w: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                                                   رئيس المؤسسة </w:t>
      </w:r>
    </w:p>
    <w:p w:rsidR="00DC65DD" w:rsidRDefault="00DC65DD" w:rsidP="00A532CE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b w:val="0"/>
          <w:bCs w:val="0"/>
          <w:sz w:val="27"/>
          <w:szCs w:val="27"/>
          <w:rtl/>
        </w:rPr>
      </w:pPr>
    </w:p>
    <w:p w:rsidR="001E5640" w:rsidRPr="00E10DCE" w:rsidRDefault="001E5640" w:rsidP="00DC65DD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b w:val="0"/>
          <w:bCs w:val="0"/>
          <w:sz w:val="22"/>
          <w:szCs w:val="22"/>
          <w:rtl/>
        </w:rPr>
      </w:pP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 xml:space="preserve">ملاحظة : </w:t>
      </w:r>
    </w:p>
    <w:p w:rsidR="001E5640" w:rsidRPr="00E10DCE" w:rsidRDefault="001E5640" w:rsidP="00403FAA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b w:val="0"/>
          <w:bCs w:val="0"/>
          <w:sz w:val="22"/>
          <w:szCs w:val="22"/>
          <w:rtl/>
        </w:rPr>
      </w:pP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 xml:space="preserve">كفالة اسرة </w:t>
      </w:r>
      <w:r w:rsidR="00317611" w:rsidRPr="00E10DCE">
        <w:rPr>
          <w:rStyle w:val="Strong"/>
          <w:rFonts w:ascii="Simplified Arabic" w:hAnsi="Simplified Arabic" w:cs="Simplified Arabic"/>
          <w:sz w:val="22"/>
          <w:szCs w:val="22"/>
        </w:rPr>
        <w:t>4</w:t>
      </w:r>
      <w:r w:rsidRPr="00E10DCE">
        <w:rPr>
          <w:rStyle w:val="Strong"/>
          <w:rFonts w:ascii="Simplified Arabic" w:hAnsi="Simplified Arabic" w:cs="Simplified Arabic" w:hint="cs"/>
          <w:sz w:val="22"/>
          <w:szCs w:val="22"/>
          <w:rtl/>
        </w:rPr>
        <w:t xml:space="preserve"> افراد فاقل =  </w:t>
      </w:r>
      <w:r w:rsidR="00403FAA">
        <w:rPr>
          <w:rStyle w:val="Strong"/>
          <w:rFonts w:hint="cs"/>
          <w:b w:val="0"/>
          <w:bCs w:val="0"/>
          <w:sz w:val="22"/>
          <w:szCs w:val="22"/>
          <w:rtl/>
        </w:rPr>
        <w:t>100</w:t>
      </w: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 xml:space="preserve"> </w:t>
      </w:r>
      <w:r w:rsidR="00403FAA">
        <w:rPr>
          <w:rStyle w:val="Strong"/>
          <w:rFonts w:hint="cs"/>
          <w:b w:val="0"/>
          <w:bCs w:val="0"/>
          <w:sz w:val="22"/>
          <w:szCs w:val="22"/>
          <w:rtl/>
        </w:rPr>
        <w:t xml:space="preserve">ال </w:t>
      </w: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>دينار عراقي</w:t>
      </w:r>
    </w:p>
    <w:p w:rsidR="00317611" w:rsidRPr="00E10DCE" w:rsidRDefault="00317611" w:rsidP="00403FAA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b w:val="0"/>
          <w:bCs w:val="0"/>
          <w:sz w:val="22"/>
          <w:szCs w:val="22"/>
          <w:rtl/>
        </w:rPr>
      </w:pP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 xml:space="preserve">كفالة اسرة </w:t>
      </w:r>
      <w:r w:rsidRPr="00E10DCE">
        <w:rPr>
          <w:rStyle w:val="Strong"/>
          <w:rFonts w:ascii="Simplified Arabic" w:hAnsi="Simplified Arabic" w:cs="Simplified Arabic"/>
          <w:sz w:val="22"/>
          <w:szCs w:val="22"/>
        </w:rPr>
        <w:t>5</w:t>
      </w:r>
      <w:r w:rsidRPr="00E10DCE">
        <w:rPr>
          <w:rStyle w:val="Strong"/>
          <w:rFonts w:ascii="Simplified Arabic" w:hAnsi="Simplified Arabic" w:cs="Simplified Arabic" w:hint="cs"/>
          <w:sz w:val="22"/>
          <w:szCs w:val="22"/>
          <w:rtl/>
        </w:rPr>
        <w:t>-</w:t>
      </w:r>
      <w:r w:rsidRPr="00E10DCE">
        <w:rPr>
          <w:rStyle w:val="Strong"/>
          <w:rFonts w:ascii="Simplified Arabic" w:hAnsi="Simplified Arabic" w:cs="Simplified Arabic"/>
          <w:sz w:val="22"/>
          <w:szCs w:val="22"/>
        </w:rPr>
        <w:t>7</w:t>
      </w:r>
      <w:r w:rsidRPr="00E10DCE">
        <w:rPr>
          <w:rStyle w:val="Strong"/>
          <w:rFonts w:ascii="Simplified Arabic" w:hAnsi="Simplified Arabic" w:cs="Simplified Arabic" w:hint="cs"/>
          <w:sz w:val="22"/>
          <w:szCs w:val="22"/>
          <w:rtl/>
        </w:rPr>
        <w:t xml:space="preserve"> افراد =  </w:t>
      </w:r>
      <w:r w:rsidR="00403FAA">
        <w:rPr>
          <w:rStyle w:val="Strong"/>
          <w:rFonts w:hint="cs"/>
          <w:b w:val="0"/>
          <w:bCs w:val="0"/>
          <w:sz w:val="22"/>
          <w:szCs w:val="22"/>
          <w:rtl/>
        </w:rPr>
        <w:t xml:space="preserve">200 </w:t>
      </w: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 xml:space="preserve"> الف دينار عراقي</w:t>
      </w:r>
    </w:p>
    <w:p w:rsidR="00317611" w:rsidRDefault="00317611" w:rsidP="00403FAA">
      <w:pPr>
        <w:pStyle w:val="NormalWeb"/>
        <w:shd w:val="clear" w:color="auto" w:fill="FFFFFF"/>
        <w:bidi/>
        <w:spacing w:before="0" w:beforeAutospacing="0" w:after="0" w:afterAutospacing="0"/>
        <w:rPr>
          <w:rStyle w:val="Strong"/>
          <w:b w:val="0"/>
          <w:bCs w:val="0"/>
          <w:sz w:val="27"/>
          <w:szCs w:val="27"/>
          <w:rtl/>
        </w:rPr>
      </w:pP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 xml:space="preserve">كفالة اسرة </w:t>
      </w:r>
      <w:r w:rsidRPr="00E10DCE">
        <w:rPr>
          <w:rStyle w:val="Strong"/>
          <w:rFonts w:ascii="Simplified Arabic" w:hAnsi="Simplified Arabic" w:cs="Simplified Arabic"/>
          <w:sz w:val="22"/>
          <w:szCs w:val="22"/>
        </w:rPr>
        <w:t>8</w:t>
      </w:r>
      <w:r w:rsidRPr="00E10DCE">
        <w:rPr>
          <w:rStyle w:val="Strong"/>
          <w:rFonts w:ascii="Simplified Arabic" w:hAnsi="Simplified Arabic" w:cs="Simplified Arabic" w:hint="cs"/>
          <w:sz w:val="22"/>
          <w:szCs w:val="22"/>
          <w:rtl/>
        </w:rPr>
        <w:t xml:space="preserve"> افراد فاكثر =  </w:t>
      </w:r>
      <w:r w:rsidR="00403FAA">
        <w:rPr>
          <w:rStyle w:val="Strong"/>
          <w:rFonts w:hint="cs"/>
          <w:b w:val="0"/>
          <w:bCs w:val="0"/>
          <w:sz w:val="22"/>
          <w:szCs w:val="22"/>
          <w:rtl/>
        </w:rPr>
        <w:t>300</w:t>
      </w:r>
      <w:r w:rsidRPr="00E10DCE">
        <w:rPr>
          <w:rStyle w:val="Strong"/>
          <w:b w:val="0"/>
          <w:bCs w:val="0"/>
          <w:sz w:val="22"/>
          <w:szCs w:val="22"/>
        </w:rPr>
        <w:t>0</w:t>
      </w:r>
      <w:r w:rsidRPr="00E10DCE">
        <w:rPr>
          <w:rStyle w:val="Strong"/>
          <w:rFonts w:hint="cs"/>
          <w:b w:val="0"/>
          <w:bCs w:val="0"/>
          <w:sz w:val="22"/>
          <w:szCs w:val="22"/>
          <w:rtl/>
        </w:rPr>
        <w:t xml:space="preserve"> الف دينار عراقي</w:t>
      </w:r>
    </w:p>
    <w:sectPr w:rsidR="00317611" w:rsidSect="00165F22">
      <w:headerReference w:type="default" r:id="rId8"/>
      <w:footerReference w:type="default" r:id="rId9"/>
      <w:pgSz w:w="11906" w:h="16838"/>
      <w:pgMar w:top="1440" w:right="1416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01D" w:rsidRDefault="0014001D" w:rsidP="00663190">
      <w:pPr>
        <w:spacing w:after="0" w:line="240" w:lineRule="auto"/>
      </w:pPr>
      <w:r>
        <w:separator/>
      </w:r>
    </w:p>
  </w:endnote>
  <w:endnote w:type="continuationSeparator" w:id="0">
    <w:p w:rsidR="0014001D" w:rsidRDefault="0014001D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14001D">
    <w:pPr>
      <w:pStyle w:val="Footer"/>
    </w:pPr>
    <w:r>
      <w:rPr>
        <w:noProof/>
      </w:rPr>
      <w:pict>
        <v:group id="_x0000_s2055" style="position:absolute;left:0;text-align:left;margin-left:-39.6pt;margin-top:-28.9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43.1pt;margin-top:-28.05pt;width:529.65pt;height:65.25pt;z-index:251667456" filled="f" stroked="f">
          <v:textbox style="mso-next-textbox:#_x0000_s2058">
            <w:txbxContent>
              <w:p w:rsidR="00FD59BD" w:rsidRPr="007E0129" w:rsidRDefault="00FD59BD" w:rsidP="007E0129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المقر العام : محافظة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lang w:bidi="ar-IQ"/>
                  </w:rPr>
                  <w:t xml:space="preserve">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 xml:space="preserve">بغداد / الكرادة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</w:rPr>
                  <w:t xml:space="preserve">حي الرياض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محلة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910 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19 ,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>بناي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86</w:t>
                </w:r>
              </w:p>
              <w:p w:rsidR="004A4E73" w:rsidRPr="004A4E73" w:rsidRDefault="004A4E73" w:rsidP="004A4E73">
                <w:pPr>
                  <w:bidi w:val="0"/>
                  <w:spacing w:after="0" w:line="240" w:lineRule="auto"/>
                  <w:jc w:val="center"/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</w:pPr>
                <w:hyperlink r:id="rId1" w:history="1">
                  <w:r w:rsidRPr="004A4E73">
                    <w:rPr>
                      <w:rStyle w:val="Hyperlink"/>
                      <w:rFonts w:ascii="Simplified Arabic" w:hAnsi="Simplified Arabic" w:cs="Arial Unicode MS" w:hint="eastAsia"/>
                      <w:b/>
                      <w:bCs/>
                      <w:sz w:val="28"/>
                      <w:szCs w:val="28"/>
                      <w:lang w:bidi="hi-IN"/>
                    </w:rPr>
                    <w:t>www.albarrf.org</w:t>
                  </w:r>
                </w:hyperlink>
                <w:r w:rsidRPr="004A4E73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4A4E73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/ </w:t>
                </w:r>
                <w:proofErr w:type="gramStart"/>
                <w:r w:rsidRPr="004A4E73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lang w:bidi="hi-IN"/>
                  </w:rPr>
                  <w:t>Email :</w:t>
                </w:r>
                <w:proofErr w:type="gramEnd"/>
                <w:r w:rsidRPr="004A4E73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4A4E73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  <w:t>Fundation@albarrf.org</w:t>
                </w:r>
              </w:p>
              <w:p w:rsidR="004C7DD5" w:rsidRPr="004A4E73" w:rsidRDefault="004C7DD5" w:rsidP="004A4E73">
                <w:pPr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rtl/>
                  </w:rPr>
                </w:pPr>
              </w:p>
            </w:txbxContent>
          </v:textbox>
          <w10:wrap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01D" w:rsidRDefault="0014001D" w:rsidP="00663190">
      <w:pPr>
        <w:spacing w:after="0" w:line="240" w:lineRule="auto"/>
      </w:pPr>
      <w:r>
        <w:separator/>
      </w:r>
    </w:p>
  </w:footnote>
  <w:footnote w:type="continuationSeparator" w:id="0">
    <w:p w:rsidR="0014001D" w:rsidRDefault="0014001D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14001D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w:pict>
        <v:group id="_x0000_s2064" style="position:absolute;left:0;text-align:left;margin-left:-100.5pt;margin-top:74.7pt;width:637.8pt;height:3.55pt;z-index:251668480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340C72" w:rsidRPr="00340C72">
      <w:rPr>
        <w:rFonts w:cs="Arial"/>
        <w:noProof/>
        <w:rtl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2539872</wp:posOffset>
          </wp:positionH>
          <wp:positionV relativeFrom="paragraph">
            <wp:posOffset>-426431</wp:posOffset>
          </wp:positionV>
          <wp:extent cx="1362292" cy="1365813"/>
          <wp:effectExtent l="19050" t="0" r="9308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92" cy="1365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5.55pt;margin-top:-16.65pt;width:218.25pt;height:65.25pt;z-index:251658240;mso-position-horizontal-relative:text;mso-position-vertical-relative:text" filled="f" stroked="f">
          <v:textbox style="mso-next-textbox:#_x0000_s2049">
            <w:txbxContent>
              <w:p w:rsidR="00270DEF" w:rsidRPr="00270DEF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  <w:rtl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مؤسسة </w:t>
                </w:r>
                <w:r w:rsidR="00091EBB" w:rsidRPr="00DE6CFA">
                  <w:rPr>
                    <w:rStyle w:val="Strong"/>
                    <w:rFonts w:ascii="hafs" w:hAnsi="hafs" w:cs="Times New Roman"/>
                    <w:sz w:val="34"/>
                    <w:szCs w:val="34"/>
                    <w:rtl/>
                  </w:rPr>
                  <w:t xml:space="preserve">الْبَرُّ الرَّحِيمُ 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للإغاثة والتنمية</w:t>
                </w:r>
              </w:p>
              <w:p w:rsidR="00270DEF" w:rsidRPr="00270DEF" w:rsidRDefault="00270DEF" w:rsidP="00A80053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منظمة </w:t>
                </w:r>
                <w:r w:rsidR="00A80053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غ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ير حكومية</w:t>
                </w:r>
              </w:p>
              <w:p w:rsidR="00663190" w:rsidRPr="00270DEF" w:rsidRDefault="007E0129" w:rsidP="00270DEF">
                <w:pPr>
                  <w:jc w:val="center"/>
                  <w:rPr>
                    <w:sz w:val="40"/>
                    <w:szCs w:val="24"/>
                    <w:lang w:bidi="ar-IQ"/>
                  </w:rPr>
                </w:pPr>
                <w:r>
                  <w:rPr>
                    <w:rFonts w:hint="cs"/>
                    <w:sz w:val="40"/>
                    <w:szCs w:val="24"/>
                    <w:rtl/>
                    <w:lang w:bidi="ar-IQ"/>
                  </w:rPr>
                  <w:t xml:space="preserve">رقم التسجيل </w:t>
                </w:r>
                <w:r>
                  <w:rPr>
                    <w:sz w:val="40"/>
                    <w:szCs w:val="24"/>
                    <w:lang w:bidi="ar-IQ"/>
                  </w:rPr>
                  <w:t>(1N78534)</w:t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Albar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Alr</w:t>
                </w:r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aheem</w:t>
                </w:r>
                <w:proofErr w:type="spellEnd"/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Foundation for Relief and Development</w:t>
                </w:r>
              </w:p>
              <w:p w:rsidR="00091EBB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(</w:t>
                </w:r>
                <w:r w:rsidR="008A5694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B</w:t>
                </w:r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RF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RD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)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</w:t>
                </w:r>
              </w:p>
              <w:p w:rsidR="007C4B79" w:rsidRP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Non Governmental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Organization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A393A"/>
    <w:multiLevelType w:val="hybridMultilevel"/>
    <w:tmpl w:val="929E2110"/>
    <w:lvl w:ilvl="0" w:tplc="20E658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66"/>
        <o:r id="V:Rule2" type="connector" idref="#_x0000_s2056"/>
        <o:r id="V:Rule3" type="connector" idref="#_x0000_s2065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133AB"/>
    <w:rsid w:val="0002448D"/>
    <w:rsid w:val="000249A5"/>
    <w:rsid w:val="00030BF7"/>
    <w:rsid w:val="000379D4"/>
    <w:rsid w:val="000703ED"/>
    <w:rsid w:val="00091EBB"/>
    <w:rsid w:val="000A662C"/>
    <w:rsid w:val="000D737D"/>
    <w:rsid w:val="000E77B7"/>
    <w:rsid w:val="000F3EC1"/>
    <w:rsid w:val="000F3EE5"/>
    <w:rsid w:val="000F5FA7"/>
    <w:rsid w:val="00130177"/>
    <w:rsid w:val="0014001D"/>
    <w:rsid w:val="001574E3"/>
    <w:rsid w:val="001578B8"/>
    <w:rsid w:val="00165F22"/>
    <w:rsid w:val="001A42C8"/>
    <w:rsid w:val="001B73AF"/>
    <w:rsid w:val="001C0804"/>
    <w:rsid w:val="001D162E"/>
    <w:rsid w:val="001D1A57"/>
    <w:rsid w:val="001D27CB"/>
    <w:rsid w:val="001D71A1"/>
    <w:rsid w:val="001E2A65"/>
    <w:rsid w:val="001E3CBC"/>
    <w:rsid w:val="001E5640"/>
    <w:rsid w:val="001E6FA3"/>
    <w:rsid w:val="001F790E"/>
    <w:rsid w:val="002032D3"/>
    <w:rsid w:val="00206443"/>
    <w:rsid w:val="00206514"/>
    <w:rsid w:val="00222B45"/>
    <w:rsid w:val="00224244"/>
    <w:rsid w:val="00230CAC"/>
    <w:rsid w:val="00233E60"/>
    <w:rsid w:val="002376A7"/>
    <w:rsid w:val="00242C55"/>
    <w:rsid w:val="00270DEF"/>
    <w:rsid w:val="00272BF5"/>
    <w:rsid w:val="002734D6"/>
    <w:rsid w:val="002771B3"/>
    <w:rsid w:val="002A7A20"/>
    <w:rsid w:val="002A7AD5"/>
    <w:rsid w:val="002A7D23"/>
    <w:rsid w:val="002B3519"/>
    <w:rsid w:val="002B3D59"/>
    <w:rsid w:val="002B660A"/>
    <w:rsid w:val="002C09E7"/>
    <w:rsid w:val="002C562A"/>
    <w:rsid w:val="002C5910"/>
    <w:rsid w:val="002D0BAA"/>
    <w:rsid w:val="002D6D40"/>
    <w:rsid w:val="003107AD"/>
    <w:rsid w:val="00317611"/>
    <w:rsid w:val="003267A6"/>
    <w:rsid w:val="00330306"/>
    <w:rsid w:val="00340C72"/>
    <w:rsid w:val="003428BE"/>
    <w:rsid w:val="00350D2B"/>
    <w:rsid w:val="00353D62"/>
    <w:rsid w:val="00354B2A"/>
    <w:rsid w:val="00376487"/>
    <w:rsid w:val="00376BEF"/>
    <w:rsid w:val="0038247B"/>
    <w:rsid w:val="00382BBA"/>
    <w:rsid w:val="00390D50"/>
    <w:rsid w:val="003B02F5"/>
    <w:rsid w:val="003C4246"/>
    <w:rsid w:val="003E417A"/>
    <w:rsid w:val="003E4E2A"/>
    <w:rsid w:val="003F21F6"/>
    <w:rsid w:val="003F2263"/>
    <w:rsid w:val="003F62CD"/>
    <w:rsid w:val="00403FAA"/>
    <w:rsid w:val="00410BEC"/>
    <w:rsid w:val="00414F4B"/>
    <w:rsid w:val="00424440"/>
    <w:rsid w:val="004355FA"/>
    <w:rsid w:val="0043724B"/>
    <w:rsid w:val="00460301"/>
    <w:rsid w:val="00460BA9"/>
    <w:rsid w:val="00465EA6"/>
    <w:rsid w:val="00471E0A"/>
    <w:rsid w:val="004726EB"/>
    <w:rsid w:val="004763B2"/>
    <w:rsid w:val="00487947"/>
    <w:rsid w:val="004A104D"/>
    <w:rsid w:val="004A4B86"/>
    <w:rsid w:val="004A4E73"/>
    <w:rsid w:val="004B3C3B"/>
    <w:rsid w:val="004C7DD5"/>
    <w:rsid w:val="004E2D8E"/>
    <w:rsid w:val="004E4503"/>
    <w:rsid w:val="004E5726"/>
    <w:rsid w:val="004F179D"/>
    <w:rsid w:val="004F6BDF"/>
    <w:rsid w:val="004F7090"/>
    <w:rsid w:val="004F79AD"/>
    <w:rsid w:val="005018D0"/>
    <w:rsid w:val="005065E1"/>
    <w:rsid w:val="00510552"/>
    <w:rsid w:val="0054368F"/>
    <w:rsid w:val="00551DED"/>
    <w:rsid w:val="00564B1C"/>
    <w:rsid w:val="005A22C7"/>
    <w:rsid w:val="005D1A3C"/>
    <w:rsid w:val="005D2144"/>
    <w:rsid w:val="005D2651"/>
    <w:rsid w:val="005E165B"/>
    <w:rsid w:val="005F3CF0"/>
    <w:rsid w:val="006005FA"/>
    <w:rsid w:val="006009D4"/>
    <w:rsid w:val="006173F4"/>
    <w:rsid w:val="00623871"/>
    <w:rsid w:val="00635955"/>
    <w:rsid w:val="006416A3"/>
    <w:rsid w:val="006422F5"/>
    <w:rsid w:val="00642DE4"/>
    <w:rsid w:val="00653020"/>
    <w:rsid w:val="00662BE3"/>
    <w:rsid w:val="00663190"/>
    <w:rsid w:val="0066330F"/>
    <w:rsid w:val="00664075"/>
    <w:rsid w:val="006A7CAB"/>
    <w:rsid w:val="006C287C"/>
    <w:rsid w:val="006C628F"/>
    <w:rsid w:val="006E2576"/>
    <w:rsid w:val="006E2F36"/>
    <w:rsid w:val="006E6E1F"/>
    <w:rsid w:val="007052FB"/>
    <w:rsid w:val="00711E83"/>
    <w:rsid w:val="0071751F"/>
    <w:rsid w:val="007202D6"/>
    <w:rsid w:val="0072118B"/>
    <w:rsid w:val="0074030B"/>
    <w:rsid w:val="00741D70"/>
    <w:rsid w:val="00750586"/>
    <w:rsid w:val="00752468"/>
    <w:rsid w:val="0075641F"/>
    <w:rsid w:val="00764449"/>
    <w:rsid w:val="007648A4"/>
    <w:rsid w:val="0077484B"/>
    <w:rsid w:val="007750E9"/>
    <w:rsid w:val="007847B6"/>
    <w:rsid w:val="00792C8A"/>
    <w:rsid w:val="00795603"/>
    <w:rsid w:val="007A2105"/>
    <w:rsid w:val="007C337F"/>
    <w:rsid w:val="007C4B79"/>
    <w:rsid w:val="007E0129"/>
    <w:rsid w:val="007E0CE2"/>
    <w:rsid w:val="007E0EAB"/>
    <w:rsid w:val="007F5406"/>
    <w:rsid w:val="00800B51"/>
    <w:rsid w:val="00804E8F"/>
    <w:rsid w:val="00825FE3"/>
    <w:rsid w:val="00826C1C"/>
    <w:rsid w:val="00835689"/>
    <w:rsid w:val="00847910"/>
    <w:rsid w:val="00850921"/>
    <w:rsid w:val="00852423"/>
    <w:rsid w:val="0085473B"/>
    <w:rsid w:val="00860E54"/>
    <w:rsid w:val="008620B6"/>
    <w:rsid w:val="00884986"/>
    <w:rsid w:val="00897899"/>
    <w:rsid w:val="00897982"/>
    <w:rsid w:val="008A5694"/>
    <w:rsid w:val="008B131B"/>
    <w:rsid w:val="008B4537"/>
    <w:rsid w:val="008D4CC6"/>
    <w:rsid w:val="008E7B63"/>
    <w:rsid w:val="008F79DD"/>
    <w:rsid w:val="00911D02"/>
    <w:rsid w:val="0091405B"/>
    <w:rsid w:val="00957317"/>
    <w:rsid w:val="009631F3"/>
    <w:rsid w:val="0096478D"/>
    <w:rsid w:val="009668E8"/>
    <w:rsid w:val="009811F5"/>
    <w:rsid w:val="009852E2"/>
    <w:rsid w:val="00990EF3"/>
    <w:rsid w:val="0099256C"/>
    <w:rsid w:val="009B40D1"/>
    <w:rsid w:val="009B6860"/>
    <w:rsid w:val="009B7B9A"/>
    <w:rsid w:val="009C4C23"/>
    <w:rsid w:val="009D49BB"/>
    <w:rsid w:val="009F5D42"/>
    <w:rsid w:val="00A001B7"/>
    <w:rsid w:val="00A00E9E"/>
    <w:rsid w:val="00A10E48"/>
    <w:rsid w:val="00A12278"/>
    <w:rsid w:val="00A16F6A"/>
    <w:rsid w:val="00A266ED"/>
    <w:rsid w:val="00A41DDD"/>
    <w:rsid w:val="00A43AE3"/>
    <w:rsid w:val="00A46EC0"/>
    <w:rsid w:val="00A47FC4"/>
    <w:rsid w:val="00A532CE"/>
    <w:rsid w:val="00A56221"/>
    <w:rsid w:val="00A56653"/>
    <w:rsid w:val="00A57A1C"/>
    <w:rsid w:val="00A77669"/>
    <w:rsid w:val="00A80053"/>
    <w:rsid w:val="00A81F6B"/>
    <w:rsid w:val="00A83CF3"/>
    <w:rsid w:val="00A8700A"/>
    <w:rsid w:val="00A9050D"/>
    <w:rsid w:val="00A90BA8"/>
    <w:rsid w:val="00AA1697"/>
    <w:rsid w:val="00AB0A6D"/>
    <w:rsid w:val="00AC7881"/>
    <w:rsid w:val="00AF2A52"/>
    <w:rsid w:val="00B23482"/>
    <w:rsid w:val="00B2690E"/>
    <w:rsid w:val="00B26F99"/>
    <w:rsid w:val="00B27CBB"/>
    <w:rsid w:val="00B30AD8"/>
    <w:rsid w:val="00B345AD"/>
    <w:rsid w:val="00B50F39"/>
    <w:rsid w:val="00B54725"/>
    <w:rsid w:val="00B6291F"/>
    <w:rsid w:val="00B646F6"/>
    <w:rsid w:val="00B84862"/>
    <w:rsid w:val="00B9395A"/>
    <w:rsid w:val="00BC30F0"/>
    <w:rsid w:val="00BC76FC"/>
    <w:rsid w:val="00BD5E30"/>
    <w:rsid w:val="00BD5F4F"/>
    <w:rsid w:val="00BE3B44"/>
    <w:rsid w:val="00BE5466"/>
    <w:rsid w:val="00BE5B3C"/>
    <w:rsid w:val="00BF54C9"/>
    <w:rsid w:val="00C20190"/>
    <w:rsid w:val="00C3295D"/>
    <w:rsid w:val="00C32A95"/>
    <w:rsid w:val="00C70C1D"/>
    <w:rsid w:val="00C70E43"/>
    <w:rsid w:val="00C842E5"/>
    <w:rsid w:val="00C9689E"/>
    <w:rsid w:val="00CA67D0"/>
    <w:rsid w:val="00CA699B"/>
    <w:rsid w:val="00CB139F"/>
    <w:rsid w:val="00CB307C"/>
    <w:rsid w:val="00CB364B"/>
    <w:rsid w:val="00CB70C4"/>
    <w:rsid w:val="00CC771B"/>
    <w:rsid w:val="00CD4A8C"/>
    <w:rsid w:val="00D20056"/>
    <w:rsid w:val="00D2186D"/>
    <w:rsid w:val="00D30863"/>
    <w:rsid w:val="00D33033"/>
    <w:rsid w:val="00D42F78"/>
    <w:rsid w:val="00D45AA4"/>
    <w:rsid w:val="00D5331A"/>
    <w:rsid w:val="00D6106B"/>
    <w:rsid w:val="00D7448F"/>
    <w:rsid w:val="00D903C1"/>
    <w:rsid w:val="00D93682"/>
    <w:rsid w:val="00DA74E7"/>
    <w:rsid w:val="00DA7EC4"/>
    <w:rsid w:val="00DC2D19"/>
    <w:rsid w:val="00DC65DD"/>
    <w:rsid w:val="00DD1E40"/>
    <w:rsid w:val="00DD4214"/>
    <w:rsid w:val="00DF33B4"/>
    <w:rsid w:val="00DF6E9F"/>
    <w:rsid w:val="00E10DCE"/>
    <w:rsid w:val="00E30F86"/>
    <w:rsid w:val="00E419B1"/>
    <w:rsid w:val="00E42232"/>
    <w:rsid w:val="00E43EB8"/>
    <w:rsid w:val="00E44064"/>
    <w:rsid w:val="00E46BFB"/>
    <w:rsid w:val="00E57D37"/>
    <w:rsid w:val="00E673F1"/>
    <w:rsid w:val="00EA0467"/>
    <w:rsid w:val="00EA4C3E"/>
    <w:rsid w:val="00EB4624"/>
    <w:rsid w:val="00EF0BC6"/>
    <w:rsid w:val="00EF308F"/>
    <w:rsid w:val="00EF61B0"/>
    <w:rsid w:val="00F0462A"/>
    <w:rsid w:val="00F16630"/>
    <w:rsid w:val="00F20156"/>
    <w:rsid w:val="00F23BD1"/>
    <w:rsid w:val="00F24D74"/>
    <w:rsid w:val="00F331B5"/>
    <w:rsid w:val="00F4468B"/>
    <w:rsid w:val="00F4645A"/>
    <w:rsid w:val="00F6083D"/>
    <w:rsid w:val="00F64981"/>
    <w:rsid w:val="00F67B08"/>
    <w:rsid w:val="00F94A47"/>
    <w:rsid w:val="00FD59BD"/>
    <w:rsid w:val="00FD6C28"/>
    <w:rsid w:val="00FE5320"/>
    <w:rsid w:val="00FF0BC5"/>
    <w:rsid w:val="00FF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D14EBD64-D355-4F0E-A6A3-DA0616EB4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2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0B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barrf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D4B26-A57D-4303-A0B1-72CD763EC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15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Mohammed A. Atiya</cp:lastModifiedBy>
  <cp:revision>10</cp:revision>
  <cp:lastPrinted>2016-06-07T06:31:00Z</cp:lastPrinted>
  <dcterms:created xsi:type="dcterms:W3CDTF">2016-06-30T13:37:00Z</dcterms:created>
  <dcterms:modified xsi:type="dcterms:W3CDTF">2021-12-10T12:28:00Z</dcterms:modified>
</cp:coreProperties>
</file>