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73B" w:rsidRDefault="0085473B" w:rsidP="00800B51">
      <w:pPr>
        <w:spacing w:before="100" w:beforeAutospacing="1" w:after="0" w:line="240" w:lineRule="auto"/>
        <w:jc w:val="center"/>
        <w:rPr>
          <w:b/>
          <w:bCs/>
          <w:color w:val="0070C0"/>
          <w:sz w:val="28"/>
          <w:szCs w:val="28"/>
          <w:rtl/>
          <w:lang w:bidi="ar-IQ"/>
        </w:rPr>
      </w:pPr>
    </w:p>
    <w:p w:rsidR="00E46BFB" w:rsidRDefault="00E46BFB" w:rsidP="00F4468B">
      <w:pPr>
        <w:spacing w:after="0" w:line="240" w:lineRule="auto"/>
        <w:ind w:left="43" w:hanging="43"/>
        <w:jc w:val="center"/>
        <w:rPr>
          <w:rFonts w:ascii="Simplified Arabic" w:eastAsia="Times New Roman" w:hAnsi="Simplified Arabic" w:cs="Simplified Arabic"/>
          <w:b/>
          <w:bCs/>
          <w:color w:val="008000"/>
          <w:sz w:val="28"/>
          <w:szCs w:val="28"/>
          <w:rtl/>
        </w:rPr>
      </w:pPr>
    </w:p>
    <w:p w:rsidR="004F179D" w:rsidRDefault="004F179D" w:rsidP="004F179D">
      <w:pPr>
        <w:tabs>
          <w:tab w:val="left" w:pos="1879"/>
          <w:tab w:val="right" w:pos="8312"/>
        </w:tabs>
        <w:spacing w:after="0" w:line="120" w:lineRule="auto"/>
        <w:jc w:val="center"/>
        <w:rPr>
          <w:b/>
          <w:bCs/>
          <w:color w:val="0070C0"/>
          <w:sz w:val="28"/>
          <w:szCs w:val="28"/>
          <w:u w:val="single"/>
          <w:rtl/>
          <w:lang w:bidi="ar-IQ"/>
        </w:rPr>
      </w:pPr>
    </w:p>
    <w:p w:rsidR="00BD5E30" w:rsidRDefault="00410BEC" w:rsidP="00BD5E30">
      <w:pPr>
        <w:tabs>
          <w:tab w:val="left" w:pos="1879"/>
          <w:tab w:val="right" w:pos="8312"/>
        </w:tabs>
        <w:spacing w:after="0" w:line="240" w:lineRule="auto"/>
        <w:jc w:val="center"/>
        <w:rPr>
          <w:rFonts w:ascii="Simplified Arabic" w:hAnsi="Simplified Arabic" w:cs="Simplified Arabic"/>
          <w:b/>
          <w:bCs/>
          <w:color w:val="0070C0"/>
          <w:sz w:val="32"/>
          <w:szCs w:val="32"/>
          <w:rtl/>
          <w:lang w:bidi="ar-IQ"/>
        </w:rPr>
      </w:pPr>
      <w:r w:rsidRPr="00BD5E30">
        <w:rPr>
          <w:rFonts w:ascii="Simplified Arabic" w:hAnsi="Simplified Arabic" w:cs="Simplified Arabic"/>
          <w:b/>
          <w:bCs/>
          <w:color w:val="0070C0"/>
          <w:sz w:val="32"/>
          <w:szCs w:val="32"/>
          <w:rtl/>
          <w:lang w:bidi="ar-IQ"/>
        </w:rPr>
        <w:t>استمارة برنامج كفالة يتيم</w:t>
      </w:r>
    </w:p>
    <w:p w:rsidR="00BD5E30" w:rsidRPr="00EB54C7" w:rsidRDefault="00BD5E30" w:rsidP="00BD5E30">
      <w:pPr>
        <w:tabs>
          <w:tab w:val="left" w:pos="1879"/>
          <w:tab w:val="right" w:pos="8312"/>
        </w:tabs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EB54C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قال رسول الله صلى الله عليه واله وسلم :</w:t>
      </w:r>
    </w:p>
    <w:p w:rsidR="00EB54C7" w:rsidRPr="00EB54C7" w:rsidRDefault="00BD5E30" w:rsidP="00EB54C7">
      <w:pPr>
        <w:shd w:val="clear" w:color="auto" w:fill="FFFFFF"/>
        <w:spacing w:after="0" w:line="240" w:lineRule="auto"/>
        <w:jc w:val="center"/>
        <w:outlineLvl w:val="0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B54C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( أنا وكافل اليتيم في الجنة </w:t>
      </w:r>
      <w:r w:rsidRPr="00EB54C7">
        <w:rPr>
          <w:rFonts w:ascii="Simplified Arabic" w:hAnsi="Simplified Arabic" w:cs="Simplified Arabic"/>
          <w:b/>
          <w:bCs/>
          <w:sz w:val="28"/>
          <w:szCs w:val="28"/>
          <w:rtl/>
        </w:rPr>
        <w:t>كهاتين</w:t>
      </w:r>
      <w:r w:rsidRPr="00EB54C7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EB54C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وأشار بالسبابة والوسطى</w:t>
      </w:r>
      <w:r w:rsidR="00A62C76" w:rsidRPr="00EB54C7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EB54C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وفر</w:t>
      </w:r>
      <w:r w:rsidRPr="00EB54C7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>ج</w:t>
      </w:r>
      <w:r w:rsidRPr="00EB54C7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بينهما</w:t>
      </w:r>
      <w:r w:rsidR="00FF4B3A" w:rsidRPr="00EB54C7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 xml:space="preserve"> )</w:t>
      </w:r>
      <w:r w:rsidR="00EB54C7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 xml:space="preserve"> </w:t>
      </w:r>
      <w:r w:rsidR="00EB54C7" w:rsidRPr="00EB54C7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>صدق رسول الله</w:t>
      </w:r>
    </w:p>
    <w:p w:rsidR="00BD5E30" w:rsidRPr="00EB54C7" w:rsidRDefault="00BD5E30" w:rsidP="00FF4B3A">
      <w:pPr>
        <w:shd w:val="clear" w:color="auto" w:fill="FFFFFF"/>
        <w:spacing w:after="0" w:line="240" w:lineRule="auto"/>
        <w:jc w:val="center"/>
        <w:outlineLvl w:val="0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</w:p>
    <w:p w:rsidR="00410BEC" w:rsidRPr="00D5498B" w:rsidRDefault="00D5498B" w:rsidP="00AC482A">
      <w:pPr>
        <w:pStyle w:val="NormalWeb"/>
        <w:shd w:val="clear" w:color="auto" w:fill="FFFFFF"/>
        <w:tabs>
          <w:tab w:val="left" w:pos="-1"/>
        </w:tabs>
        <w:bidi/>
        <w:spacing w:before="0" w:beforeAutospacing="0" w:after="0" w:afterAutospacing="0"/>
        <w:rPr>
          <w:rFonts w:ascii="Verdana" w:hAnsi="Verdana"/>
          <w:sz w:val="18"/>
          <w:szCs w:val="18"/>
          <w:rtl/>
          <w:lang w:bidi="ar-IQ"/>
        </w:rPr>
      </w:pPr>
      <w:r w:rsidRPr="00D5498B">
        <w:rPr>
          <w:rStyle w:val="Strong"/>
          <w:rFonts w:ascii="Simplified Arabic" w:eastAsiaTheme="minorEastAsia" w:hAnsi="Simplified Arabic" w:cs="Simplified Arabic" w:hint="cs"/>
          <w:sz w:val="28"/>
          <w:szCs w:val="28"/>
          <w:rtl/>
        </w:rPr>
        <w:t>ر</w:t>
      </w:r>
      <w:r w:rsidR="00826C1C" w:rsidRPr="00D5498B">
        <w:rPr>
          <w:rStyle w:val="Strong"/>
          <w:rFonts w:ascii="Simplified Arabic" w:eastAsiaTheme="minorEastAsia" w:hAnsi="Simplified Arabic" w:cs="Simplified Arabic"/>
          <w:sz w:val="28"/>
          <w:szCs w:val="28"/>
          <w:rtl/>
        </w:rPr>
        <w:t>قم استمارة</w:t>
      </w:r>
      <w:r w:rsidR="00826C1C" w:rsidRPr="00D5498B">
        <w:rPr>
          <w:rStyle w:val="Strong"/>
          <w:rFonts w:ascii="Simplified Arabic" w:eastAsiaTheme="minorEastAsia" w:hAnsi="Simplified Arabic" w:cs="Simplified Arabic" w:hint="cs"/>
          <w:sz w:val="28"/>
          <w:szCs w:val="28"/>
          <w:rtl/>
        </w:rPr>
        <w:t xml:space="preserve"> العائلة </w:t>
      </w:r>
      <w:r w:rsidR="00826C1C" w:rsidRPr="00D5498B">
        <w:rPr>
          <w:rStyle w:val="Strong"/>
          <w:rFonts w:ascii="Simplified Arabic" w:eastAsiaTheme="minorEastAsia" w:hAnsi="Simplified Arabic" w:cs="Simplified Arabic"/>
          <w:sz w:val="28"/>
          <w:szCs w:val="28"/>
          <w:rtl/>
        </w:rPr>
        <w:t>:</w:t>
      </w:r>
      <w:r w:rsidR="00826C1C" w:rsidRPr="00D5498B">
        <w:rPr>
          <w:rStyle w:val="Strong"/>
          <w:rFonts w:eastAsiaTheme="minorEastAsia" w:hint="cs"/>
          <w:b w:val="0"/>
          <w:bCs w:val="0"/>
          <w:sz w:val="28"/>
          <w:szCs w:val="28"/>
          <w:rtl/>
        </w:rPr>
        <w:t xml:space="preserve"> </w:t>
      </w:r>
      <w:r w:rsidR="00A62C76" w:rsidRPr="00D5498B">
        <w:rPr>
          <w:rStyle w:val="Strong"/>
          <w:rFonts w:eastAsiaTheme="minorEastAsia" w:hint="cs"/>
          <w:b w:val="0"/>
          <w:bCs w:val="0"/>
          <w:sz w:val="28"/>
          <w:szCs w:val="28"/>
          <w:rtl/>
        </w:rPr>
        <w:t xml:space="preserve">            </w:t>
      </w:r>
      <w:r w:rsidR="00482F58" w:rsidRPr="00D5498B">
        <w:rPr>
          <w:rStyle w:val="Strong"/>
          <w:rFonts w:eastAsiaTheme="minorEastAsia" w:hint="cs"/>
          <w:b w:val="0"/>
          <w:bCs w:val="0"/>
          <w:sz w:val="28"/>
          <w:szCs w:val="28"/>
          <w:rtl/>
        </w:rPr>
        <w:t xml:space="preserve">       </w:t>
      </w:r>
      <w:r w:rsidR="00A62C76" w:rsidRPr="00D5498B">
        <w:rPr>
          <w:rStyle w:val="Strong"/>
          <w:rFonts w:eastAsiaTheme="minorEastAsia" w:hint="cs"/>
          <w:b w:val="0"/>
          <w:bCs w:val="0"/>
          <w:sz w:val="28"/>
          <w:szCs w:val="28"/>
          <w:rtl/>
        </w:rPr>
        <w:t xml:space="preserve">  </w:t>
      </w:r>
      <w:r w:rsidR="00826C1C" w:rsidRPr="00D5498B">
        <w:rPr>
          <w:rStyle w:val="Strong"/>
          <w:rFonts w:eastAsiaTheme="minorEastAsia" w:hint="cs"/>
          <w:b w:val="0"/>
          <w:bCs w:val="0"/>
          <w:sz w:val="28"/>
          <w:szCs w:val="28"/>
          <w:rtl/>
        </w:rPr>
        <w:t>التسلسل ضمن البرنامج  :</w:t>
      </w:r>
      <w:r w:rsidR="00A62C76" w:rsidRPr="00D5498B">
        <w:rPr>
          <w:rStyle w:val="Strong"/>
          <w:rFonts w:eastAsiaTheme="minorEastAsia" w:hint="cs"/>
          <w:b w:val="0"/>
          <w:bCs w:val="0"/>
          <w:sz w:val="28"/>
          <w:szCs w:val="28"/>
          <w:rtl/>
        </w:rPr>
        <w:t xml:space="preserve"> </w:t>
      </w:r>
      <w:r w:rsidR="00A62C76" w:rsidRPr="00D5498B">
        <w:rPr>
          <w:rStyle w:val="Strong"/>
          <w:rFonts w:eastAsiaTheme="minorEastAsia" w:hint="cs"/>
          <w:sz w:val="28"/>
          <w:szCs w:val="28"/>
          <w:rtl/>
        </w:rPr>
        <w:t>(</w:t>
      </w:r>
      <w:r w:rsidRPr="00D5498B">
        <w:rPr>
          <w:rStyle w:val="Strong"/>
          <w:rFonts w:eastAsiaTheme="minorEastAsia" w:hint="cs"/>
          <w:sz w:val="28"/>
          <w:szCs w:val="28"/>
          <w:rtl/>
        </w:rPr>
        <w:t xml:space="preserve">  </w:t>
      </w:r>
      <w:r w:rsidR="00AC482A" w:rsidRPr="00D5498B">
        <w:rPr>
          <w:rStyle w:val="Strong"/>
          <w:rFonts w:eastAsiaTheme="minorEastAsia" w:hint="cs"/>
          <w:sz w:val="28"/>
          <w:szCs w:val="28"/>
          <w:rtl/>
        </w:rPr>
        <w:t xml:space="preserve"> </w:t>
      </w:r>
      <w:r w:rsidR="00A62C76" w:rsidRPr="00D5498B">
        <w:rPr>
          <w:rStyle w:val="Strong"/>
          <w:rFonts w:eastAsiaTheme="minorEastAsia" w:hint="cs"/>
          <w:sz w:val="28"/>
          <w:szCs w:val="28"/>
          <w:rtl/>
        </w:rPr>
        <w:t>)</w:t>
      </w:r>
      <w:r w:rsidR="00826C1C" w:rsidRPr="00D5498B">
        <w:rPr>
          <w:rStyle w:val="Strong"/>
          <w:rFonts w:eastAsiaTheme="minorEastAsia"/>
          <w:sz w:val="28"/>
          <w:szCs w:val="28"/>
          <w:rtl/>
        </w:rPr>
        <w:br/>
      </w:r>
    </w:p>
    <w:p w:rsidR="006B46E3" w:rsidRPr="00765C5E" w:rsidRDefault="00743EF2" w:rsidP="00AC482A">
      <w:pPr>
        <w:pStyle w:val="ListParagraph"/>
        <w:numPr>
          <w:ilvl w:val="0"/>
          <w:numId w:val="2"/>
        </w:numPr>
        <w:tabs>
          <w:tab w:val="left" w:pos="-1"/>
        </w:tabs>
        <w:spacing w:after="0"/>
        <w:ind w:left="-1"/>
        <w:rPr>
          <w:rStyle w:val="Strong"/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15.45pt;margin-top:.7pt;width:66pt;height:75.6pt;z-index:251660288">
            <v:textbox style="mso-next-textbox:#_x0000_s1032">
              <w:txbxContent>
                <w:p w:rsidR="006B46E3" w:rsidRPr="000A0A74" w:rsidRDefault="006B46E3" w:rsidP="006B46E3">
                  <w:pPr>
                    <w:spacing w:after="0" w:line="240" w:lineRule="auto"/>
                    <w:jc w:val="center"/>
                    <w:rPr>
                      <w:rFonts w:ascii="Simplified Arabic" w:hAnsi="Simplified Arabic" w:cs="Simplified Arabic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sz w:val="28"/>
                      <w:szCs w:val="28"/>
                      <w:rtl/>
                    </w:rPr>
                    <w:t>صورة  اليتيم</w:t>
                  </w:r>
                  <w:r w:rsidRPr="00410BEC">
                    <w:rPr>
                      <w:rFonts w:ascii="Simplified Arabic" w:hAnsi="Simplified Arabic" w:cs="Simplified Arabic"/>
                      <w:b/>
                      <w:bCs/>
                      <w:sz w:val="28"/>
                      <w:szCs w:val="28"/>
                      <w:rtl/>
                    </w:rPr>
                    <w:br/>
                  </w:r>
                </w:p>
              </w:txbxContent>
            </v:textbox>
            <w10:wrap type="square"/>
          </v:shape>
        </w:pict>
      </w:r>
      <w:r w:rsidR="00410BEC" w:rsidRPr="006B46E3">
        <w:rPr>
          <w:rStyle w:val="Strong"/>
          <w:rFonts w:ascii="Simplified Arabic" w:hAnsi="Simplified Arabic" w:cs="Simplified Arabic"/>
          <w:sz w:val="28"/>
          <w:szCs w:val="28"/>
          <w:rtl/>
        </w:rPr>
        <w:t>ا</w:t>
      </w:r>
      <w:r w:rsidR="00410BEC" w:rsidRPr="006B46E3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لا</w:t>
      </w:r>
      <w:r w:rsidR="00410BEC" w:rsidRPr="006B46E3">
        <w:rPr>
          <w:rStyle w:val="Strong"/>
          <w:rFonts w:ascii="Simplified Arabic" w:hAnsi="Simplified Arabic" w:cs="Simplified Arabic"/>
          <w:sz w:val="28"/>
          <w:szCs w:val="28"/>
          <w:rtl/>
        </w:rPr>
        <w:t xml:space="preserve">سم الثلاثي واللقب </w:t>
      </w:r>
      <w:r w:rsidR="00410BEC" w:rsidRPr="006B46E3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ل</w:t>
      </w:r>
      <w:r w:rsidR="00410BEC" w:rsidRPr="006B46E3">
        <w:rPr>
          <w:rStyle w:val="Strong"/>
          <w:rFonts w:ascii="Simplified Arabic" w:hAnsi="Simplified Arabic" w:cs="Simplified Arabic"/>
          <w:sz w:val="28"/>
          <w:szCs w:val="28"/>
          <w:rtl/>
        </w:rPr>
        <w:t>ليتيم:</w:t>
      </w:r>
      <w:r w:rsidR="00765C5E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 </w:t>
      </w:r>
    </w:p>
    <w:p w:rsidR="00DF5FC1" w:rsidRDefault="00B604D7" w:rsidP="00AC482A">
      <w:pPr>
        <w:pStyle w:val="ListParagraph"/>
        <w:numPr>
          <w:ilvl w:val="0"/>
          <w:numId w:val="2"/>
        </w:numPr>
        <w:tabs>
          <w:tab w:val="left" w:pos="-1"/>
        </w:tabs>
        <w:spacing w:after="0"/>
        <w:ind w:left="-1"/>
        <w:rPr>
          <w:rStyle w:val="Strong"/>
          <w:rFonts w:ascii="Simplified Arabic" w:hAnsi="Simplified Arabic" w:cs="Simplified Arabic"/>
          <w:sz w:val="28"/>
          <w:szCs w:val="28"/>
        </w:rPr>
      </w:pPr>
      <w:r w:rsidRPr="006B46E3">
        <w:rPr>
          <w:rStyle w:val="Strong"/>
          <w:rFonts w:ascii="Simplified Arabic" w:hAnsi="Simplified Arabic" w:cs="Simplified Arabic"/>
          <w:sz w:val="28"/>
          <w:szCs w:val="28"/>
          <w:rtl/>
        </w:rPr>
        <w:t> </w:t>
      </w:r>
      <w:r w:rsidRPr="006B46E3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تاريخ ميلاد </w:t>
      </w:r>
      <w:r>
        <w:rPr>
          <w:rStyle w:val="Strong"/>
          <w:rFonts w:ascii="Simplified Arabic" w:hAnsi="Simplified Arabic" w:cs="Simplified Arabic" w:hint="cs"/>
          <w:sz w:val="28"/>
          <w:szCs w:val="28"/>
          <w:rtl/>
        </w:rPr>
        <w:t>و</w:t>
      </w:r>
      <w:r w:rsidRPr="006B46E3">
        <w:rPr>
          <w:rStyle w:val="Strong"/>
          <w:rFonts w:ascii="Simplified Arabic" w:hAnsi="Simplified Arabic" w:cs="Simplified Arabic"/>
          <w:sz w:val="28"/>
          <w:szCs w:val="28"/>
          <w:rtl/>
        </w:rPr>
        <w:t>عمر</w:t>
      </w:r>
      <w:r w:rsidR="00A62C76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B46E3">
        <w:rPr>
          <w:rStyle w:val="Strong"/>
          <w:rFonts w:ascii="Simplified Arabic" w:hAnsi="Simplified Arabic" w:cs="Simplified Arabic"/>
          <w:sz w:val="28"/>
          <w:szCs w:val="28"/>
          <w:rtl/>
        </w:rPr>
        <w:t>اليتيم</w:t>
      </w:r>
      <w:r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:</w:t>
      </w:r>
      <w:r w:rsidR="00601A45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01A45" w:rsidRPr="00765C5E">
        <w:rPr>
          <w:rStyle w:val="Strong"/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 </w:t>
      </w:r>
    </w:p>
    <w:p w:rsidR="00765C5E" w:rsidRDefault="00B604D7" w:rsidP="0022041E">
      <w:pPr>
        <w:pStyle w:val="ListParagraph"/>
        <w:numPr>
          <w:ilvl w:val="0"/>
          <w:numId w:val="2"/>
        </w:numPr>
        <w:tabs>
          <w:tab w:val="left" w:pos="-1"/>
        </w:tabs>
        <w:spacing w:after="0"/>
        <w:ind w:left="-1"/>
        <w:rPr>
          <w:rStyle w:val="Strong"/>
          <w:rFonts w:ascii="Simplified Arabic" w:hAnsi="Simplified Arabic" w:cs="Simplified Arabic"/>
          <w:sz w:val="28"/>
          <w:szCs w:val="28"/>
        </w:rPr>
      </w:pPr>
      <w:r w:rsidRPr="00765C5E">
        <w:rPr>
          <w:rStyle w:val="Strong"/>
          <w:rFonts w:ascii="Simplified Arabic" w:hAnsi="Simplified Arabic" w:cs="Simplified Arabic"/>
          <w:sz w:val="28"/>
          <w:szCs w:val="28"/>
          <w:rtl/>
        </w:rPr>
        <w:t>ال</w:t>
      </w:r>
      <w:r w:rsidRPr="00765C5E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مرحلة </w:t>
      </w:r>
      <w:r w:rsidRPr="00765C5E">
        <w:rPr>
          <w:rStyle w:val="Strong"/>
          <w:rFonts w:ascii="Simplified Arabic" w:hAnsi="Simplified Arabic" w:cs="Simplified Arabic"/>
          <w:sz w:val="28"/>
          <w:szCs w:val="28"/>
          <w:rtl/>
        </w:rPr>
        <w:t>الدراسي</w:t>
      </w:r>
      <w:r w:rsidRPr="00765C5E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ة</w:t>
      </w:r>
      <w:r w:rsidRPr="00765C5E">
        <w:rPr>
          <w:rStyle w:val="Strong"/>
          <w:rFonts w:ascii="Simplified Arabic" w:hAnsi="Simplified Arabic" w:cs="Simplified Arabic"/>
          <w:sz w:val="28"/>
          <w:szCs w:val="28"/>
          <w:rtl/>
        </w:rPr>
        <w:t xml:space="preserve"> (مرفق تأييد من المدرسة):</w:t>
      </w:r>
      <w:r w:rsidR="00601A45" w:rsidRPr="00765C5E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6B46E3" w:rsidRPr="00765C5E" w:rsidRDefault="006B46E3" w:rsidP="00AC482A">
      <w:pPr>
        <w:pStyle w:val="ListParagraph"/>
        <w:numPr>
          <w:ilvl w:val="0"/>
          <w:numId w:val="2"/>
        </w:numPr>
        <w:tabs>
          <w:tab w:val="left" w:pos="-1"/>
        </w:tabs>
        <w:spacing w:after="0"/>
        <w:ind w:left="-1"/>
        <w:rPr>
          <w:rFonts w:ascii="Simplified Arabic" w:hAnsi="Simplified Arabic" w:cs="Simplified Arabic"/>
          <w:b/>
          <w:bCs/>
          <w:sz w:val="28"/>
          <w:szCs w:val="28"/>
        </w:rPr>
      </w:pPr>
      <w:r w:rsidRPr="00765C5E">
        <w:rPr>
          <w:rStyle w:val="Strong"/>
          <w:rFonts w:ascii="Simplified Arabic" w:hAnsi="Simplified Arabic" w:cs="Simplified Arabic"/>
          <w:sz w:val="28"/>
          <w:szCs w:val="28"/>
          <w:rtl/>
        </w:rPr>
        <w:t>ا</w:t>
      </w:r>
      <w:r w:rsidRPr="00765C5E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لا</w:t>
      </w:r>
      <w:r w:rsidRPr="00765C5E">
        <w:rPr>
          <w:rStyle w:val="Strong"/>
          <w:rFonts w:ascii="Simplified Arabic" w:hAnsi="Simplified Arabic" w:cs="Simplified Arabic"/>
          <w:sz w:val="28"/>
          <w:szCs w:val="28"/>
          <w:rtl/>
        </w:rPr>
        <w:t>سم الثلاثي واللقب</w:t>
      </w:r>
      <w:r w:rsidRPr="00765C5E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لأم ا</w:t>
      </w:r>
      <w:r w:rsidRPr="00765C5E">
        <w:rPr>
          <w:rStyle w:val="Strong"/>
          <w:rFonts w:ascii="Simplified Arabic" w:hAnsi="Simplified Arabic" w:cs="Simplified Arabic"/>
          <w:sz w:val="28"/>
          <w:szCs w:val="28"/>
          <w:rtl/>
        </w:rPr>
        <w:t>ليتيم:</w:t>
      </w:r>
      <w:r w:rsidR="00601A45" w:rsidRPr="00765C5E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AC482A" w:rsidRDefault="00B27CBB" w:rsidP="00EB54C7">
      <w:pPr>
        <w:pStyle w:val="ListParagraph"/>
        <w:numPr>
          <w:ilvl w:val="0"/>
          <w:numId w:val="2"/>
        </w:numPr>
        <w:tabs>
          <w:tab w:val="left" w:pos="-1"/>
        </w:tabs>
        <w:spacing w:after="0"/>
        <w:ind w:left="-1"/>
        <w:rPr>
          <w:rStyle w:val="Strong"/>
          <w:rFonts w:ascii="Simplified Arabic" w:hAnsi="Simplified Arabic" w:cs="Simplified Arabic"/>
          <w:sz w:val="28"/>
          <w:szCs w:val="28"/>
        </w:rPr>
      </w:pPr>
      <w:r w:rsidRPr="00AC482A">
        <w:rPr>
          <w:rStyle w:val="Strong"/>
          <w:rFonts w:ascii="Simplified Arabic" w:hAnsi="Simplified Arabic" w:cs="Simplified Arabic"/>
          <w:sz w:val="28"/>
          <w:szCs w:val="28"/>
          <w:rtl/>
        </w:rPr>
        <w:t>سبب</w:t>
      </w:r>
      <w:r w:rsidR="00A62C76" w:rsidRPr="00AC482A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C482A">
        <w:rPr>
          <w:rStyle w:val="Strong"/>
          <w:rFonts w:ascii="Simplified Arabic" w:hAnsi="Simplified Arabic" w:cs="Simplified Arabic"/>
          <w:sz w:val="28"/>
          <w:szCs w:val="28"/>
          <w:rtl/>
        </w:rPr>
        <w:t>وفاة والد</w:t>
      </w:r>
      <w:r w:rsidRPr="00AC482A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اليتيم و</w:t>
      </w:r>
      <w:r w:rsidR="00410BEC" w:rsidRPr="00AC482A">
        <w:rPr>
          <w:rStyle w:val="Strong"/>
          <w:rFonts w:ascii="Simplified Arabic" w:hAnsi="Simplified Arabic" w:cs="Simplified Arabic"/>
          <w:sz w:val="28"/>
          <w:szCs w:val="28"/>
          <w:rtl/>
        </w:rPr>
        <w:t>تاريخ</w:t>
      </w:r>
      <w:r w:rsidRPr="00AC482A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ها</w:t>
      </w:r>
      <w:r w:rsidR="00410BEC" w:rsidRPr="00AC482A">
        <w:rPr>
          <w:rStyle w:val="Strong"/>
          <w:rFonts w:ascii="Simplified Arabic" w:hAnsi="Simplified Arabic" w:cs="Simplified Arabic"/>
          <w:sz w:val="28"/>
          <w:szCs w:val="28"/>
          <w:rtl/>
        </w:rPr>
        <w:t>:</w:t>
      </w:r>
      <w:r w:rsidR="00765C5E" w:rsidRPr="00AC482A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57CD1">
        <w:rPr>
          <w:rStyle w:val="Strong"/>
          <w:rFonts w:ascii="Simplified Arabic" w:hAnsi="Simplified Arabic" w:cs="Simplified Arabic"/>
          <w:sz w:val="28"/>
          <w:szCs w:val="28"/>
        </w:rPr>
        <w:t xml:space="preserve">          </w:t>
      </w:r>
      <w:r w:rsidR="00E57CD1">
        <w:rPr>
          <w:rStyle w:val="Strong"/>
          <w:rFonts w:ascii="Simplified Arabic" w:hAnsi="Simplified Arabic" w:cs="Simplified Arabic" w:hint="cs"/>
          <w:sz w:val="28"/>
          <w:szCs w:val="28"/>
        </w:rPr>
        <w:t>   </w:t>
      </w:r>
      <w:r w:rsidR="00E57CD1">
        <w:rPr>
          <w:rStyle w:val="Strong"/>
          <w:rFonts w:ascii="Simplified Arabic" w:hAnsi="Simplified Arabic" w:cs="Simplified Arabic"/>
          <w:sz w:val="28"/>
          <w:szCs w:val="28"/>
        </w:rPr>
        <w:t xml:space="preserve">        </w:t>
      </w:r>
      <w:r w:rsidR="00EB54C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              </w:t>
      </w:r>
    </w:p>
    <w:p w:rsidR="00B604D7" w:rsidRPr="00AC482A" w:rsidRDefault="00376BEF" w:rsidP="00AC482A">
      <w:pPr>
        <w:pStyle w:val="ListParagraph"/>
        <w:numPr>
          <w:ilvl w:val="0"/>
          <w:numId w:val="2"/>
        </w:numPr>
        <w:tabs>
          <w:tab w:val="left" w:pos="-1"/>
        </w:tabs>
        <w:spacing w:after="0"/>
        <w:ind w:left="-1"/>
        <w:rPr>
          <w:rFonts w:ascii="Simplified Arabic" w:hAnsi="Simplified Arabic" w:cs="Simplified Arabic"/>
          <w:b/>
          <w:bCs/>
          <w:sz w:val="28"/>
          <w:szCs w:val="28"/>
        </w:rPr>
      </w:pPr>
      <w:r w:rsidRPr="00AC482A">
        <w:rPr>
          <w:rStyle w:val="Strong"/>
          <w:rFonts w:ascii="Simplified Arabic" w:hAnsi="Simplified Arabic" w:cs="Simplified Arabic"/>
          <w:sz w:val="28"/>
          <w:szCs w:val="28"/>
          <w:rtl/>
        </w:rPr>
        <w:t>عنوان السكن الكامل</w:t>
      </w:r>
      <w:r w:rsidR="00410BEC" w:rsidRPr="00AC482A">
        <w:rPr>
          <w:rStyle w:val="Strong"/>
          <w:rFonts w:ascii="Simplified Arabic" w:hAnsi="Simplified Arabic" w:cs="Simplified Arabic"/>
          <w:sz w:val="28"/>
          <w:szCs w:val="28"/>
          <w:rtl/>
        </w:rPr>
        <w:t>:المحافظة:</w:t>
      </w:r>
      <w:r w:rsidR="00601A45" w:rsidRPr="00AC482A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B604D7" w:rsidRPr="00765C5E" w:rsidRDefault="00410BEC" w:rsidP="00AC482A">
      <w:pPr>
        <w:pStyle w:val="ListParagraph"/>
        <w:numPr>
          <w:ilvl w:val="0"/>
          <w:numId w:val="2"/>
        </w:numPr>
        <w:tabs>
          <w:tab w:val="left" w:pos="-1"/>
        </w:tabs>
        <w:spacing w:after="0"/>
        <w:ind w:left="-1"/>
        <w:rPr>
          <w:rFonts w:ascii="Simplified Arabic" w:hAnsi="Simplified Arabic" w:cs="Simplified Arabic"/>
          <w:b/>
          <w:bCs/>
          <w:sz w:val="28"/>
          <w:szCs w:val="28"/>
        </w:rPr>
      </w:pPr>
      <w:r w:rsidRPr="006B46E3">
        <w:rPr>
          <w:rStyle w:val="Strong"/>
          <w:rFonts w:ascii="Simplified Arabic" w:hAnsi="Simplified Arabic" w:cs="Simplified Arabic"/>
          <w:sz w:val="28"/>
          <w:szCs w:val="28"/>
          <w:rtl/>
        </w:rPr>
        <w:t>اسم ولي امر اليتيم الثلاثي واللقب:</w:t>
      </w:r>
      <w:r w:rsidR="00765C5E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 </w:t>
      </w:r>
    </w:p>
    <w:p w:rsidR="00B604D7" w:rsidRDefault="00410BEC" w:rsidP="00AC482A">
      <w:pPr>
        <w:pStyle w:val="ListParagraph"/>
        <w:numPr>
          <w:ilvl w:val="0"/>
          <w:numId w:val="2"/>
        </w:numPr>
        <w:tabs>
          <w:tab w:val="left" w:pos="-1"/>
        </w:tabs>
        <w:spacing w:after="0"/>
        <w:ind w:left="-1"/>
        <w:rPr>
          <w:rFonts w:ascii="Simplified Arabic" w:hAnsi="Simplified Arabic" w:cs="Simplified Arabic"/>
          <w:b/>
          <w:bCs/>
          <w:sz w:val="28"/>
          <w:szCs w:val="28"/>
        </w:rPr>
      </w:pPr>
      <w:r w:rsidRPr="006B46E3">
        <w:rPr>
          <w:rStyle w:val="Strong"/>
          <w:rFonts w:ascii="Simplified Arabic" w:hAnsi="Simplified Arabic" w:cs="Simplified Arabic"/>
          <w:sz w:val="28"/>
          <w:szCs w:val="28"/>
          <w:rtl/>
        </w:rPr>
        <w:t>وظيفة او مهنة ولي الامر:</w:t>
      </w:r>
      <w:r w:rsidR="00601A45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B604D7" w:rsidRPr="00765C5E" w:rsidRDefault="00FD6C28" w:rsidP="00AC482A">
      <w:pPr>
        <w:pStyle w:val="ListParagraph"/>
        <w:numPr>
          <w:ilvl w:val="0"/>
          <w:numId w:val="2"/>
        </w:numPr>
        <w:tabs>
          <w:tab w:val="left" w:pos="-284"/>
          <w:tab w:val="left" w:pos="-1"/>
          <w:tab w:val="left" w:pos="141"/>
        </w:tabs>
        <w:spacing w:after="0"/>
        <w:ind w:left="-1"/>
        <w:rPr>
          <w:rFonts w:ascii="Simplified Arabic" w:hAnsi="Simplified Arabic" w:cs="Simplified Arabic"/>
          <w:b/>
          <w:bCs/>
          <w:sz w:val="28"/>
          <w:szCs w:val="28"/>
        </w:rPr>
      </w:pPr>
      <w:r w:rsidRPr="00765C5E">
        <w:rPr>
          <w:rStyle w:val="Strong"/>
          <w:rFonts w:ascii="Simplified Arabic" w:hAnsi="Simplified Arabic" w:cs="Simplified Arabic"/>
          <w:sz w:val="28"/>
          <w:szCs w:val="28"/>
          <w:rtl/>
        </w:rPr>
        <w:t xml:space="preserve">رقم </w:t>
      </w:r>
      <w:r w:rsidRPr="00765C5E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ال</w:t>
      </w:r>
      <w:r w:rsidRPr="00765C5E">
        <w:rPr>
          <w:rStyle w:val="Strong"/>
          <w:rFonts w:ascii="Simplified Arabic" w:hAnsi="Simplified Arabic" w:cs="Simplified Arabic"/>
          <w:sz w:val="28"/>
          <w:szCs w:val="28"/>
          <w:rtl/>
        </w:rPr>
        <w:t>موبايل:</w:t>
      </w:r>
      <w:r w:rsidR="00601A45" w:rsidRPr="00765C5E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826B01" w:rsidRDefault="00410BEC" w:rsidP="0022041E">
      <w:pPr>
        <w:pStyle w:val="ListParagraph"/>
        <w:numPr>
          <w:ilvl w:val="0"/>
          <w:numId w:val="2"/>
        </w:numPr>
        <w:tabs>
          <w:tab w:val="left" w:pos="-284"/>
          <w:tab w:val="left" w:pos="-1"/>
          <w:tab w:val="left" w:pos="141"/>
        </w:tabs>
        <w:spacing w:after="0"/>
        <w:ind w:left="-1"/>
        <w:rPr>
          <w:rFonts w:ascii="Simplified Arabic" w:hAnsi="Simplified Arabic" w:cs="Simplified Arabic"/>
          <w:b/>
          <w:bCs/>
          <w:sz w:val="28"/>
          <w:szCs w:val="28"/>
        </w:rPr>
      </w:pPr>
      <w:r w:rsidRPr="00765C5E">
        <w:rPr>
          <w:rStyle w:val="Strong"/>
          <w:rFonts w:ascii="Simplified Arabic" w:hAnsi="Simplified Arabic" w:cs="Simplified Arabic"/>
          <w:sz w:val="28"/>
          <w:szCs w:val="28"/>
          <w:rtl/>
        </w:rPr>
        <w:t> توقيع ولي الامر:</w:t>
      </w:r>
    </w:p>
    <w:p w:rsidR="00826B01" w:rsidRPr="00765C5E" w:rsidRDefault="00410BEC" w:rsidP="00AC482A">
      <w:pPr>
        <w:pStyle w:val="ListParagraph"/>
        <w:numPr>
          <w:ilvl w:val="0"/>
          <w:numId w:val="2"/>
        </w:numPr>
        <w:tabs>
          <w:tab w:val="left" w:pos="-284"/>
          <w:tab w:val="left" w:pos="-1"/>
          <w:tab w:val="left" w:pos="141"/>
        </w:tabs>
        <w:spacing w:after="0"/>
        <w:ind w:left="-1"/>
        <w:rPr>
          <w:rFonts w:ascii="Simplified Arabic" w:hAnsi="Simplified Arabic" w:cs="Simplified Arabic"/>
          <w:b/>
          <w:bCs/>
          <w:sz w:val="28"/>
          <w:szCs w:val="28"/>
        </w:rPr>
      </w:pPr>
      <w:r w:rsidRPr="00826B01">
        <w:rPr>
          <w:rStyle w:val="Strong"/>
          <w:rFonts w:ascii="Simplified Arabic" w:hAnsi="Simplified Arabic" w:cs="Simplified Arabic"/>
          <w:sz w:val="28"/>
          <w:szCs w:val="28"/>
          <w:rtl/>
        </w:rPr>
        <w:t>ا</w:t>
      </w:r>
      <w:r w:rsidR="00FD6C28" w:rsidRPr="00826B01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لا</w:t>
      </w:r>
      <w:r w:rsidRPr="00826B01">
        <w:rPr>
          <w:rStyle w:val="Strong"/>
          <w:rFonts w:ascii="Simplified Arabic" w:hAnsi="Simplified Arabic" w:cs="Simplified Arabic"/>
          <w:sz w:val="28"/>
          <w:szCs w:val="28"/>
          <w:rtl/>
        </w:rPr>
        <w:t>سم</w:t>
      </w:r>
      <w:r w:rsidR="00FD6C28" w:rsidRPr="00826B01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الثلاثي</w:t>
      </w:r>
      <w:r w:rsidR="00A62C76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ل</w:t>
      </w:r>
      <w:r w:rsidR="00FD6C28" w:rsidRPr="00826B01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ل</w:t>
      </w:r>
      <w:r w:rsidRPr="00826B01">
        <w:rPr>
          <w:rStyle w:val="Strong"/>
          <w:rFonts w:ascii="Simplified Arabic" w:hAnsi="Simplified Arabic" w:cs="Simplified Arabic"/>
          <w:sz w:val="28"/>
          <w:szCs w:val="28"/>
          <w:rtl/>
        </w:rPr>
        <w:t>شخص معرف لأسرة اليتيم:</w:t>
      </w:r>
      <w:r w:rsidR="00601A45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B0903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                                   التوقيع</w:t>
      </w:r>
      <w:r w:rsidR="00195948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 :</w:t>
      </w:r>
    </w:p>
    <w:p w:rsidR="003066ED" w:rsidRDefault="002C5910" w:rsidP="00AC482A">
      <w:pPr>
        <w:pStyle w:val="ListParagraph"/>
        <w:numPr>
          <w:ilvl w:val="0"/>
          <w:numId w:val="2"/>
        </w:numPr>
        <w:tabs>
          <w:tab w:val="left" w:pos="-284"/>
          <w:tab w:val="left" w:pos="-1"/>
          <w:tab w:val="left" w:pos="141"/>
        </w:tabs>
        <w:spacing w:after="0"/>
        <w:ind w:left="-1"/>
        <w:rPr>
          <w:rStyle w:val="Strong"/>
          <w:rFonts w:ascii="Simplified Arabic" w:hAnsi="Simplified Arabic" w:cs="Simplified Arabic"/>
          <w:sz w:val="28"/>
          <w:szCs w:val="28"/>
        </w:rPr>
      </w:pPr>
      <w:r w:rsidRPr="00826B01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هاتف او ايميل </w:t>
      </w:r>
      <w:r w:rsidR="00410BEC" w:rsidRPr="00826B01">
        <w:rPr>
          <w:rStyle w:val="Strong"/>
          <w:rFonts w:ascii="Simplified Arabic" w:hAnsi="Simplified Arabic" w:cs="Simplified Arabic"/>
          <w:sz w:val="28"/>
          <w:szCs w:val="28"/>
          <w:rtl/>
        </w:rPr>
        <w:t>الشخص المعرف:</w:t>
      </w:r>
      <w:r w:rsidR="00601A45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3066ED" w:rsidRPr="00EB54C7" w:rsidRDefault="003066ED" w:rsidP="00195948">
      <w:pPr>
        <w:pStyle w:val="ListParagraph"/>
        <w:numPr>
          <w:ilvl w:val="0"/>
          <w:numId w:val="2"/>
        </w:numPr>
        <w:tabs>
          <w:tab w:val="left" w:pos="-284"/>
          <w:tab w:val="left" w:pos="-1"/>
          <w:tab w:val="left" w:pos="141"/>
        </w:tabs>
        <w:spacing w:after="0" w:line="240" w:lineRule="auto"/>
        <w:ind w:hanging="1115"/>
        <w:rPr>
          <w:rStyle w:val="Strong"/>
          <w:rFonts w:ascii="Simplified Arabic" w:hAnsi="Simplified Arabic" w:cs="Simplified Arabic"/>
          <w:sz w:val="27"/>
          <w:szCs w:val="27"/>
          <w:rtl/>
        </w:rPr>
      </w:pPr>
      <w:r w:rsidRPr="00D5498B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ا</w:t>
      </w:r>
      <w:r w:rsidR="006B46E3" w:rsidRPr="00D5498B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لاسم الثلاثي واللقب لكافل اليتيم</w:t>
      </w:r>
      <w:r w:rsidR="00C2741E" w:rsidRPr="00D5498B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:</w:t>
      </w:r>
      <w:r w:rsidR="00A62C76" w:rsidRPr="00EB54C7">
        <w:rPr>
          <w:rStyle w:val="Strong"/>
          <w:rFonts w:ascii="Simplified Arabic" w:hAnsi="Simplified Arabic" w:cs="Simplified Arabic" w:hint="cs"/>
          <w:sz w:val="27"/>
          <w:szCs w:val="27"/>
          <w:rtl/>
        </w:rPr>
        <w:t xml:space="preserve"> </w:t>
      </w:r>
      <w:r w:rsidR="00765C5E" w:rsidRPr="00EB54C7">
        <w:rPr>
          <w:rStyle w:val="Strong"/>
          <w:rFonts w:ascii="Simplified Arabic" w:hAnsi="Simplified Arabic" w:cs="Simplified Arabic" w:hint="cs"/>
          <w:sz w:val="27"/>
          <w:szCs w:val="27"/>
          <w:rtl/>
        </w:rPr>
        <w:t xml:space="preserve">  </w:t>
      </w:r>
      <w:r w:rsidR="00AC482A" w:rsidRPr="00EB54C7">
        <w:rPr>
          <w:rStyle w:val="Strong"/>
          <w:rFonts w:ascii="Simplified Arabic" w:hAnsi="Simplified Arabic" w:cs="Simplified Arabic" w:hint="cs"/>
          <w:sz w:val="27"/>
          <w:szCs w:val="27"/>
          <w:rtl/>
        </w:rPr>
        <w:t xml:space="preserve">           </w:t>
      </w:r>
      <w:r w:rsidR="00A62C76" w:rsidRPr="00EB54C7">
        <w:rPr>
          <w:rStyle w:val="Strong"/>
          <w:rFonts w:ascii="Simplified Arabic" w:hAnsi="Simplified Arabic" w:cs="Simplified Arabic" w:hint="cs"/>
          <w:sz w:val="27"/>
          <w:szCs w:val="27"/>
          <w:rtl/>
        </w:rPr>
        <w:t xml:space="preserve">                       </w:t>
      </w:r>
      <w:r w:rsidR="00EB54C7">
        <w:rPr>
          <w:rStyle w:val="Strong"/>
          <w:rFonts w:ascii="Simplified Arabic" w:hAnsi="Simplified Arabic" w:cs="Simplified Arabic" w:hint="cs"/>
          <w:sz w:val="27"/>
          <w:szCs w:val="27"/>
          <w:rtl/>
        </w:rPr>
        <w:t xml:space="preserve">            </w:t>
      </w:r>
      <w:r w:rsidR="00A62C76" w:rsidRPr="00EB54C7">
        <w:rPr>
          <w:rFonts w:hint="cs"/>
          <w:b/>
          <w:bCs/>
          <w:sz w:val="28"/>
          <w:szCs w:val="28"/>
          <w:rtl/>
          <w:lang w:bidi="ar-IQ"/>
        </w:rPr>
        <w:t>التوقيع :</w:t>
      </w:r>
    </w:p>
    <w:p w:rsidR="00A92C79" w:rsidRPr="00A92C79" w:rsidRDefault="00A92C79" w:rsidP="00A92C79">
      <w:pPr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A92C79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منظم الاستمارة </w:t>
      </w:r>
    </w:p>
    <w:p w:rsidR="003066ED" w:rsidRDefault="006173F4" w:rsidP="00895822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color w:val="0070C0"/>
          <w:sz w:val="28"/>
          <w:szCs w:val="28"/>
          <w:rtl/>
          <w:lang w:bidi="ar-IQ"/>
        </w:rPr>
      </w:pPr>
      <w:r w:rsidRPr="00410BEC">
        <w:rPr>
          <w:rFonts w:ascii="Simplified Arabic" w:hAnsi="Simplified Arabic" w:cs="Simplified Arabic"/>
          <w:b/>
          <w:bCs/>
          <w:color w:val="0070C0"/>
          <w:sz w:val="28"/>
          <w:szCs w:val="28"/>
          <w:rtl/>
          <w:lang w:bidi="ar-IQ"/>
        </w:rPr>
        <w:t>مصادقة ادارة المؤسسة</w:t>
      </w:r>
    </w:p>
    <w:p w:rsidR="00895822" w:rsidRDefault="0017317B" w:rsidP="008537D0">
      <w:pPr>
        <w:spacing w:after="0" w:line="240" w:lineRule="auto"/>
        <w:jc w:val="both"/>
        <w:rPr>
          <w:rFonts w:ascii="Simplified Arabic" w:hAnsi="Simplified Arabic" w:cs="Simplified Arabic"/>
          <w:b/>
          <w:bCs/>
          <w:color w:val="0070C0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color w:val="0070C0"/>
          <w:sz w:val="28"/>
          <w:szCs w:val="28"/>
          <w:rtl/>
          <w:lang w:bidi="ar-IQ"/>
        </w:rPr>
        <w:t>مسؤول البرنامج</w:t>
      </w:r>
      <w:r w:rsidR="00895822">
        <w:rPr>
          <w:rFonts w:ascii="Simplified Arabic" w:hAnsi="Simplified Arabic" w:cs="Simplified Arabic" w:hint="cs"/>
          <w:b/>
          <w:bCs/>
          <w:color w:val="0070C0"/>
          <w:sz w:val="28"/>
          <w:szCs w:val="28"/>
          <w:rtl/>
          <w:lang w:bidi="ar-IQ"/>
        </w:rPr>
        <w:t xml:space="preserve">    </w:t>
      </w:r>
      <w:r w:rsidR="00A62C76">
        <w:rPr>
          <w:rFonts w:ascii="Simplified Arabic" w:hAnsi="Simplified Arabic" w:cs="Simplified Arabic" w:hint="cs"/>
          <w:b/>
          <w:bCs/>
          <w:color w:val="0070C0"/>
          <w:sz w:val="28"/>
          <w:szCs w:val="28"/>
          <w:rtl/>
          <w:lang w:bidi="ar-IQ"/>
        </w:rPr>
        <w:t xml:space="preserve">                                                             </w:t>
      </w:r>
      <w:r w:rsidR="00895822">
        <w:rPr>
          <w:rFonts w:ascii="Simplified Arabic" w:hAnsi="Simplified Arabic" w:cs="Simplified Arabic" w:hint="cs"/>
          <w:b/>
          <w:bCs/>
          <w:color w:val="0070C0"/>
          <w:sz w:val="28"/>
          <w:szCs w:val="28"/>
          <w:rtl/>
          <w:lang w:bidi="ar-IQ"/>
        </w:rPr>
        <w:t xml:space="preserve">رئيس المؤسسة </w:t>
      </w:r>
    </w:p>
    <w:p w:rsidR="000165E3" w:rsidRDefault="000165E3" w:rsidP="008537D0">
      <w:pPr>
        <w:spacing w:after="0" w:line="240" w:lineRule="auto"/>
        <w:jc w:val="both"/>
        <w:rPr>
          <w:rFonts w:ascii="Simplified Arabic" w:hAnsi="Simplified Arabic" w:cs="Simplified Arabic"/>
          <w:b/>
          <w:bCs/>
          <w:color w:val="0070C0"/>
          <w:sz w:val="28"/>
          <w:szCs w:val="28"/>
          <w:rtl/>
          <w:lang w:bidi="ar-IQ"/>
        </w:rPr>
      </w:pPr>
    </w:p>
    <w:p w:rsidR="00F20156" w:rsidRDefault="00FE5320" w:rsidP="00CC125C">
      <w:pPr>
        <w:spacing w:after="0" w:line="240" w:lineRule="auto"/>
        <w:ind w:left="-142"/>
        <w:jc w:val="both"/>
        <w:rPr>
          <w:rFonts w:ascii="Simplified Arabic" w:hAnsi="Simplified Arabic" w:cs="Simplified Arabic"/>
          <w:color w:val="0070C0"/>
          <w:sz w:val="24"/>
          <w:szCs w:val="24"/>
          <w:rtl/>
          <w:lang w:bidi="ar-IQ"/>
        </w:rPr>
      </w:pPr>
      <w:r w:rsidRPr="00A62C76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ملاحظة : </w:t>
      </w:r>
      <w:r w:rsidRPr="00A62C76">
        <w:rPr>
          <w:rFonts w:ascii="Simplified Arabic" w:hAnsi="Simplified Arabic" w:cs="Simplified Arabic" w:hint="cs"/>
          <w:sz w:val="24"/>
          <w:szCs w:val="24"/>
          <w:rtl/>
        </w:rPr>
        <w:t>المعلومات توثق حسب</w:t>
      </w:r>
      <w:r w:rsidRPr="00A62C76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</w:t>
      </w:r>
      <w:r w:rsidR="00686B19" w:rsidRPr="00A62C76">
        <w:rPr>
          <w:rStyle w:val="Strong"/>
          <w:rFonts w:ascii="Simplified Arabic" w:hAnsi="Simplified Arabic" w:cs="Simplified Arabic" w:hint="cs"/>
          <w:b w:val="0"/>
          <w:bCs w:val="0"/>
          <w:sz w:val="24"/>
          <w:szCs w:val="24"/>
          <w:rtl/>
        </w:rPr>
        <w:t>م</w:t>
      </w:r>
      <w:r w:rsidR="00686B19" w:rsidRPr="00A62C76">
        <w:rPr>
          <w:rStyle w:val="Strong"/>
          <w:rFonts w:ascii="Simplified Arabic" w:hAnsi="Simplified Arabic" w:cs="Simplified Arabic"/>
          <w:b w:val="0"/>
          <w:bCs w:val="0"/>
          <w:sz w:val="24"/>
          <w:szCs w:val="24"/>
          <w:rtl/>
        </w:rPr>
        <w:t xml:space="preserve">رفق </w:t>
      </w:r>
      <w:r w:rsidRPr="00A62C76">
        <w:rPr>
          <w:rStyle w:val="Strong"/>
          <w:rFonts w:ascii="Simplified Arabic" w:hAnsi="Simplified Arabic" w:cs="Simplified Arabic"/>
          <w:b w:val="0"/>
          <w:bCs w:val="0"/>
          <w:sz w:val="24"/>
          <w:szCs w:val="24"/>
          <w:rtl/>
        </w:rPr>
        <w:t>هوية احوال مدنية</w:t>
      </w:r>
      <w:r w:rsidR="00A62C76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</w:t>
      </w:r>
      <w:r w:rsidR="001C0804" w:rsidRPr="00A62C76">
        <w:rPr>
          <w:rFonts w:ascii="Simplified Arabic" w:hAnsi="Simplified Arabic" w:cs="Simplified Arabic" w:hint="cs"/>
          <w:sz w:val="24"/>
          <w:szCs w:val="24"/>
          <w:rtl/>
        </w:rPr>
        <w:t>(</w:t>
      </w:r>
      <w:r w:rsidR="00A62C76">
        <w:rPr>
          <w:rFonts w:ascii="Simplified Arabic" w:hAnsi="Simplified Arabic" w:cs="Simplified Arabic" w:hint="cs"/>
          <w:sz w:val="24"/>
          <w:szCs w:val="24"/>
          <w:rtl/>
        </w:rPr>
        <w:t>ستقوم المؤسسة</w:t>
      </w:r>
      <w:r w:rsidRPr="00A62C76">
        <w:rPr>
          <w:rFonts w:ascii="Simplified Arabic" w:hAnsi="Simplified Arabic" w:cs="Simplified Arabic"/>
          <w:sz w:val="24"/>
          <w:szCs w:val="24"/>
          <w:rtl/>
        </w:rPr>
        <w:t xml:space="preserve"> بتدقيق الأسماء التي</w:t>
      </w:r>
      <w:r w:rsidR="00A62C76" w:rsidRPr="00A62C76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Pr="00A62C76">
        <w:rPr>
          <w:rFonts w:ascii="Simplified Arabic" w:hAnsi="Simplified Arabic" w:cs="Simplified Arabic"/>
          <w:sz w:val="24"/>
          <w:szCs w:val="24"/>
          <w:rtl/>
        </w:rPr>
        <w:t xml:space="preserve">ستردنا فان وجدت اية قوائم مكررة </w:t>
      </w:r>
      <w:r w:rsidR="001C0804" w:rsidRPr="00A62C76">
        <w:rPr>
          <w:rFonts w:ascii="Simplified Arabic" w:hAnsi="Simplified Arabic" w:cs="Simplified Arabic" w:hint="cs"/>
          <w:sz w:val="24"/>
          <w:szCs w:val="24"/>
          <w:rtl/>
        </w:rPr>
        <w:t xml:space="preserve">لدى </w:t>
      </w:r>
      <w:r w:rsidR="001C0804" w:rsidRPr="00A62C76">
        <w:rPr>
          <w:rFonts w:ascii="Simplified Arabic" w:hAnsi="Simplified Arabic" w:cs="Simplified Arabic"/>
          <w:sz w:val="24"/>
          <w:szCs w:val="24"/>
          <w:rtl/>
        </w:rPr>
        <w:t>الهيئات</w:t>
      </w:r>
      <w:r w:rsidR="001C0804" w:rsidRPr="00A62C76">
        <w:rPr>
          <w:rFonts w:ascii="Simplified Arabic" w:hAnsi="Simplified Arabic" w:cs="Simplified Arabic" w:hint="cs"/>
          <w:sz w:val="24"/>
          <w:szCs w:val="24"/>
          <w:rtl/>
        </w:rPr>
        <w:t xml:space="preserve"> والمؤسسات</w:t>
      </w:r>
      <w:r w:rsidR="001C0804" w:rsidRPr="00A62C76">
        <w:rPr>
          <w:rFonts w:ascii="Simplified Arabic" w:hAnsi="Simplified Arabic" w:cs="Simplified Arabic"/>
          <w:sz w:val="24"/>
          <w:szCs w:val="24"/>
          <w:rtl/>
        </w:rPr>
        <w:t xml:space="preserve"> والجمعيات الخيرية </w:t>
      </w:r>
      <w:r w:rsidR="001C0804" w:rsidRPr="00A62C76">
        <w:rPr>
          <w:rFonts w:ascii="Simplified Arabic" w:hAnsi="Simplified Arabic" w:cs="Simplified Arabic" w:hint="cs"/>
          <w:sz w:val="24"/>
          <w:szCs w:val="24"/>
          <w:rtl/>
        </w:rPr>
        <w:t xml:space="preserve">التي سنتعاون معها بخصوص ذلك ، عندها </w:t>
      </w:r>
      <w:r w:rsidRPr="00A62C76">
        <w:rPr>
          <w:rFonts w:ascii="Simplified Arabic" w:hAnsi="Simplified Arabic" w:cs="Simplified Arabic"/>
          <w:sz w:val="24"/>
          <w:szCs w:val="24"/>
          <w:rtl/>
        </w:rPr>
        <w:t xml:space="preserve">نكون بحل من الالتزام </w:t>
      </w:r>
      <w:r w:rsidR="001C0804" w:rsidRPr="00A62C76">
        <w:rPr>
          <w:rFonts w:ascii="Simplified Arabic" w:hAnsi="Simplified Arabic" w:cs="Simplified Arabic" w:hint="cs"/>
          <w:sz w:val="24"/>
          <w:szCs w:val="24"/>
          <w:rtl/>
        </w:rPr>
        <w:t xml:space="preserve">بأية </w:t>
      </w:r>
      <w:r w:rsidRPr="00A62C76">
        <w:rPr>
          <w:rFonts w:ascii="Simplified Arabic" w:hAnsi="Simplified Arabic" w:cs="Simplified Arabic"/>
          <w:sz w:val="24"/>
          <w:szCs w:val="24"/>
          <w:rtl/>
        </w:rPr>
        <w:t xml:space="preserve">كفالة </w:t>
      </w:r>
      <w:r w:rsidR="001C0804" w:rsidRPr="00A62C76">
        <w:rPr>
          <w:rFonts w:ascii="Simplified Arabic" w:hAnsi="Simplified Arabic" w:cs="Simplified Arabic" w:hint="cs"/>
          <w:sz w:val="24"/>
          <w:szCs w:val="24"/>
          <w:rtl/>
        </w:rPr>
        <w:t>)</w:t>
      </w:r>
      <w:r w:rsidR="00A62C76">
        <w:rPr>
          <w:rFonts w:ascii="Simplified Arabic" w:hAnsi="Simplified Arabic" w:cs="Simplified Arabic" w:hint="cs"/>
          <w:color w:val="0070C0"/>
          <w:sz w:val="24"/>
          <w:szCs w:val="24"/>
          <w:rtl/>
          <w:lang w:bidi="ar-IQ"/>
        </w:rPr>
        <w:t xml:space="preserve"> </w:t>
      </w:r>
      <w:r w:rsidR="0013185C">
        <w:rPr>
          <w:rFonts w:ascii="Simplified Arabic" w:hAnsi="Simplified Arabic" w:cs="Simplified Arabic" w:hint="cs"/>
          <w:color w:val="0070C0"/>
          <w:sz w:val="24"/>
          <w:szCs w:val="24"/>
          <w:rtl/>
          <w:lang w:bidi="ar-IQ"/>
        </w:rPr>
        <w:t>.</w:t>
      </w:r>
    </w:p>
    <w:p w:rsidR="00A62C76" w:rsidRPr="00A62C76" w:rsidRDefault="00A62C76" w:rsidP="008537D0">
      <w:pPr>
        <w:spacing w:after="0" w:line="240" w:lineRule="auto"/>
        <w:rPr>
          <w:rFonts w:ascii="Simplified Arabic" w:hAnsi="Simplified Arabic" w:cs="Simplified Arabic"/>
          <w:color w:val="0070C0"/>
          <w:sz w:val="24"/>
          <w:szCs w:val="24"/>
          <w:lang w:bidi="ar-IQ"/>
        </w:rPr>
      </w:pPr>
    </w:p>
    <w:sectPr w:rsidR="00A62C76" w:rsidRPr="00A62C76" w:rsidSect="0018713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11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3EF2" w:rsidRDefault="00743EF2" w:rsidP="00663190">
      <w:pPr>
        <w:spacing w:after="0" w:line="240" w:lineRule="auto"/>
      </w:pPr>
      <w:r>
        <w:separator/>
      </w:r>
    </w:p>
  </w:endnote>
  <w:endnote w:type="continuationSeparator" w:id="0">
    <w:p w:rsidR="00743EF2" w:rsidRDefault="00743EF2" w:rsidP="00663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af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4B7" w:rsidRDefault="005444B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190" w:rsidRDefault="00743EF2">
    <w:pPr>
      <w:pStyle w:val="Footer"/>
    </w:pPr>
    <w:r>
      <w:rPr>
        <w:noProof/>
      </w:rPr>
      <w:pict>
        <v:group id="_x0000_s2055" style="position:absolute;left:0;text-align:left;margin-left:-39.6pt;margin-top:-28.9pt;width:538.65pt;height:3.55pt;z-index:251666432" coordorigin="371,15482" coordsize="10936,5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6" type="#_x0000_t32" style="position:absolute;left:371;top:15482;width:10930;height:0" o:connectortype="straight" strokeweight="1.5pt"/>
          <v:shape id="_x0000_s2057" type="#_x0000_t32" style="position:absolute;left:377;top:15540;width:10930;height:0" o:connectortype="straight" strokeweight="1.5pt"/>
          <w10:wrap anchorx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left:0;text-align:left;margin-left:-43.1pt;margin-top:-28.05pt;width:529.65pt;height:65.25pt;z-index:251667456" filled="f" stroked="f">
          <v:textbox style="mso-next-textbox:#_x0000_s2058">
            <w:txbxContent>
              <w:p w:rsidR="00FD59BD" w:rsidRPr="00172D76" w:rsidRDefault="00FD59BD" w:rsidP="000102C7">
                <w:pPr>
                  <w:spacing w:after="0" w:line="240" w:lineRule="auto"/>
                  <w:jc w:val="center"/>
                  <w:rPr>
                    <w:rFonts w:ascii="Simplified Arabic" w:hAnsi="Simplified Arabic" w:cs="Simplified Arabic"/>
                    <w:b/>
                    <w:bCs/>
                    <w:rtl/>
                  </w:rPr>
                </w:pP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lang w:bidi="ar-IQ"/>
                  </w:rPr>
                  <w:t>المق</w:t>
                </w:r>
                <w:r w:rsidR="000102C7">
                  <w:rPr>
                    <w:rFonts w:ascii="Simplified Arabic" w:hAnsi="Simplified Arabic" w:cs="Simplified Arabic"/>
                    <w:b/>
                    <w:bCs/>
                    <w:rtl/>
                    <w:lang w:bidi="ar-IQ"/>
                  </w:rPr>
                  <w:t>ر العام : محافظة</w:t>
                </w:r>
                <w:r w:rsidR="000102C7">
                  <w:rPr>
                    <w:rFonts w:ascii="Simplified Arabic" w:hAnsi="Simplified Arabic" w:cs="Simplified Arabic" w:hint="cs"/>
                    <w:b/>
                    <w:bCs/>
                    <w:rtl/>
                    <w:lang w:bidi="ar-IQ"/>
                  </w:rPr>
                  <w:t xml:space="preserve"> </w:t>
                </w:r>
                <w:r w:rsidR="000102C7">
                  <w:rPr>
                    <w:rFonts w:ascii="Simplified Arabic" w:hAnsi="Simplified Arabic" w:cs="Simplified Arabic"/>
                    <w:b/>
                    <w:bCs/>
                    <w:rtl/>
                    <w:lang w:bidi="ar-IQ"/>
                  </w:rPr>
                  <w:t>بغداد / ال</w:t>
                </w:r>
                <w:r w:rsidR="000102C7">
                  <w:rPr>
                    <w:rFonts w:ascii="Simplified Arabic" w:hAnsi="Simplified Arabic" w:cs="Simplified Arabic" w:hint="cs"/>
                    <w:b/>
                    <w:bCs/>
                    <w:rtl/>
                    <w:lang w:bidi="ar-IQ"/>
                  </w:rPr>
                  <w:t>جادرية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/ </w:t>
                </w:r>
                <w:r w:rsidRPr="00295FB3">
                  <w:rPr>
                    <w:rFonts w:ascii="Simplified Arabic" w:hAnsi="Simplified Arabic" w:cs="Simplified Arabic" w:hint="cs"/>
                    <w:b/>
                    <w:bCs/>
                    <w:rtl/>
                  </w:rPr>
                  <w:t>محلة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 </w:t>
                </w:r>
                <w:r w:rsidR="000102C7">
                  <w:rPr>
                    <w:rFonts w:ascii="Simplified Arabic" w:hAnsi="Simplified Arabic" w:cs="Simplified Arabic" w:hint="cs"/>
                    <w:b/>
                    <w:bCs/>
                    <w:rtl/>
                    <w:lang w:bidi="ar-IQ"/>
                  </w:rPr>
                  <w:t>913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 /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</w:rPr>
                  <w:t xml:space="preserve">شارع </w:t>
                </w:r>
                <w:r w:rsidR="000102C7">
                  <w:rPr>
                    <w:rFonts w:ascii="Simplified Arabic" w:hAnsi="Simplified Arabic" w:cs="Simplified Arabic" w:hint="cs"/>
                    <w:b/>
                    <w:bCs/>
                    <w:rtl/>
                    <w:lang w:bidi="ar-IQ"/>
                  </w:rPr>
                  <w:t>28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 , </w:t>
                </w:r>
                <w:r w:rsidR="000102C7">
                  <w:rPr>
                    <w:rFonts w:ascii="Simplified Arabic" w:hAnsi="Simplified Arabic" w:cs="Simplified Arabic" w:hint="cs"/>
                    <w:b/>
                    <w:bCs/>
                    <w:rtl/>
                  </w:rPr>
                  <w:t>دار 73</w:t>
                </w:r>
              </w:p>
              <w:bookmarkStart w:id="0" w:name="_GoBack"/>
              <w:p w:rsidR="005444B7" w:rsidRPr="005444B7" w:rsidRDefault="005444B7" w:rsidP="005444B7">
                <w:pPr>
                  <w:bidi w:val="0"/>
                  <w:spacing w:after="0" w:line="240" w:lineRule="auto"/>
                  <w:jc w:val="center"/>
                  <w:rPr>
                    <w:rFonts w:ascii="Simplified Arabic" w:hAnsi="Simplified Arabic" w:cs="Arial Unicode MS"/>
                    <w:b/>
                    <w:bCs/>
                    <w:sz w:val="28"/>
                    <w:szCs w:val="28"/>
                    <w:lang w:bidi="ar-IQ"/>
                  </w:rPr>
                </w:pPr>
                <w:r w:rsidRPr="005444B7">
                  <w:rPr>
                    <w:rFonts w:ascii="Simplified Arabic" w:hAnsi="Simplified Arabic" w:cs="Arial Unicode MS"/>
                    <w:b/>
                    <w:bCs/>
                    <w:sz w:val="28"/>
                    <w:szCs w:val="28"/>
                    <w:cs/>
                    <w:lang w:bidi="hi-IN"/>
                  </w:rPr>
                  <w:fldChar w:fldCharType="begin"/>
                </w:r>
                <w:r w:rsidRPr="005444B7">
                  <w:rPr>
                    <w:rFonts w:ascii="Simplified Arabic" w:hAnsi="Simplified Arabic" w:cs="Arial Unicode MS"/>
                    <w:b/>
                    <w:bCs/>
                    <w:sz w:val="28"/>
                    <w:szCs w:val="28"/>
                    <w:cs/>
                    <w:lang w:bidi="hi-IN"/>
                  </w:rPr>
                  <w:instrText xml:space="preserve"> </w:instrText>
                </w:r>
                <w:r w:rsidRPr="005444B7">
                  <w:rPr>
                    <w:rFonts w:ascii="Simplified Arabic" w:hAnsi="Simplified Arabic" w:cs="Arial Unicode MS"/>
                    <w:b/>
                    <w:bCs/>
                    <w:sz w:val="28"/>
                    <w:szCs w:val="28"/>
                    <w:lang w:bidi="hi-IN"/>
                  </w:rPr>
                  <w:instrText>HYPERLINK "http://www.albarrf.org"</w:instrText>
                </w:r>
                <w:r w:rsidRPr="005444B7">
                  <w:rPr>
                    <w:rFonts w:ascii="Simplified Arabic" w:hAnsi="Simplified Arabic" w:cs="Arial Unicode MS"/>
                    <w:b/>
                    <w:bCs/>
                    <w:sz w:val="28"/>
                    <w:szCs w:val="28"/>
                    <w:cs/>
                    <w:lang w:bidi="hi-IN"/>
                  </w:rPr>
                  <w:instrText xml:space="preserve"> </w:instrText>
                </w:r>
                <w:r w:rsidRPr="005444B7">
                  <w:rPr>
                    <w:rFonts w:ascii="Simplified Arabic" w:hAnsi="Simplified Arabic" w:cs="Arial Unicode MS"/>
                    <w:b/>
                    <w:bCs/>
                    <w:sz w:val="28"/>
                    <w:szCs w:val="28"/>
                    <w:cs/>
                    <w:lang w:bidi="hi-IN"/>
                  </w:rPr>
                  <w:fldChar w:fldCharType="separate"/>
                </w:r>
                <w:r w:rsidRPr="005444B7">
                  <w:rPr>
                    <w:rStyle w:val="Hyperlink"/>
                    <w:rFonts w:ascii="Simplified Arabic" w:hAnsi="Simplified Arabic" w:cs="Arial Unicode MS" w:hint="eastAsia"/>
                    <w:b/>
                    <w:bCs/>
                    <w:sz w:val="28"/>
                    <w:szCs w:val="28"/>
                    <w:lang w:bidi="hi-IN"/>
                  </w:rPr>
                  <w:t>www.albarrf.org</w:t>
                </w:r>
                <w:r w:rsidRPr="005444B7">
                  <w:rPr>
                    <w:rFonts w:ascii="Simplified Arabic" w:hAnsi="Simplified Arabic" w:cs="Arial Unicode MS"/>
                    <w:b/>
                    <w:bCs/>
                    <w:sz w:val="28"/>
                    <w:szCs w:val="28"/>
                    <w:cs/>
                    <w:lang w:bidi="hi-IN"/>
                  </w:rPr>
                  <w:fldChar w:fldCharType="end"/>
                </w:r>
                <w:r w:rsidRPr="005444B7">
                  <w:rPr>
                    <w:rFonts w:ascii="Simplified Arabic" w:hAnsi="Simplified Arabic" w:cs="Arial Unicode MS" w:hint="eastAsia"/>
                    <w:b/>
                    <w:bCs/>
                    <w:sz w:val="28"/>
                    <w:szCs w:val="28"/>
                    <w:cs/>
                    <w:lang w:bidi="hi-IN"/>
                  </w:rPr>
                  <w:t xml:space="preserve"> </w:t>
                </w:r>
                <w:r w:rsidRPr="005444B7">
                  <w:rPr>
                    <w:rFonts w:ascii="Simplified Arabic" w:hAnsi="Simplified Arabic" w:cs="Arial Unicode MS" w:hint="eastAsia"/>
                    <w:b/>
                    <w:bCs/>
                    <w:sz w:val="28"/>
                    <w:szCs w:val="28"/>
                    <w:cs/>
                    <w:lang w:bidi="hi-IN"/>
                  </w:rPr>
                  <w:t xml:space="preserve">/ </w:t>
                </w:r>
                <w:proofErr w:type="gramStart"/>
                <w:r w:rsidRPr="005444B7">
                  <w:rPr>
                    <w:rFonts w:ascii="Simplified Arabic" w:hAnsi="Simplified Arabic" w:cs="Arial Unicode MS" w:hint="eastAsia"/>
                    <w:b/>
                    <w:bCs/>
                    <w:sz w:val="28"/>
                    <w:szCs w:val="28"/>
                    <w:lang w:bidi="hi-IN"/>
                  </w:rPr>
                  <w:t>Email :</w:t>
                </w:r>
                <w:proofErr w:type="gramEnd"/>
                <w:r w:rsidRPr="005444B7">
                  <w:rPr>
                    <w:rFonts w:ascii="Simplified Arabic" w:hAnsi="Simplified Arabic" w:cs="Arial Unicode MS" w:hint="eastAsia"/>
                    <w:b/>
                    <w:bCs/>
                    <w:sz w:val="28"/>
                    <w:szCs w:val="28"/>
                    <w:cs/>
                    <w:lang w:bidi="hi-IN"/>
                  </w:rPr>
                  <w:t xml:space="preserve"> </w:t>
                </w:r>
                <w:r w:rsidRPr="005444B7">
                  <w:rPr>
                    <w:rFonts w:ascii="Simplified Arabic" w:hAnsi="Simplified Arabic" w:cs="Arial Unicode MS"/>
                    <w:b/>
                    <w:bCs/>
                    <w:sz w:val="28"/>
                    <w:szCs w:val="28"/>
                    <w:lang w:bidi="ar-IQ"/>
                  </w:rPr>
                  <w:t>Fundation@albarrf.org</w:t>
                </w:r>
              </w:p>
              <w:bookmarkEnd w:id="0"/>
              <w:p w:rsidR="004C7DD5" w:rsidRPr="005444B7" w:rsidRDefault="004C7DD5" w:rsidP="005444B7">
                <w:pPr>
                  <w:jc w:val="center"/>
                  <w:rPr>
                    <w:sz w:val="28"/>
                    <w:rtl/>
                  </w:rPr>
                </w:pPr>
              </w:p>
            </w:txbxContent>
          </v:textbox>
          <w10:wrap anchorx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4B7" w:rsidRDefault="005444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3EF2" w:rsidRDefault="00743EF2" w:rsidP="00663190">
      <w:pPr>
        <w:spacing w:after="0" w:line="240" w:lineRule="auto"/>
      </w:pPr>
      <w:r>
        <w:separator/>
      </w:r>
    </w:p>
  </w:footnote>
  <w:footnote w:type="continuationSeparator" w:id="0">
    <w:p w:rsidR="00743EF2" w:rsidRDefault="00743EF2" w:rsidP="00663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4B7" w:rsidRDefault="005444B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190" w:rsidRDefault="00743EF2" w:rsidP="00270DEF">
    <w:pPr>
      <w:pStyle w:val="Header"/>
      <w:tabs>
        <w:tab w:val="left" w:pos="1616"/>
      </w:tabs>
      <w:jc w:val="center"/>
      <w:rPr>
        <w:rtl/>
        <w:lang w:bidi="ar-IQ"/>
      </w:rPr>
    </w:pPr>
    <w:r>
      <w:rPr>
        <w:noProof/>
        <w:rtl/>
      </w:rPr>
      <w:pict>
        <v:group id="_x0000_s2064" style="position:absolute;left:0;text-align:left;margin-left:-100.5pt;margin-top:74.7pt;width:637.8pt;height:3.55pt;z-index:251668480" coordorigin="371,15482" coordsize="10936,5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5" type="#_x0000_t32" style="position:absolute;left:371;top:15482;width:10930;height:0" o:connectortype="straight" strokeweight="1.5pt"/>
          <v:shape id="_x0000_s2066" type="#_x0000_t32" style="position:absolute;left:377;top:15540;width:10930;height:0" o:connectortype="straight" strokeweight="1.5pt"/>
          <w10:wrap anchorx="page"/>
        </v:group>
      </w:pict>
    </w:r>
    <w:r w:rsidR="00340C72" w:rsidRPr="00340C72">
      <w:rPr>
        <w:rFonts w:cs="Arial"/>
        <w:noProof/>
        <w:rtl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2539872</wp:posOffset>
          </wp:positionH>
          <wp:positionV relativeFrom="paragraph">
            <wp:posOffset>-426431</wp:posOffset>
          </wp:positionV>
          <wp:extent cx="1362292" cy="1365813"/>
          <wp:effectExtent l="19050" t="0" r="9308" b="0"/>
          <wp:wrapNone/>
          <wp:docPr id="2" name="Picture 2" descr="C:\Users\zainab laith\Documents\مؤسسة البر\مؤسسة البر استمارات نهائية معتمدة\logo albar alraheem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inab laith\Documents\مؤسسة البر\مؤسسة البر استمارات نهائية معتمدة\logo albar alraheem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292" cy="13658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05.55pt;margin-top:-16.65pt;width:218.25pt;height:65.25pt;z-index:251658240;mso-position-horizontal-relative:text;mso-position-vertical-relative:text" filled="f" stroked="f">
          <v:textbox style="mso-next-textbox:#_x0000_s2049">
            <w:txbxContent>
              <w:p w:rsidR="00270DEF" w:rsidRPr="00270DEF" w:rsidRDefault="00270DEF" w:rsidP="00091EBB">
                <w:pPr>
                  <w:spacing w:after="0" w:line="240" w:lineRule="auto"/>
                  <w:jc w:val="center"/>
                  <w:rPr>
                    <w:rStyle w:val="Strong"/>
                    <w:rFonts w:ascii="hafs" w:hAnsi="hafs" w:cs="Helvetica"/>
                    <w:sz w:val="34"/>
                    <w:szCs w:val="34"/>
                    <w:rtl/>
                  </w:rPr>
                </w:pPr>
                <w:r w:rsidRPr="00270DEF">
                  <w:rPr>
                    <w:rStyle w:val="Strong"/>
                    <w:rFonts w:ascii="hafs" w:hAnsi="hafs" w:cs="Times New Roman" w:hint="cs"/>
                    <w:sz w:val="34"/>
                    <w:szCs w:val="34"/>
                    <w:rtl/>
                  </w:rPr>
                  <w:t xml:space="preserve">مؤسسة </w:t>
                </w:r>
                <w:r w:rsidR="00091EBB" w:rsidRPr="00DE6CFA">
                  <w:rPr>
                    <w:rStyle w:val="Strong"/>
                    <w:rFonts w:ascii="hafs" w:hAnsi="hafs" w:cs="Times New Roman"/>
                    <w:sz w:val="34"/>
                    <w:szCs w:val="34"/>
                    <w:rtl/>
                  </w:rPr>
                  <w:t xml:space="preserve">الْبَرُّ الرَّحِيمُ </w:t>
                </w:r>
                <w:r w:rsidRPr="00270DEF">
                  <w:rPr>
                    <w:rStyle w:val="Strong"/>
                    <w:rFonts w:ascii="hafs" w:hAnsi="hafs" w:cs="Times New Roman" w:hint="cs"/>
                    <w:sz w:val="34"/>
                    <w:szCs w:val="34"/>
                    <w:rtl/>
                  </w:rPr>
                  <w:t>للإغاثة والتنمية</w:t>
                </w:r>
              </w:p>
              <w:p w:rsidR="00270DEF" w:rsidRPr="00270DEF" w:rsidRDefault="00270DEF" w:rsidP="00A80053">
                <w:pPr>
                  <w:spacing w:after="0" w:line="240" w:lineRule="auto"/>
                  <w:jc w:val="center"/>
                  <w:rPr>
                    <w:rStyle w:val="Strong"/>
                    <w:rFonts w:ascii="hafs" w:hAnsi="hafs" w:cs="Helvetica"/>
                    <w:sz w:val="34"/>
                    <w:szCs w:val="34"/>
                  </w:rPr>
                </w:pPr>
                <w:r w:rsidRPr="00270DEF">
                  <w:rPr>
                    <w:rStyle w:val="Strong"/>
                    <w:rFonts w:ascii="hafs" w:hAnsi="hafs" w:cs="Times New Roman" w:hint="cs"/>
                    <w:sz w:val="34"/>
                    <w:szCs w:val="34"/>
                    <w:rtl/>
                  </w:rPr>
                  <w:t xml:space="preserve">منظمة </w:t>
                </w:r>
                <w:r w:rsidR="00A80053">
                  <w:rPr>
                    <w:rStyle w:val="Strong"/>
                    <w:rFonts w:ascii="hafs" w:hAnsi="hafs" w:cs="Times New Roman" w:hint="cs"/>
                    <w:sz w:val="34"/>
                    <w:szCs w:val="34"/>
                    <w:rtl/>
                  </w:rPr>
                  <w:t>غ</w:t>
                </w:r>
                <w:r w:rsidRPr="00270DEF">
                  <w:rPr>
                    <w:rStyle w:val="Strong"/>
                    <w:rFonts w:ascii="hafs" w:hAnsi="hafs" w:cs="Times New Roman" w:hint="cs"/>
                    <w:sz w:val="34"/>
                    <w:szCs w:val="34"/>
                    <w:rtl/>
                  </w:rPr>
                  <w:t>ير حكومية</w:t>
                </w:r>
              </w:p>
              <w:p w:rsidR="00663190" w:rsidRPr="00270DEF" w:rsidRDefault="00172D76" w:rsidP="00270DEF">
                <w:pPr>
                  <w:jc w:val="center"/>
                  <w:rPr>
                    <w:sz w:val="40"/>
                    <w:szCs w:val="24"/>
                    <w:lang w:bidi="ar-IQ"/>
                  </w:rPr>
                </w:pPr>
                <w:r w:rsidRPr="00172D76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  <w:lang w:bidi="ar-IQ"/>
                  </w:rPr>
                  <w:t>رقم التسجيل</w:t>
                </w:r>
                <w:r>
                  <w:rPr>
                    <w:rFonts w:hint="cs"/>
                    <w:sz w:val="40"/>
                    <w:szCs w:val="24"/>
                    <w:rtl/>
                    <w:lang w:bidi="ar-IQ"/>
                  </w:rPr>
                  <w:t xml:space="preserve"> </w:t>
                </w:r>
                <w:r>
                  <w:rPr>
                    <w:sz w:val="40"/>
                    <w:szCs w:val="24"/>
                    <w:lang w:bidi="ar-IQ"/>
                  </w:rPr>
                  <w:t>(1N78534)</w:t>
                </w:r>
              </w:p>
            </w:txbxContent>
          </v:textbox>
          <w10:wrap anchorx="page"/>
        </v:shape>
      </w:pict>
    </w:r>
    <w:r>
      <w:rPr>
        <w:noProof/>
        <w:rtl/>
      </w:rPr>
      <w:pict>
        <v:shape id="_x0000_s2050" type="#_x0000_t202" style="position:absolute;left:0;text-align:left;margin-left:-47.7pt;margin-top:-28.65pt;width:245.25pt;height:99pt;z-index:251659264;mso-position-horizontal-relative:text;mso-position-vertical-relative:text" filled="f" stroked="f">
          <v:textbox style="mso-next-textbox:#_x0000_s2050">
            <w:txbxContent>
              <w:p w:rsidR="00091EBB" w:rsidRDefault="008A5694" w:rsidP="008A5694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</w:pPr>
                <w:proofErr w:type="spellStart"/>
                <w:r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AlbarAlr</w:t>
                </w:r>
                <w:r w:rsidR="00091EBB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aheem</w:t>
                </w:r>
                <w:proofErr w:type="spellEnd"/>
                <w:r w:rsidR="00091EBB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 xml:space="preserve"> Foundation for Relief and Development</w:t>
                </w:r>
              </w:p>
              <w:p w:rsidR="00091EBB" w:rsidRDefault="00091EBB" w:rsidP="008A5694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</w:pPr>
                <w:r w:rsidRPr="00270DEF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(</w:t>
                </w:r>
                <w:r w:rsidR="008A5694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B</w:t>
                </w:r>
                <w:r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RF</w:t>
                </w:r>
                <w:r w:rsidRPr="00270DEF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RD</w:t>
                </w:r>
                <w:r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  <w:t>)</w:t>
                </w:r>
              </w:p>
              <w:p w:rsidR="007C4B79" w:rsidRPr="007C4B79" w:rsidRDefault="007C4B79" w:rsidP="007C4B79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</w:pPr>
                <w:r w:rsidRPr="007C4B79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 xml:space="preserve">Non </w:t>
                </w:r>
                <w:proofErr w:type="spellStart"/>
                <w:r w:rsidRPr="007C4B79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GovernmentalOrganization</w:t>
                </w:r>
                <w:proofErr w:type="spellEnd"/>
                <w:r w:rsidRPr="007C4B79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 xml:space="preserve"> (NGO)</w:t>
                </w:r>
              </w:p>
              <w:p w:rsidR="007C4B79" w:rsidRDefault="007C4B79" w:rsidP="007C4B79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</w:pPr>
              </w:p>
            </w:txbxContent>
          </v:textbox>
          <w10:wrap anchorx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4B7" w:rsidRDefault="005444B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A393A"/>
    <w:multiLevelType w:val="hybridMultilevel"/>
    <w:tmpl w:val="929E2110"/>
    <w:lvl w:ilvl="0" w:tplc="20E658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" w15:restartNumberingAfterBreak="0">
    <w:nsid w:val="61264C8A"/>
    <w:multiLevelType w:val="hybridMultilevel"/>
    <w:tmpl w:val="C5FCD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67"/>
    <o:shapelayout v:ext="edit">
      <o:idmap v:ext="edit" data="2"/>
      <o:rules v:ext="edit">
        <o:r id="V:Rule1" type="connector" idref="#_x0000_s2056"/>
        <o:r id="V:Rule2" type="connector" idref="#_x0000_s2065"/>
        <o:r id="V:Rule3" type="connector" idref="#_x0000_s2066"/>
        <o:r id="V:Rule4" type="connector" idref="#_x0000_s2057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A662C"/>
    <w:rsid w:val="000102C7"/>
    <w:rsid w:val="000133AB"/>
    <w:rsid w:val="000165E3"/>
    <w:rsid w:val="00017B32"/>
    <w:rsid w:val="0002448D"/>
    <w:rsid w:val="00030BF7"/>
    <w:rsid w:val="000379D4"/>
    <w:rsid w:val="000703ED"/>
    <w:rsid w:val="00091EBB"/>
    <w:rsid w:val="000A662C"/>
    <w:rsid w:val="000E77B7"/>
    <w:rsid w:val="000F3EC1"/>
    <w:rsid w:val="000F3EE5"/>
    <w:rsid w:val="000F5FA7"/>
    <w:rsid w:val="000F7E5D"/>
    <w:rsid w:val="00130177"/>
    <w:rsid w:val="0013185C"/>
    <w:rsid w:val="00142C88"/>
    <w:rsid w:val="00152079"/>
    <w:rsid w:val="001578B8"/>
    <w:rsid w:val="00157EBA"/>
    <w:rsid w:val="00165F22"/>
    <w:rsid w:val="00172D76"/>
    <w:rsid w:val="0017317B"/>
    <w:rsid w:val="00187130"/>
    <w:rsid w:val="00195948"/>
    <w:rsid w:val="001A42C8"/>
    <w:rsid w:val="001C0804"/>
    <w:rsid w:val="001D162E"/>
    <w:rsid w:val="001D1A57"/>
    <w:rsid w:val="001D27CB"/>
    <w:rsid w:val="001D71A1"/>
    <w:rsid w:val="001E2A65"/>
    <w:rsid w:val="001E3CBC"/>
    <w:rsid w:val="001E6FA3"/>
    <w:rsid w:val="001F790E"/>
    <w:rsid w:val="002032D3"/>
    <w:rsid w:val="00206443"/>
    <w:rsid w:val="00206514"/>
    <w:rsid w:val="0022041E"/>
    <w:rsid w:val="00224244"/>
    <w:rsid w:val="00230CAC"/>
    <w:rsid w:val="00233E60"/>
    <w:rsid w:val="002376A7"/>
    <w:rsid w:val="00242C55"/>
    <w:rsid w:val="00270DEF"/>
    <w:rsid w:val="002734D6"/>
    <w:rsid w:val="00291903"/>
    <w:rsid w:val="002A7AD5"/>
    <w:rsid w:val="002A7D23"/>
    <w:rsid w:val="002B3519"/>
    <w:rsid w:val="002B3D59"/>
    <w:rsid w:val="002B660A"/>
    <w:rsid w:val="002C09E7"/>
    <w:rsid w:val="002C562A"/>
    <w:rsid w:val="002C5910"/>
    <w:rsid w:val="002D0BAA"/>
    <w:rsid w:val="002D6D40"/>
    <w:rsid w:val="003066ED"/>
    <w:rsid w:val="003107AD"/>
    <w:rsid w:val="003267A6"/>
    <w:rsid w:val="00330306"/>
    <w:rsid w:val="00340C72"/>
    <w:rsid w:val="003428BE"/>
    <w:rsid w:val="00350D2B"/>
    <w:rsid w:val="00353D62"/>
    <w:rsid w:val="00354B2A"/>
    <w:rsid w:val="00376487"/>
    <w:rsid w:val="00376BEF"/>
    <w:rsid w:val="0038247B"/>
    <w:rsid w:val="00390D50"/>
    <w:rsid w:val="003B02F5"/>
    <w:rsid w:val="003C4246"/>
    <w:rsid w:val="003D0F68"/>
    <w:rsid w:val="003E417A"/>
    <w:rsid w:val="003F2263"/>
    <w:rsid w:val="003F62CD"/>
    <w:rsid w:val="0040275A"/>
    <w:rsid w:val="00410BEC"/>
    <w:rsid w:val="00414F4B"/>
    <w:rsid w:val="004176AB"/>
    <w:rsid w:val="004355FA"/>
    <w:rsid w:val="0043724B"/>
    <w:rsid w:val="00460301"/>
    <w:rsid w:val="00460BA9"/>
    <w:rsid w:val="00465EA6"/>
    <w:rsid w:val="004726EB"/>
    <w:rsid w:val="004763B2"/>
    <w:rsid w:val="00482F58"/>
    <w:rsid w:val="00487947"/>
    <w:rsid w:val="004A104D"/>
    <w:rsid w:val="004A4B86"/>
    <w:rsid w:val="004B3C3B"/>
    <w:rsid w:val="004C7DD5"/>
    <w:rsid w:val="004E2D8E"/>
    <w:rsid w:val="004E4503"/>
    <w:rsid w:val="004F179D"/>
    <w:rsid w:val="004F7090"/>
    <w:rsid w:val="004F79AD"/>
    <w:rsid w:val="005018D0"/>
    <w:rsid w:val="00510552"/>
    <w:rsid w:val="00512695"/>
    <w:rsid w:val="0054368F"/>
    <w:rsid w:val="005444B7"/>
    <w:rsid w:val="00551DED"/>
    <w:rsid w:val="00564B1C"/>
    <w:rsid w:val="005A22C7"/>
    <w:rsid w:val="005D1A3C"/>
    <w:rsid w:val="005D2144"/>
    <w:rsid w:val="005D2651"/>
    <w:rsid w:val="005F3CF0"/>
    <w:rsid w:val="006005FA"/>
    <w:rsid w:val="006009D4"/>
    <w:rsid w:val="00601A45"/>
    <w:rsid w:val="006173F4"/>
    <w:rsid w:val="00635955"/>
    <w:rsid w:val="006416A3"/>
    <w:rsid w:val="00642DE4"/>
    <w:rsid w:val="00653020"/>
    <w:rsid w:val="0065341C"/>
    <w:rsid w:val="00655957"/>
    <w:rsid w:val="00662BE3"/>
    <w:rsid w:val="00663190"/>
    <w:rsid w:val="0066330F"/>
    <w:rsid w:val="00664075"/>
    <w:rsid w:val="00686B19"/>
    <w:rsid w:val="006A7CAB"/>
    <w:rsid w:val="006B46E3"/>
    <w:rsid w:val="006C628F"/>
    <w:rsid w:val="006E2576"/>
    <w:rsid w:val="006E2F36"/>
    <w:rsid w:val="006E6E1F"/>
    <w:rsid w:val="007052FB"/>
    <w:rsid w:val="00711E83"/>
    <w:rsid w:val="0071751F"/>
    <w:rsid w:val="007202D6"/>
    <w:rsid w:val="0072118B"/>
    <w:rsid w:val="0074030B"/>
    <w:rsid w:val="00741D70"/>
    <w:rsid w:val="00743EF2"/>
    <w:rsid w:val="00750586"/>
    <w:rsid w:val="0075641F"/>
    <w:rsid w:val="007611F1"/>
    <w:rsid w:val="00764449"/>
    <w:rsid w:val="007648A4"/>
    <w:rsid w:val="00764D72"/>
    <w:rsid w:val="00765C5E"/>
    <w:rsid w:val="0077484B"/>
    <w:rsid w:val="007750E9"/>
    <w:rsid w:val="007847B6"/>
    <w:rsid w:val="00792C8A"/>
    <w:rsid w:val="00795603"/>
    <w:rsid w:val="007A2105"/>
    <w:rsid w:val="007C337F"/>
    <w:rsid w:val="007C4B79"/>
    <w:rsid w:val="007D176D"/>
    <w:rsid w:val="007E0CE2"/>
    <w:rsid w:val="007E0EAB"/>
    <w:rsid w:val="007F5406"/>
    <w:rsid w:val="00800B51"/>
    <w:rsid w:val="00804E8F"/>
    <w:rsid w:val="00816C9E"/>
    <w:rsid w:val="00826B01"/>
    <w:rsid w:val="00826C1C"/>
    <w:rsid w:val="00831A01"/>
    <w:rsid w:val="00833CC6"/>
    <w:rsid w:val="00835689"/>
    <w:rsid w:val="00847910"/>
    <w:rsid w:val="00850921"/>
    <w:rsid w:val="00852423"/>
    <w:rsid w:val="008537D0"/>
    <w:rsid w:val="0085473B"/>
    <w:rsid w:val="00860E54"/>
    <w:rsid w:val="008620B6"/>
    <w:rsid w:val="00884986"/>
    <w:rsid w:val="00895822"/>
    <w:rsid w:val="00897899"/>
    <w:rsid w:val="00897982"/>
    <w:rsid w:val="008A326E"/>
    <w:rsid w:val="008A5694"/>
    <w:rsid w:val="008B131B"/>
    <w:rsid w:val="008B4537"/>
    <w:rsid w:val="008D4CC6"/>
    <w:rsid w:val="008E7B63"/>
    <w:rsid w:val="008F79DD"/>
    <w:rsid w:val="00911D02"/>
    <w:rsid w:val="0091405B"/>
    <w:rsid w:val="009556CA"/>
    <w:rsid w:val="00957317"/>
    <w:rsid w:val="009631F3"/>
    <w:rsid w:val="0096478D"/>
    <w:rsid w:val="009668E8"/>
    <w:rsid w:val="009811F5"/>
    <w:rsid w:val="009852E2"/>
    <w:rsid w:val="0099256C"/>
    <w:rsid w:val="009B40D1"/>
    <w:rsid w:val="009B6860"/>
    <w:rsid w:val="009B7B9A"/>
    <w:rsid w:val="009C4C23"/>
    <w:rsid w:val="009D49BB"/>
    <w:rsid w:val="009F5D42"/>
    <w:rsid w:val="00A001B7"/>
    <w:rsid w:val="00A00E9E"/>
    <w:rsid w:val="00A02DDA"/>
    <w:rsid w:val="00A12278"/>
    <w:rsid w:val="00A16F6A"/>
    <w:rsid w:val="00A266ED"/>
    <w:rsid w:val="00A41DDD"/>
    <w:rsid w:val="00A46EC0"/>
    <w:rsid w:val="00A47FC4"/>
    <w:rsid w:val="00A56221"/>
    <w:rsid w:val="00A56653"/>
    <w:rsid w:val="00A57A1C"/>
    <w:rsid w:val="00A62C76"/>
    <w:rsid w:val="00A77669"/>
    <w:rsid w:val="00A80053"/>
    <w:rsid w:val="00A81F6B"/>
    <w:rsid w:val="00A8700A"/>
    <w:rsid w:val="00A9050D"/>
    <w:rsid w:val="00A90BA8"/>
    <w:rsid w:val="00A92C79"/>
    <w:rsid w:val="00AA1697"/>
    <w:rsid w:val="00AB0A6D"/>
    <w:rsid w:val="00AC482A"/>
    <w:rsid w:val="00AC5D02"/>
    <w:rsid w:val="00AC7881"/>
    <w:rsid w:val="00AF2A52"/>
    <w:rsid w:val="00B2690E"/>
    <w:rsid w:val="00B26F99"/>
    <w:rsid w:val="00B27CBB"/>
    <w:rsid w:val="00B50F39"/>
    <w:rsid w:val="00B54725"/>
    <w:rsid w:val="00B604D7"/>
    <w:rsid w:val="00B61928"/>
    <w:rsid w:val="00B6291F"/>
    <w:rsid w:val="00B646F6"/>
    <w:rsid w:val="00B84862"/>
    <w:rsid w:val="00B9395A"/>
    <w:rsid w:val="00BC30F0"/>
    <w:rsid w:val="00BC76FC"/>
    <w:rsid w:val="00BD53D4"/>
    <w:rsid w:val="00BD5E30"/>
    <w:rsid w:val="00BD5F4F"/>
    <w:rsid w:val="00BE2C62"/>
    <w:rsid w:val="00BE3B44"/>
    <w:rsid w:val="00BE5466"/>
    <w:rsid w:val="00BF54C9"/>
    <w:rsid w:val="00C17743"/>
    <w:rsid w:val="00C20190"/>
    <w:rsid w:val="00C253C4"/>
    <w:rsid w:val="00C2741E"/>
    <w:rsid w:val="00C32A95"/>
    <w:rsid w:val="00C67FF6"/>
    <w:rsid w:val="00C70C1D"/>
    <w:rsid w:val="00C70E43"/>
    <w:rsid w:val="00C82BF4"/>
    <w:rsid w:val="00C842E5"/>
    <w:rsid w:val="00C9689E"/>
    <w:rsid w:val="00CA67D0"/>
    <w:rsid w:val="00CB0903"/>
    <w:rsid w:val="00CB307C"/>
    <w:rsid w:val="00CB364B"/>
    <w:rsid w:val="00CC125C"/>
    <w:rsid w:val="00CC771B"/>
    <w:rsid w:val="00CD4A8C"/>
    <w:rsid w:val="00D20056"/>
    <w:rsid w:val="00D2186D"/>
    <w:rsid w:val="00D30863"/>
    <w:rsid w:val="00D33033"/>
    <w:rsid w:val="00D42F78"/>
    <w:rsid w:val="00D45AA4"/>
    <w:rsid w:val="00D5331A"/>
    <w:rsid w:val="00D5498B"/>
    <w:rsid w:val="00D6106B"/>
    <w:rsid w:val="00D7448F"/>
    <w:rsid w:val="00D903C1"/>
    <w:rsid w:val="00DA74E7"/>
    <w:rsid w:val="00DA7EC4"/>
    <w:rsid w:val="00DC2D19"/>
    <w:rsid w:val="00DD1E40"/>
    <w:rsid w:val="00DD4214"/>
    <w:rsid w:val="00DF33B4"/>
    <w:rsid w:val="00DF5FC1"/>
    <w:rsid w:val="00DF6E9F"/>
    <w:rsid w:val="00E14963"/>
    <w:rsid w:val="00E30F86"/>
    <w:rsid w:val="00E419B1"/>
    <w:rsid w:val="00E42232"/>
    <w:rsid w:val="00E44064"/>
    <w:rsid w:val="00E46BFB"/>
    <w:rsid w:val="00E57CD1"/>
    <w:rsid w:val="00E57D37"/>
    <w:rsid w:val="00E673F1"/>
    <w:rsid w:val="00EA0467"/>
    <w:rsid w:val="00EB54C7"/>
    <w:rsid w:val="00EF308F"/>
    <w:rsid w:val="00EF61B0"/>
    <w:rsid w:val="00F00A7B"/>
    <w:rsid w:val="00F0462A"/>
    <w:rsid w:val="00F16630"/>
    <w:rsid w:val="00F20156"/>
    <w:rsid w:val="00F23BD1"/>
    <w:rsid w:val="00F24D74"/>
    <w:rsid w:val="00F331B5"/>
    <w:rsid w:val="00F4468B"/>
    <w:rsid w:val="00F4645A"/>
    <w:rsid w:val="00F6083D"/>
    <w:rsid w:val="00F64981"/>
    <w:rsid w:val="00F67B08"/>
    <w:rsid w:val="00F94A47"/>
    <w:rsid w:val="00FD59BD"/>
    <w:rsid w:val="00FD6C28"/>
    <w:rsid w:val="00FE5320"/>
    <w:rsid w:val="00FF0BC5"/>
    <w:rsid w:val="00FF1582"/>
    <w:rsid w:val="00FF4B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3F092C1F-4C94-4AE0-82B0-D6CBB78EE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42E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0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A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31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190"/>
  </w:style>
  <w:style w:type="paragraph" w:styleId="Footer">
    <w:name w:val="footer"/>
    <w:basedOn w:val="Normal"/>
    <w:link w:val="FooterChar"/>
    <w:uiPriority w:val="99"/>
    <w:unhideWhenUsed/>
    <w:rsid w:val="006631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190"/>
  </w:style>
  <w:style w:type="character" w:styleId="Hyperlink">
    <w:name w:val="Hyperlink"/>
    <w:basedOn w:val="DefaultParagraphFont"/>
    <w:uiPriority w:val="99"/>
    <w:unhideWhenUsed/>
    <w:rsid w:val="004C7DD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270DEF"/>
    <w:rPr>
      <w:b/>
      <w:bCs/>
    </w:rPr>
  </w:style>
  <w:style w:type="table" w:styleId="TableGrid">
    <w:name w:val="Table Grid"/>
    <w:basedOn w:val="TableNormal"/>
    <w:uiPriority w:val="59"/>
    <w:rsid w:val="004F179D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424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10BE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93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skTp\&#1575;&#1604;&#1603;&#1578;&#1575;&#1576;%20&#1575;&#1604;&#1585;&#1587;&#1605;&#1610;%20&#1604;&#1604;&#1605;&#1572;&#1587;&#1587;&#1607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BE97A-8A73-479F-BE9A-32EB978CA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الكتاب الرسمي للمؤسسه</Template>
  <TotalTime>32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SACC - ANAS</Company>
  <LinksUpToDate>false</LinksUpToDate>
  <CharactersWithSpaces>1130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</dc:creator>
  <cp:lastModifiedBy>Mohammed A. Atiya</cp:lastModifiedBy>
  <cp:revision>19</cp:revision>
  <cp:lastPrinted>2021-06-16T05:57:00Z</cp:lastPrinted>
  <dcterms:created xsi:type="dcterms:W3CDTF">2016-08-05T09:04:00Z</dcterms:created>
  <dcterms:modified xsi:type="dcterms:W3CDTF">2021-12-10T12:27:00Z</dcterms:modified>
</cp:coreProperties>
</file>