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73B" w:rsidRDefault="0085473B" w:rsidP="00800B51">
      <w:pPr>
        <w:spacing w:before="100" w:beforeAutospacing="1" w:after="0" w:line="240" w:lineRule="auto"/>
        <w:jc w:val="center"/>
        <w:rPr>
          <w:b/>
          <w:bCs/>
          <w:color w:val="0070C0"/>
          <w:sz w:val="28"/>
          <w:szCs w:val="28"/>
          <w:rtl/>
          <w:lang w:bidi="ar-IQ"/>
        </w:rPr>
      </w:pPr>
    </w:p>
    <w:p w:rsidR="00E46BFB" w:rsidRDefault="00E46BFB" w:rsidP="00F4468B">
      <w:pPr>
        <w:spacing w:after="0" w:line="240" w:lineRule="auto"/>
        <w:ind w:left="43" w:hanging="43"/>
        <w:jc w:val="center"/>
        <w:rPr>
          <w:rFonts w:ascii="Simplified Arabic" w:eastAsia="Times New Roman" w:hAnsi="Simplified Arabic" w:cs="Simplified Arabic"/>
          <w:b/>
          <w:bCs/>
          <w:color w:val="008000"/>
          <w:sz w:val="28"/>
          <w:szCs w:val="28"/>
          <w:rtl/>
        </w:rPr>
      </w:pPr>
    </w:p>
    <w:p w:rsidR="004F179D" w:rsidRDefault="004F179D" w:rsidP="004F179D">
      <w:pPr>
        <w:tabs>
          <w:tab w:val="left" w:pos="1879"/>
          <w:tab w:val="right" w:pos="8312"/>
        </w:tabs>
        <w:spacing w:after="0" w:line="120" w:lineRule="auto"/>
        <w:jc w:val="center"/>
        <w:rPr>
          <w:b/>
          <w:bCs/>
          <w:color w:val="0070C0"/>
          <w:sz w:val="28"/>
          <w:szCs w:val="28"/>
          <w:u w:val="single"/>
          <w:rtl/>
          <w:lang w:bidi="ar-IQ"/>
        </w:rPr>
      </w:pPr>
    </w:p>
    <w:p w:rsidR="00BD5E30" w:rsidRDefault="00410BEC" w:rsidP="005D25F2">
      <w:pPr>
        <w:tabs>
          <w:tab w:val="left" w:pos="1879"/>
          <w:tab w:val="right" w:pos="8312"/>
        </w:tabs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</w:pPr>
      <w:r w:rsidRPr="00BD5E30">
        <w:rPr>
          <w:rFonts w:ascii="Simplified Arabic" w:hAnsi="Simplified Arabic" w:cs="Simplified Arabic"/>
          <w:b/>
          <w:bCs/>
          <w:color w:val="0070C0"/>
          <w:sz w:val="32"/>
          <w:szCs w:val="32"/>
          <w:rtl/>
          <w:lang w:bidi="ar-IQ"/>
        </w:rPr>
        <w:t xml:space="preserve">استمارة برنامج كفالة </w:t>
      </w:r>
      <w:r w:rsidR="005D25F2">
        <w:rPr>
          <w:rFonts w:ascii="Simplified Arabic" w:hAnsi="Simplified Arabic" w:cs="Simplified Arabic" w:hint="cs"/>
          <w:b/>
          <w:bCs/>
          <w:color w:val="0070C0"/>
          <w:sz w:val="32"/>
          <w:szCs w:val="32"/>
          <w:rtl/>
          <w:lang w:bidi="ar-IQ"/>
        </w:rPr>
        <w:t>أسرة</w:t>
      </w:r>
    </w:p>
    <w:p w:rsidR="005D25F2" w:rsidRDefault="005D25F2" w:rsidP="00C52B9E">
      <w:pPr>
        <w:pStyle w:val="NormalWeb"/>
        <w:shd w:val="clear" w:color="auto" w:fill="FFFFFF"/>
        <w:tabs>
          <w:tab w:val="left" w:pos="-1"/>
        </w:tabs>
        <w:bidi/>
        <w:spacing w:before="0" w:beforeAutospacing="0" w:after="0" w:afterAutospacing="0"/>
        <w:rPr>
          <w:rStyle w:val="Strong"/>
          <w:rFonts w:ascii="Simplified Arabic" w:hAnsi="Simplified Arabic" w:cs="Simplified Arabic"/>
          <w:sz w:val="27"/>
          <w:szCs w:val="27"/>
          <w:rtl/>
        </w:rPr>
      </w:pPr>
    </w:p>
    <w:p w:rsidR="00410BEC" w:rsidRPr="000379D4" w:rsidRDefault="00826C1C" w:rsidP="005D25F2">
      <w:pPr>
        <w:pStyle w:val="NormalWeb"/>
        <w:shd w:val="clear" w:color="auto" w:fill="FFFFFF"/>
        <w:tabs>
          <w:tab w:val="left" w:pos="-1"/>
        </w:tabs>
        <w:bidi/>
        <w:spacing w:before="0" w:beforeAutospacing="0" w:after="0" w:afterAutospacing="0"/>
        <w:rPr>
          <w:rFonts w:ascii="Verdana" w:hAnsi="Verdana"/>
          <w:sz w:val="18"/>
          <w:szCs w:val="18"/>
          <w:rtl/>
          <w:lang w:bidi="ar-IQ"/>
        </w:rPr>
      </w:pP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رقم استمارة</w:t>
      </w:r>
      <w:r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ال</w:t>
      </w:r>
      <w:r w:rsidR="00C52B9E">
        <w:rPr>
          <w:rStyle w:val="Strong"/>
          <w:rFonts w:ascii="Simplified Arabic" w:hAnsi="Simplified Arabic" w:cs="Simplified Arabic" w:hint="cs"/>
          <w:sz w:val="27"/>
          <w:szCs w:val="27"/>
          <w:rtl/>
        </w:rPr>
        <w:t>اسرة</w:t>
      </w:r>
      <w:r>
        <w:rPr>
          <w:rStyle w:val="Strong"/>
          <w:rFonts w:ascii="Simplified Arabic" w:hAnsi="Simplified Arabic" w:cs="Simplified Arabic" w:hint="cs"/>
          <w:sz w:val="27"/>
          <w:szCs w:val="27"/>
          <w:rtl/>
        </w:rPr>
        <w:t xml:space="preserve"> </w:t>
      </w:r>
      <w:r>
        <w:rPr>
          <w:rStyle w:val="Strong"/>
          <w:rFonts w:ascii="Simplified Arabic" w:hAnsi="Simplified Arabic" w:cs="Simplified Arabic"/>
          <w:sz w:val="27"/>
          <w:szCs w:val="27"/>
          <w:rtl/>
        </w:rPr>
        <w:t>:</w:t>
      </w:r>
      <w:r>
        <w:rPr>
          <w:rFonts w:ascii="Simplified Arabic" w:hAnsi="Simplified Arabic" w:cs="Simplified Arabic" w:hint="cs"/>
          <w:b/>
          <w:bCs/>
          <w:sz w:val="27"/>
          <w:szCs w:val="27"/>
          <w:rtl/>
        </w:rPr>
        <w:t xml:space="preserve">                      </w:t>
      </w:r>
      <w:r w:rsidR="006B46E3">
        <w:rPr>
          <w:rFonts w:ascii="Simplified Arabic" w:hAnsi="Simplified Arabic" w:cs="Simplified Arabic" w:hint="cs"/>
          <w:b/>
          <w:bCs/>
          <w:sz w:val="27"/>
          <w:szCs w:val="27"/>
          <w:rtl/>
        </w:rPr>
        <w:t xml:space="preserve"> </w:t>
      </w:r>
      <w:r>
        <w:rPr>
          <w:rFonts w:ascii="Simplified Arabic" w:hAnsi="Simplified Arabic" w:cs="Simplified Arabic" w:hint="cs"/>
          <w:b/>
          <w:bCs/>
          <w:sz w:val="27"/>
          <w:szCs w:val="27"/>
          <w:rtl/>
        </w:rPr>
        <w:t xml:space="preserve"> التسلسل ضمن البرنامج  :</w:t>
      </w:r>
      <w:r>
        <w:rPr>
          <w:rFonts w:ascii="Simplified Arabic" w:hAnsi="Simplified Arabic" w:cs="Simplified Arabic"/>
          <w:b/>
          <w:bCs/>
          <w:sz w:val="27"/>
          <w:szCs w:val="27"/>
          <w:rtl/>
        </w:rPr>
        <w:br/>
      </w:r>
    </w:p>
    <w:p w:rsidR="006B46E3" w:rsidRPr="0043449A" w:rsidRDefault="00410BEC" w:rsidP="00E16438">
      <w:pPr>
        <w:pStyle w:val="ListParagraph"/>
        <w:numPr>
          <w:ilvl w:val="0"/>
          <w:numId w:val="2"/>
        </w:numPr>
        <w:tabs>
          <w:tab w:val="left" w:pos="-1"/>
        </w:tabs>
        <w:spacing w:after="0" w:line="240" w:lineRule="auto"/>
        <w:ind w:left="-1"/>
        <w:rPr>
          <w:rStyle w:val="Strong"/>
          <w:rFonts w:ascii="Simplified Arabic" w:hAnsi="Simplified Arabic" w:cs="Simplified Arabic"/>
          <w:sz w:val="24"/>
          <w:szCs w:val="24"/>
          <w:rtl/>
        </w:rPr>
      </w:pP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ا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لا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سم الثلاثي واللقب</w:t>
      </w:r>
      <w:r w:rsidR="005C3D8C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لرب الاسرة المتوفي 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:</w:t>
      </w:r>
    </w:p>
    <w:p w:rsidR="00264B4A" w:rsidRPr="0043449A" w:rsidRDefault="002A6D24" w:rsidP="00D909FE">
      <w:pPr>
        <w:pStyle w:val="ListParagraph"/>
        <w:numPr>
          <w:ilvl w:val="0"/>
          <w:numId w:val="2"/>
        </w:numPr>
        <w:tabs>
          <w:tab w:val="left" w:pos="-1"/>
        </w:tabs>
        <w:spacing w:after="0" w:line="240" w:lineRule="auto"/>
        <w:ind w:left="-1"/>
        <w:rPr>
          <w:rStyle w:val="Strong"/>
          <w:rFonts w:ascii="Simplified Arabic" w:hAnsi="Simplified Arabic" w:cs="Simplified Arabic"/>
          <w:sz w:val="24"/>
          <w:szCs w:val="24"/>
        </w:rPr>
      </w:pP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740120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سبب الوفاة</w:t>
      </w:r>
      <w:r w:rsidR="00264B4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( مرفق شهادة الوفاة)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B604D7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:</w:t>
      </w:r>
      <w:r w:rsidR="00264B4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D909FE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    مقاتل     </w:t>
      </w:r>
      <w:r w:rsidR="00264B4A"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sym w:font="Wingdings" w:char="F0A8"/>
      </w:r>
      <w:r w:rsidR="00264B4A"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t xml:space="preserve"> </w:t>
      </w:r>
      <w:r w:rsidR="00264B4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ضحية ارهاب </w:t>
      </w:r>
      <w:r w:rsidR="00264B4A"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sym w:font="Wingdings" w:char="F0A8"/>
      </w:r>
      <w:r w:rsidR="00264B4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</w:t>
      </w:r>
    </w:p>
    <w:p w:rsidR="00DF5FC1" w:rsidRPr="0043449A" w:rsidRDefault="00264B4A" w:rsidP="0060476A">
      <w:pPr>
        <w:tabs>
          <w:tab w:val="left" w:pos="-1"/>
        </w:tabs>
        <w:spacing w:after="0" w:line="240" w:lineRule="auto"/>
        <w:ind w:left="-361"/>
        <w:rPr>
          <w:rStyle w:val="Strong"/>
          <w:rFonts w:ascii="Simplified Arabic" w:hAnsi="Simplified Arabic" w:cs="Simplified Arabic"/>
          <w:sz w:val="24"/>
          <w:szCs w:val="24"/>
        </w:rPr>
      </w:pP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                              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  <w:lang w:bidi="ar-IQ"/>
        </w:rPr>
        <w:t xml:space="preserve">            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وفاة طبيعية </w:t>
      </w:r>
      <w:r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sym w:font="Wingdings" w:char="F0A8"/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اخرى تذكر</w:t>
      </w:r>
      <w:r w:rsidRPr="0043449A">
        <w:rPr>
          <w:rFonts w:ascii="Simplified Arabic" w:hAnsi="Simplified Arabic" w:cs="Simplified Arabic"/>
          <w:b/>
          <w:bCs/>
          <w:sz w:val="24"/>
          <w:szCs w:val="24"/>
          <w:lang w:bidi="ar-IQ"/>
        </w:rPr>
        <w:sym w:font="Wingdings" w:char="F0A8"/>
      </w:r>
    </w:p>
    <w:p w:rsidR="00F51C18" w:rsidRPr="0043449A" w:rsidRDefault="00F51C18" w:rsidP="00022AC3">
      <w:pPr>
        <w:pStyle w:val="ListParagraph"/>
        <w:numPr>
          <w:ilvl w:val="0"/>
          <w:numId w:val="2"/>
        </w:numPr>
        <w:tabs>
          <w:tab w:val="left" w:pos="-1"/>
        </w:tabs>
        <w:spacing w:after="0" w:line="240" w:lineRule="auto"/>
        <w:ind w:left="-1"/>
        <w:rPr>
          <w:rFonts w:ascii="Simplified Arabic" w:hAnsi="Simplified Arabic" w:cs="Simplified Arabic"/>
          <w:b/>
          <w:bCs/>
          <w:sz w:val="24"/>
          <w:szCs w:val="24"/>
        </w:rPr>
      </w:pP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ا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لا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سم الثلاثي واللقب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ل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ولي امر ال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اسرة 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:</w:t>
      </w:r>
    </w:p>
    <w:p w:rsidR="0043449A" w:rsidRPr="0043449A" w:rsidRDefault="00E16438" w:rsidP="0043449A">
      <w:pPr>
        <w:pStyle w:val="ListParagraph"/>
        <w:numPr>
          <w:ilvl w:val="0"/>
          <w:numId w:val="2"/>
        </w:numPr>
        <w:tabs>
          <w:tab w:val="left" w:pos="-1"/>
        </w:tabs>
        <w:spacing w:after="0" w:line="240" w:lineRule="auto"/>
        <w:ind w:left="-1"/>
        <w:rPr>
          <w:rFonts w:ascii="Simplified Arabic" w:hAnsi="Simplified Arabic" w:cs="Simplified Arabic"/>
          <w:b/>
          <w:bCs/>
          <w:sz w:val="24"/>
          <w:szCs w:val="24"/>
        </w:rPr>
      </w:pP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وظيفة او مهنة ولي الامر:</w:t>
      </w:r>
      <w:r w:rsidR="0043449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 </w:t>
      </w:r>
      <w:r w:rsidR="0043449A"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 xml:space="preserve"> </w:t>
      </w:r>
      <w:r w:rsidR="0043449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            </w:t>
      </w:r>
      <w:r w:rsidR="0043449A"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 xml:space="preserve">رقم </w:t>
      </w:r>
      <w:r w:rsidR="0043449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ال</w:t>
      </w:r>
      <w:r w:rsidR="0043449A"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موبايل</w:t>
      </w:r>
      <w:r w:rsidR="0043449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43449A"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:</w:t>
      </w:r>
    </w:p>
    <w:p w:rsidR="00E16438" w:rsidRPr="0043449A" w:rsidRDefault="00E16438" w:rsidP="00022AC3">
      <w:pPr>
        <w:pStyle w:val="ListParagraph"/>
        <w:numPr>
          <w:ilvl w:val="0"/>
          <w:numId w:val="2"/>
        </w:numPr>
        <w:tabs>
          <w:tab w:val="left" w:pos="-1"/>
        </w:tabs>
        <w:spacing w:after="0" w:line="240" w:lineRule="auto"/>
        <w:ind w:left="-1"/>
        <w:rPr>
          <w:rFonts w:ascii="Simplified Arabic" w:hAnsi="Simplified Arabic" w:cs="Simplified Arabic"/>
          <w:b/>
          <w:bCs/>
          <w:sz w:val="24"/>
          <w:szCs w:val="24"/>
        </w:rPr>
      </w:pP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عنوان السكن الكامل:المحافظة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: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ال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حي: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المحلة :         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زقـاق:</w:t>
      </w: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</w:t>
      </w:r>
      <w:r w:rsidRPr="0043449A">
        <w:rPr>
          <w:rStyle w:val="Strong"/>
          <w:rFonts w:ascii="Simplified Arabic" w:hAnsi="Simplified Arabic" w:cs="Simplified Arabic"/>
          <w:sz w:val="24"/>
          <w:szCs w:val="24"/>
          <w:rtl/>
        </w:rPr>
        <w:t>دار:</w:t>
      </w:r>
    </w:p>
    <w:p w:rsidR="00E16438" w:rsidRPr="0043449A" w:rsidRDefault="00E16438" w:rsidP="00022AC3">
      <w:pPr>
        <w:pStyle w:val="ListParagraph"/>
        <w:numPr>
          <w:ilvl w:val="0"/>
          <w:numId w:val="2"/>
        </w:numPr>
        <w:tabs>
          <w:tab w:val="left" w:pos="-1"/>
        </w:tabs>
        <w:spacing w:after="0" w:line="240" w:lineRule="auto"/>
        <w:ind w:left="-1"/>
        <w:rPr>
          <w:rStyle w:val="Strong"/>
          <w:rFonts w:ascii="Simplified Arabic" w:hAnsi="Simplified Arabic" w:cs="Simplified Arabic"/>
          <w:sz w:val="24"/>
          <w:szCs w:val="24"/>
        </w:rPr>
      </w:pP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جدول باسماء افراد الاسرة </w:t>
      </w:r>
    </w:p>
    <w:tbl>
      <w:tblPr>
        <w:tblStyle w:val="TableGrid"/>
        <w:bidiVisual/>
        <w:tblW w:w="9984" w:type="dxa"/>
        <w:tblLayout w:type="fixed"/>
        <w:tblLook w:val="04A0" w:firstRow="1" w:lastRow="0" w:firstColumn="1" w:lastColumn="0" w:noHBand="0" w:noVBand="1"/>
      </w:tblPr>
      <w:tblGrid>
        <w:gridCol w:w="533"/>
        <w:gridCol w:w="2646"/>
        <w:gridCol w:w="898"/>
        <w:gridCol w:w="1418"/>
        <w:gridCol w:w="1417"/>
        <w:gridCol w:w="3072"/>
      </w:tblGrid>
      <w:tr w:rsidR="00E16438" w:rsidRPr="0043449A" w:rsidTr="004074CD">
        <w:trPr>
          <w:trHeight w:val="401"/>
        </w:trPr>
        <w:tc>
          <w:tcPr>
            <w:tcW w:w="533" w:type="dxa"/>
            <w:shd w:val="clear" w:color="auto" w:fill="DAEEF3" w:themeFill="accent5" w:themeFillTint="33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  <w:t>ت</w:t>
            </w:r>
          </w:p>
        </w:tc>
        <w:tc>
          <w:tcPr>
            <w:tcW w:w="2646" w:type="dxa"/>
            <w:shd w:val="clear" w:color="auto" w:fill="DAEEF3" w:themeFill="accent5" w:themeFillTint="33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الاسم الثلاثي لافراد الاسرة</w:t>
            </w:r>
          </w:p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حسب هوية الاحوال المدنية</w:t>
            </w:r>
          </w:p>
        </w:tc>
        <w:tc>
          <w:tcPr>
            <w:tcW w:w="898" w:type="dxa"/>
            <w:shd w:val="clear" w:color="auto" w:fill="DAEEF3" w:themeFill="accent5" w:themeFillTint="33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الجنس</w:t>
            </w:r>
          </w:p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  <w:shd w:val="clear" w:color="auto" w:fill="DAEEF3" w:themeFill="accent5" w:themeFillTint="33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تاريخ الميلاد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صلة القربى</w:t>
            </w:r>
          </w:p>
        </w:tc>
        <w:tc>
          <w:tcPr>
            <w:tcW w:w="3072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وصف </w:t>
            </w:r>
            <w:r w:rsidRPr="0043449A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  <w:t>الحالة</w:t>
            </w: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 xml:space="preserve"> *</w:t>
            </w:r>
          </w:p>
        </w:tc>
      </w:tr>
      <w:tr w:rsidR="00E16438" w:rsidRPr="0043449A" w:rsidTr="004074CD">
        <w:tc>
          <w:tcPr>
            <w:tcW w:w="533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2646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89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72" w:type="dxa"/>
            <w:tcBorders>
              <w:top w:val="single" w:sz="4" w:space="0" w:color="auto"/>
            </w:tcBorders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E16438" w:rsidRPr="0043449A" w:rsidTr="004074CD">
        <w:tc>
          <w:tcPr>
            <w:tcW w:w="533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2646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89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72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E16438" w:rsidRPr="0043449A" w:rsidTr="004074CD">
        <w:tc>
          <w:tcPr>
            <w:tcW w:w="533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2646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89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72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E16438" w:rsidRPr="0043449A" w:rsidTr="004074CD">
        <w:tc>
          <w:tcPr>
            <w:tcW w:w="533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</w:p>
        </w:tc>
        <w:tc>
          <w:tcPr>
            <w:tcW w:w="2646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89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72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E16438" w:rsidRPr="0043449A" w:rsidTr="004074CD">
        <w:tc>
          <w:tcPr>
            <w:tcW w:w="533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5</w:t>
            </w:r>
          </w:p>
        </w:tc>
        <w:tc>
          <w:tcPr>
            <w:tcW w:w="2646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89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72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E16438" w:rsidRPr="0043449A" w:rsidTr="004074CD">
        <w:tc>
          <w:tcPr>
            <w:tcW w:w="533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6</w:t>
            </w:r>
          </w:p>
        </w:tc>
        <w:tc>
          <w:tcPr>
            <w:tcW w:w="2646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89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72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E16438" w:rsidRPr="0043449A" w:rsidTr="004074CD">
        <w:tc>
          <w:tcPr>
            <w:tcW w:w="533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7</w:t>
            </w:r>
          </w:p>
        </w:tc>
        <w:tc>
          <w:tcPr>
            <w:tcW w:w="2646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89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72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  <w:tr w:rsidR="00E16438" w:rsidRPr="0043449A" w:rsidTr="004074CD">
        <w:tc>
          <w:tcPr>
            <w:tcW w:w="533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  <w:r w:rsidRPr="0043449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IQ"/>
              </w:rPr>
              <w:t>8</w:t>
            </w:r>
          </w:p>
        </w:tc>
        <w:tc>
          <w:tcPr>
            <w:tcW w:w="2646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89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1417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72" w:type="dxa"/>
          </w:tcPr>
          <w:p w:rsidR="00E16438" w:rsidRPr="0043449A" w:rsidRDefault="00E16438" w:rsidP="004074CD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IQ"/>
              </w:rPr>
            </w:pPr>
          </w:p>
        </w:tc>
      </w:tr>
    </w:tbl>
    <w:p w:rsidR="00022AC3" w:rsidRPr="0043449A" w:rsidRDefault="00022AC3" w:rsidP="00FD30D4">
      <w:pPr>
        <w:spacing w:after="0" w:line="240" w:lineRule="atLeast"/>
        <w:jc w:val="both"/>
        <w:rPr>
          <w:rFonts w:ascii="Simplified Arabic" w:hAnsi="Simplified Arabic" w:cs="Simplified Arabic"/>
          <w:b/>
          <w:bCs/>
          <w:rtl/>
          <w:lang w:bidi="ar-IQ"/>
        </w:rPr>
      </w:pPr>
      <w:r w:rsidRPr="0043449A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*</w:t>
      </w:r>
      <w:r w:rsidRPr="0043449A">
        <w:rPr>
          <w:rFonts w:ascii="Simplified Arabic" w:hAnsi="Simplified Arabic" w:cs="Simplified Arabic" w:hint="cs"/>
          <w:b/>
          <w:bCs/>
          <w:rtl/>
          <w:lang w:bidi="ar-IQ"/>
        </w:rPr>
        <w:t xml:space="preserve">( طفل ، طالب /المرحلة الدراسية </w:t>
      </w:r>
      <w:r w:rsidR="002765EB" w:rsidRPr="0043449A">
        <w:rPr>
          <w:rFonts w:ascii="Simplified Arabic" w:hAnsi="Simplified Arabic" w:cs="Simplified Arabic" w:hint="cs"/>
          <w:b/>
          <w:bCs/>
          <w:rtl/>
          <w:lang w:bidi="ar-IQ"/>
        </w:rPr>
        <w:t xml:space="preserve"> </w:t>
      </w:r>
      <w:r w:rsidR="00CF1942">
        <w:rPr>
          <w:rFonts w:ascii="Simplified Arabic" w:hAnsi="Simplified Arabic" w:cs="Simplified Arabic" w:hint="cs"/>
          <w:b/>
          <w:bCs/>
          <w:rtl/>
          <w:lang w:bidi="ar-IQ"/>
        </w:rPr>
        <w:t>ي</w:t>
      </w:r>
      <w:r w:rsidR="002765EB" w:rsidRPr="0043449A">
        <w:rPr>
          <w:rFonts w:ascii="Simplified Arabic" w:hAnsi="Simplified Arabic" w:cs="Simplified Arabic" w:hint="cs"/>
          <w:b/>
          <w:bCs/>
          <w:rtl/>
          <w:lang w:bidi="ar-IQ"/>
        </w:rPr>
        <w:t xml:space="preserve">رفق </w:t>
      </w:r>
      <w:r w:rsidR="005E0E89" w:rsidRPr="0043449A">
        <w:rPr>
          <w:rFonts w:ascii="Simplified Arabic" w:hAnsi="Simplified Arabic" w:cs="Simplified Arabic" w:hint="cs"/>
          <w:b/>
          <w:bCs/>
          <w:rtl/>
          <w:lang w:bidi="ar-IQ"/>
        </w:rPr>
        <w:t>تأييد</w:t>
      </w:r>
      <w:r w:rsidR="002765EB" w:rsidRPr="0043449A">
        <w:rPr>
          <w:rFonts w:ascii="Simplified Arabic" w:hAnsi="Simplified Arabic" w:cs="Simplified Arabic" w:hint="cs"/>
          <w:b/>
          <w:bCs/>
          <w:rtl/>
          <w:lang w:bidi="ar-IQ"/>
        </w:rPr>
        <w:t xml:space="preserve"> ال</w:t>
      </w:r>
      <w:r w:rsidR="005E0E89">
        <w:rPr>
          <w:rFonts w:ascii="Simplified Arabic" w:hAnsi="Simplified Arabic" w:cs="Simplified Arabic" w:hint="cs"/>
          <w:b/>
          <w:bCs/>
          <w:rtl/>
          <w:lang w:bidi="ar-IQ"/>
        </w:rPr>
        <w:t>م</w:t>
      </w:r>
      <w:r w:rsidR="002765EB" w:rsidRPr="0043449A">
        <w:rPr>
          <w:rFonts w:ascii="Simplified Arabic" w:hAnsi="Simplified Arabic" w:cs="Simplified Arabic" w:hint="cs"/>
          <w:b/>
          <w:bCs/>
          <w:rtl/>
          <w:lang w:bidi="ar-IQ"/>
        </w:rPr>
        <w:t>درسة</w:t>
      </w:r>
      <w:r w:rsidRPr="0043449A">
        <w:rPr>
          <w:rFonts w:ascii="Simplified Arabic" w:hAnsi="Simplified Arabic" w:cs="Simplified Arabic" w:hint="cs"/>
          <w:b/>
          <w:bCs/>
          <w:rtl/>
          <w:lang w:bidi="ar-IQ"/>
        </w:rPr>
        <w:t>/ او متسرب تذكر المدة  ، عاطل او يذكر نوع ومكان العمل ، مريض مع وصف المرض ، اخرى تذكر بايجاز) وترفق ورقة منفصلة باستكمال افراد الاسرة ان دعت الحاجة.</w:t>
      </w:r>
    </w:p>
    <w:p w:rsidR="003066ED" w:rsidRPr="0043449A" w:rsidRDefault="0043449A" w:rsidP="003D6AD1">
      <w:pPr>
        <w:pStyle w:val="ListParagraph"/>
        <w:numPr>
          <w:ilvl w:val="0"/>
          <w:numId w:val="2"/>
        </w:numPr>
        <w:tabs>
          <w:tab w:val="left" w:pos="-284"/>
          <w:tab w:val="left" w:pos="-1"/>
          <w:tab w:val="left" w:pos="141"/>
        </w:tabs>
        <w:spacing w:after="0" w:line="240" w:lineRule="auto"/>
        <w:ind w:left="-361"/>
        <w:rPr>
          <w:rStyle w:val="Strong"/>
          <w:rFonts w:ascii="Simplified Arabic" w:hAnsi="Simplified Arabic" w:cs="Simplified Arabic"/>
          <w:sz w:val="24"/>
          <w:szCs w:val="24"/>
          <w:rtl/>
        </w:rPr>
      </w:pPr>
      <w:r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3066ED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ا</w:t>
      </w:r>
      <w:r w:rsidR="006B46E3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لاسم الثلاثي واللقب لكافل ال</w:t>
      </w:r>
      <w:r w:rsidR="003D6AD1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اسرة</w:t>
      </w:r>
      <w:r w:rsidR="006B46E3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C2741E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وتوقيعه:</w:t>
      </w:r>
      <w:r w:rsidR="00A02DDA" w:rsidRPr="0043449A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                   </w:t>
      </w:r>
    </w:p>
    <w:p w:rsidR="003066ED" w:rsidRDefault="006173F4" w:rsidP="00895822">
      <w:pPr>
        <w:spacing w:after="0" w:line="240" w:lineRule="auto"/>
        <w:jc w:val="center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bookmarkStart w:id="0" w:name="_GoBack"/>
      <w:bookmarkEnd w:id="0"/>
      <w:r w:rsidRPr="00410BEC"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  <w:t>مصادقة ادارة المؤسسة</w:t>
      </w:r>
    </w:p>
    <w:p w:rsidR="00895822" w:rsidRDefault="008479E8" w:rsidP="003E77D3">
      <w:p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70C0"/>
          <w:sz w:val="28"/>
          <w:szCs w:val="28"/>
          <w:rtl/>
          <w:lang w:bidi="ar-IQ"/>
        </w:rPr>
      </w:pPr>
      <w:r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مسؤول </w:t>
      </w:r>
      <w:r w:rsidR="0017317B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>برنامج</w:t>
      </w:r>
      <w:r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كفالة اسرة</w:t>
      </w:r>
      <w:r w:rsidR="00895822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            </w:t>
      </w:r>
      <w:r w:rsidR="0017317B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</w:t>
      </w:r>
      <w:r w:rsidR="00895822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                   </w:t>
      </w:r>
      <w:r w:rsidR="00833CC6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      </w:t>
      </w:r>
      <w:r w:rsidR="00895822">
        <w:rPr>
          <w:rFonts w:ascii="Simplified Arabic" w:hAnsi="Simplified Arabic" w:cs="Simplified Arabic" w:hint="cs"/>
          <w:b/>
          <w:bCs/>
          <w:color w:val="0070C0"/>
          <w:sz w:val="28"/>
          <w:szCs w:val="28"/>
          <w:rtl/>
          <w:lang w:bidi="ar-IQ"/>
        </w:rPr>
        <w:t xml:space="preserve">    رئيس المؤسسة </w:t>
      </w:r>
    </w:p>
    <w:p w:rsidR="00CF1942" w:rsidRDefault="00CF1942" w:rsidP="00833CC6">
      <w:pPr>
        <w:spacing w:after="0" w:line="240" w:lineRule="auto"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IQ"/>
        </w:rPr>
      </w:pPr>
    </w:p>
    <w:p w:rsidR="00895822" w:rsidRPr="00CF1942" w:rsidRDefault="00A02DDA" w:rsidP="00833CC6">
      <w:p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70C0"/>
          <w:sz w:val="24"/>
          <w:szCs w:val="24"/>
          <w:rtl/>
          <w:lang w:bidi="ar-IQ"/>
        </w:rPr>
      </w:pPr>
      <w:r w:rsidRPr="00CF1942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 xml:space="preserve">نسخة منه الى / ادارة البرنامج </w:t>
      </w:r>
      <w:r w:rsidR="00833CC6" w:rsidRPr="00CF1942">
        <w:rPr>
          <w:rFonts w:ascii="Simplified Arabic" w:hAnsi="Simplified Arabic" w:cs="Simplified Arabic" w:hint="cs"/>
          <w:b/>
          <w:bCs/>
          <w:sz w:val="24"/>
          <w:szCs w:val="24"/>
          <w:rtl/>
          <w:lang w:bidi="ar-IQ"/>
        </w:rPr>
        <w:t>/ لاتخاذ ما يلزم لطفا</w:t>
      </w:r>
    </w:p>
    <w:p w:rsidR="00F20156" w:rsidRPr="003066ED" w:rsidRDefault="00FE5320" w:rsidP="00FD30D4">
      <w:pPr>
        <w:spacing w:after="0" w:line="240" w:lineRule="auto"/>
        <w:jc w:val="both"/>
        <w:rPr>
          <w:rFonts w:ascii="Simplified Arabic" w:hAnsi="Simplified Arabic" w:cs="Simplified Arabic"/>
          <w:b/>
          <w:bCs/>
          <w:color w:val="0070C0"/>
          <w:lang w:bidi="ar-IQ"/>
        </w:rPr>
      </w:pPr>
      <w:r w:rsidRPr="003066E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ملاحظة : المعلومات توثق حسب </w:t>
      </w:r>
      <w:r w:rsidR="00686B19" w:rsidRPr="003066E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م</w:t>
      </w:r>
      <w:r w:rsidR="00686B19" w:rsidRPr="003066ED">
        <w:rPr>
          <w:rStyle w:val="Strong"/>
          <w:rFonts w:ascii="Simplified Arabic" w:hAnsi="Simplified Arabic" w:cs="Simplified Arabic"/>
          <w:sz w:val="24"/>
          <w:szCs w:val="24"/>
          <w:rtl/>
        </w:rPr>
        <w:t xml:space="preserve">رفق </w:t>
      </w:r>
      <w:r w:rsidR="005A7231">
        <w:rPr>
          <w:rStyle w:val="Strong"/>
          <w:rFonts w:ascii="Simplified Arabic" w:hAnsi="Simplified Arabic" w:cs="Simplified Arabic"/>
          <w:sz w:val="24"/>
          <w:szCs w:val="24"/>
          <w:rtl/>
        </w:rPr>
        <w:t>هوي</w:t>
      </w:r>
      <w:r w:rsidR="005A7231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ات</w:t>
      </w:r>
      <w:r w:rsidRPr="003066ED">
        <w:rPr>
          <w:rStyle w:val="Strong"/>
          <w:rFonts w:ascii="Simplified Arabic" w:hAnsi="Simplified Arabic" w:cs="Simplified Arabic"/>
          <w:sz w:val="24"/>
          <w:szCs w:val="24"/>
          <w:rtl/>
        </w:rPr>
        <w:t xml:space="preserve"> ا</w:t>
      </w:r>
      <w:r w:rsidR="005A7231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لا</w:t>
      </w:r>
      <w:r w:rsidRPr="003066ED">
        <w:rPr>
          <w:rStyle w:val="Strong"/>
          <w:rFonts w:ascii="Simplified Arabic" w:hAnsi="Simplified Arabic" w:cs="Simplified Arabic"/>
          <w:sz w:val="24"/>
          <w:szCs w:val="24"/>
          <w:rtl/>
        </w:rPr>
        <w:t xml:space="preserve">حوال </w:t>
      </w:r>
      <w:r w:rsidR="005A7231">
        <w:rPr>
          <w:rStyle w:val="Strong"/>
          <w:rFonts w:ascii="Simplified Arabic" w:hAnsi="Simplified Arabic" w:cs="Simplified Arabic" w:hint="cs"/>
          <w:sz w:val="24"/>
          <w:szCs w:val="24"/>
          <w:rtl/>
        </w:rPr>
        <w:t>ال</w:t>
      </w:r>
      <w:r w:rsidRPr="003066ED">
        <w:rPr>
          <w:rStyle w:val="Strong"/>
          <w:rFonts w:ascii="Simplified Arabic" w:hAnsi="Simplified Arabic" w:cs="Simplified Arabic"/>
          <w:sz w:val="24"/>
          <w:szCs w:val="24"/>
          <w:rtl/>
        </w:rPr>
        <w:t>مدنية</w:t>
      </w:r>
      <w:r w:rsidRPr="003066ED">
        <w:rPr>
          <w:rStyle w:val="Strong"/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="001C0804" w:rsidRPr="003066ED">
        <w:rPr>
          <w:rFonts w:ascii="Simplified Arabic" w:hAnsi="Simplified Arabic" w:cs="Simplified Arabic" w:hint="cs"/>
          <w:b/>
          <w:bCs/>
          <w:sz w:val="24"/>
          <w:szCs w:val="24"/>
          <w:rtl/>
        </w:rPr>
        <w:t>(</w:t>
      </w:r>
      <w:r w:rsidRPr="003066ED">
        <w:rPr>
          <w:rFonts w:ascii="Simplified Arabic" w:hAnsi="Simplified Arabic" w:cs="Simplified Arabic"/>
          <w:b/>
          <w:bCs/>
          <w:sz w:val="24"/>
          <w:szCs w:val="24"/>
          <w:rtl/>
        </w:rPr>
        <w:t>سنقوم بتدقيق الأسماء التي</w:t>
      </w:r>
      <w:r w:rsidRPr="003066E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Pr="003066ED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ستردنا فان وجدت اية قوائم مكررة </w:t>
      </w:r>
      <w:r w:rsidR="001C0804" w:rsidRPr="003066E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لدى </w:t>
      </w:r>
      <w:r w:rsidR="001C0804" w:rsidRPr="003066ED">
        <w:rPr>
          <w:rFonts w:ascii="Simplified Arabic" w:hAnsi="Simplified Arabic" w:cs="Simplified Arabic"/>
          <w:b/>
          <w:bCs/>
          <w:sz w:val="24"/>
          <w:szCs w:val="24"/>
          <w:rtl/>
        </w:rPr>
        <w:t>الهيئات</w:t>
      </w:r>
      <w:r w:rsidR="001C0804" w:rsidRPr="003066E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والمؤسسات</w:t>
      </w:r>
      <w:r w:rsidR="001C0804" w:rsidRPr="003066ED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والجمعيات الخيرية </w:t>
      </w:r>
      <w:r w:rsidR="001C0804" w:rsidRPr="003066E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التي سنتعاون معها بخصوص ذلك ، عندها </w:t>
      </w:r>
      <w:r w:rsidRPr="003066ED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نكون بحل من الالتزام </w:t>
      </w:r>
      <w:r w:rsidR="001C0804" w:rsidRPr="003066ED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بأية </w:t>
      </w:r>
      <w:r w:rsidRPr="003066ED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كفالة </w:t>
      </w:r>
      <w:r w:rsidR="001C0804" w:rsidRPr="003066ED">
        <w:rPr>
          <w:rFonts w:ascii="Simplified Arabic" w:hAnsi="Simplified Arabic" w:cs="Simplified Arabic" w:hint="cs"/>
          <w:b/>
          <w:bCs/>
          <w:sz w:val="24"/>
          <w:szCs w:val="24"/>
          <w:rtl/>
        </w:rPr>
        <w:t>)</w:t>
      </w:r>
      <w:r w:rsidR="00D909FE">
        <w:rPr>
          <w:rFonts w:ascii="Simplified Arabic" w:hAnsi="Simplified Arabic" w:cs="Simplified Arabic" w:hint="cs"/>
          <w:b/>
          <w:bCs/>
          <w:sz w:val="24"/>
          <w:szCs w:val="24"/>
          <w:rtl/>
        </w:rPr>
        <w:t>.</w:t>
      </w:r>
    </w:p>
    <w:sectPr w:rsidR="00F20156" w:rsidRPr="003066ED" w:rsidSect="00C06C12">
      <w:headerReference w:type="default" r:id="rId8"/>
      <w:footerReference w:type="default" r:id="rId9"/>
      <w:pgSz w:w="11907" w:h="16839" w:code="9"/>
      <w:pgMar w:top="1440" w:right="1418" w:bottom="1440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874" w:rsidRDefault="00E65874" w:rsidP="00663190">
      <w:pPr>
        <w:spacing w:after="0" w:line="240" w:lineRule="auto"/>
      </w:pPr>
      <w:r>
        <w:separator/>
      </w:r>
    </w:p>
  </w:endnote>
  <w:endnote w:type="continuationSeparator" w:id="0">
    <w:p w:rsidR="00E65874" w:rsidRDefault="00E65874" w:rsidP="00663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f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E65874">
    <w:pPr>
      <w:pStyle w:val="Footer"/>
    </w:pPr>
    <w:r>
      <w:rPr>
        <w:noProof/>
      </w:rPr>
      <w:pict>
        <v:group id="_x0000_s2055" style="position:absolute;left:0;text-align:left;margin-left:-39.6pt;margin-top:-28.9pt;width:538.65pt;height:3.55pt;z-index:251666432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371;top:15482;width:10930;height:0" o:connectortype="straight" strokeweight="1.5pt"/>
          <v:shape id="_x0000_s2057" type="#_x0000_t32" style="position:absolute;left:377;top:15540;width:10930;height:0" o:connectortype="straight" strokeweight="1.5pt"/>
          <w10:wrap anchorx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left:0;text-align:left;margin-left:-43.1pt;margin-top:-28.05pt;width:529.65pt;height:65.25pt;z-index:251667456" filled="f" stroked="f">
          <v:textbox style="mso-next-textbox:#_x0000_s2058">
            <w:txbxContent>
              <w:p w:rsidR="00FD59BD" w:rsidRPr="00AF0312" w:rsidRDefault="00FD59BD" w:rsidP="00AF0312">
                <w:pPr>
                  <w:spacing w:after="0" w:line="240" w:lineRule="auto"/>
                  <w:jc w:val="center"/>
                  <w:rPr>
                    <w:rFonts w:ascii="Simplified Arabic" w:hAnsi="Simplified Arabic" w:cs="Simplified Arabic"/>
                    <w:b/>
                    <w:bCs/>
                    <w:rtl/>
                  </w:rPr>
                </w:pP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>المقر العام : محافظة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lang w:bidi="ar-IQ"/>
                  </w:rPr>
                  <w:t xml:space="preserve">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lang w:bidi="ar-IQ"/>
                  </w:rPr>
                  <w:t xml:space="preserve">بغداد / الكرادة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</w:rPr>
                  <w:t xml:space="preserve">حي الرياض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/ 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</w:rPr>
                  <w:t>محلة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910 /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 xml:space="preserve">شارع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19 , 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</w:rPr>
                  <w:t>بناي</w:t>
                </w:r>
                <w:r w:rsidRPr="00295FB3">
                  <w:rPr>
                    <w:rFonts w:ascii="Simplified Arabic" w:hAnsi="Simplified Arabic" w:cs="Simplified Arabic" w:hint="cs"/>
                    <w:b/>
                    <w:bCs/>
                    <w:rtl/>
                    <w:lang w:bidi="ar-IQ"/>
                  </w:rPr>
                  <w:t>ة</w:t>
                </w:r>
                <w:r w:rsidRPr="00295FB3">
                  <w:rPr>
                    <w:rFonts w:ascii="Simplified Arabic" w:hAnsi="Simplified Arabic" w:cs="Simplified Arabic"/>
                    <w:b/>
                    <w:bCs/>
                    <w:rtl/>
                    <w:cs/>
                    <w:lang w:bidi="hi-IN"/>
                  </w:rPr>
                  <w:t xml:space="preserve"> 86</w:t>
                </w:r>
              </w:p>
              <w:p w:rsidR="00167DB4" w:rsidRPr="00167DB4" w:rsidRDefault="00167DB4" w:rsidP="00167DB4">
                <w:pPr>
                  <w:bidi w:val="0"/>
                  <w:spacing w:after="0" w:line="240" w:lineRule="auto"/>
                  <w:jc w:val="center"/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</w:pPr>
                <w:hyperlink r:id="rId1" w:history="1">
                  <w:r w:rsidRPr="00167DB4">
                    <w:rPr>
                      <w:rStyle w:val="Hyperlink"/>
                      <w:rFonts w:ascii="Simplified Arabic" w:hAnsi="Simplified Arabic" w:cs="Arial Unicode MS" w:hint="eastAsia"/>
                      <w:b/>
                      <w:bCs/>
                      <w:sz w:val="28"/>
                      <w:szCs w:val="28"/>
                      <w:lang w:bidi="hi-IN"/>
                    </w:rPr>
                    <w:t>www.albarrf.org</w:t>
                  </w:r>
                </w:hyperlink>
                <w:r w:rsidRPr="00167DB4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167DB4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/ </w:t>
                </w:r>
                <w:proofErr w:type="gramStart"/>
                <w:r w:rsidRPr="00167DB4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lang w:bidi="hi-IN"/>
                  </w:rPr>
                  <w:t>Email :</w:t>
                </w:r>
                <w:proofErr w:type="gramEnd"/>
                <w:r w:rsidRPr="00167DB4">
                  <w:rPr>
                    <w:rFonts w:ascii="Simplified Arabic" w:hAnsi="Simplified Arabic" w:cs="Arial Unicode MS" w:hint="eastAsia"/>
                    <w:b/>
                    <w:bCs/>
                    <w:sz w:val="28"/>
                    <w:szCs w:val="28"/>
                    <w:cs/>
                    <w:lang w:bidi="hi-IN"/>
                  </w:rPr>
                  <w:t xml:space="preserve"> </w:t>
                </w:r>
                <w:r w:rsidRPr="00167DB4">
                  <w:rPr>
                    <w:rFonts w:ascii="Simplified Arabic" w:hAnsi="Simplified Arabic" w:cs="Arial Unicode MS"/>
                    <w:b/>
                    <w:bCs/>
                    <w:sz w:val="28"/>
                    <w:szCs w:val="28"/>
                    <w:lang w:bidi="ar-IQ"/>
                  </w:rPr>
                  <w:t>Fundation@albarrf.org</w:t>
                </w:r>
              </w:p>
              <w:p w:rsidR="004C7DD5" w:rsidRPr="00167DB4" w:rsidRDefault="004C7DD5" w:rsidP="00167DB4">
                <w:pPr>
                  <w:jc w:val="center"/>
                  <w:rPr>
                    <w:sz w:val="28"/>
                    <w:rtl/>
                  </w:rPr>
                </w:pPr>
              </w:p>
            </w:txbxContent>
          </v:textbox>
          <w10:wrap anchorx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874" w:rsidRDefault="00E65874" w:rsidP="00663190">
      <w:pPr>
        <w:spacing w:after="0" w:line="240" w:lineRule="auto"/>
      </w:pPr>
      <w:r>
        <w:separator/>
      </w:r>
    </w:p>
  </w:footnote>
  <w:footnote w:type="continuationSeparator" w:id="0">
    <w:p w:rsidR="00E65874" w:rsidRDefault="00E65874" w:rsidP="00663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190" w:rsidRDefault="00E65874" w:rsidP="00270DEF">
    <w:pPr>
      <w:pStyle w:val="Header"/>
      <w:tabs>
        <w:tab w:val="left" w:pos="1616"/>
      </w:tabs>
      <w:jc w:val="center"/>
      <w:rPr>
        <w:rtl/>
        <w:lang w:bidi="ar-IQ"/>
      </w:rPr>
    </w:pPr>
    <w:r>
      <w:rPr>
        <w:noProof/>
        <w:rtl/>
      </w:rPr>
      <w:pict>
        <v:group id="_x0000_s2064" style="position:absolute;left:0;text-align:left;margin-left:-100.5pt;margin-top:74.7pt;width:637.8pt;height:3.55pt;z-index:251668480" coordorigin="371,15482" coordsize="10936,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5" type="#_x0000_t32" style="position:absolute;left:371;top:15482;width:10930;height:0" o:connectortype="straight" strokeweight="1.5pt"/>
          <v:shape id="_x0000_s2066" type="#_x0000_t32" style="position:absolute;left:377;top:15540;width:10930;height:0" o:connectortype="straight" strokeweight="1.5pt"/>
          <w10:wrap anchorx="page"/>
        </v:group>
      </w:pict>
    </w:r>
    <w:r w:rsidR="00340C72" w:rsidRPr="00340C72">
      <w:rPr>
        <w:rFonts w:cs="Arial"/>
        <w:noProof/>
        <w:rtl/>
      </w:rPr>
      <w:drawing>
        <wp:anchor distT="0" distB="0" distL="114300" distR="114300" simplePos="0" relativeHeight="251670528" behindDoc="0" locked="0" layoutInCell="1" allowOverlap="1" wp14:anchorId="19129B81" wp14:editId="79E47216">
          <wp:simplePos x="0" y="0"/>
          <wp:positionH relativeFrom="column">
            <wp:posOffset>2539872</wp:posOffset>
          </wp:positionH>
          <wp:positionV relativeFrom="paragraph">
            <wp:posOffset>-426431</wp:posOffset>
          </wp:positionV>
          <wp:extent cx="1362292" cy="1365813"/>
          <wp:effectExtent l="19050" t="0" r="9308" b="0"/>
          <wp:wrapNone/>
          <wp:docPr id="1" name="Picture 1" descr="C:\Users\zainab laith\Documents\مؤسسة البر\مؤسسة البر استمارات نهائية معتمدة\logo albar alraheem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inab laith\Documents\مؤسسة البر\مؤسسة البر استمارات نهائية معتمدة\logo albar alraheem f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292" cy="13658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05.55pt;margin-top:-16.65pt;width:218.25pt;height:65.25pt;z-index:251658240;mso-position-horizontal-relative:text;mso-position-vertical-relative:text" filled="f" stroked="f">
          <v:textbox style="mso-next-textbox:#_x0000_s2049">
            <w:txbxContent>
              <w:p w:rsidR="00270DEF" w:rsidRPr="00270DEF" w:rsidRDefault="00270DEF" w:rsidP="00091EBB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  <w:rtl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مؤسسة </w:t>
                </w:r>
                <w:r w:rsidR="00091EBB" w:rsidRPr="00DE6CFA">
                  <w:rPr>
                    <w:rStyle w:val="Strong"/>
                    <w:rFonts w:ascii="hafs" w:hAnsi="hafs" w:cs="Times New Roman"/>
                    <w:sz w:val="34"/>
                    <w:szCs w:val="34"/>
                    <w:rtl/>
                  </w:rPr>
                  <w:t xml:space="preserve">الْبَرُّ الرَّحِيمُ 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للإغاثة والتنمية</w:t>
                </w:r>
              </w:p>
              <w:p w:rsidR="00270DEF" w:rsidRPr="00270DEF" w:rsidRDefault="00270DEF" w:rsidP="00A80053">
                <w:pPr>
                  <w:spacing w:after="0" w:line="240" w:lineRule="auto"/>
                  <w:jc w:val="center"/>
                  <w:rPr>
                    <w:rStyle w:val="Strong"/>
                    <w:rFonts w:ascii="hafs" w:hAnsi="hafs" w:cs="Helvetica"/>
                    <w:sz w:val="34"/>
                    <w:szCs w:val="34"/>
                  </w:rPr>
                </w:pP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 xml:space="preserve">منظمة </w:t>
                </w:r>
                <w:r w:rsidR="00A80053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غ</w:t>
                </w:r>
                <w:r w:rsidRPr="00270DEF">
                  <w:rPr>
                    <w:rStyle w:val="Strong"/>
                    <w:rFonts w:ascii="hafs" w:hAnsi="hafs" w:cs="Times New Roman" w:hint="cs"/>
                    <w:sz w:val="34"/>
                    <w:szCs w:val="34"/>
                    <w:rtl/>
                  </w:rPr>
                  <w:t>ير حكومية</w:t>
                </w:r>
              </w:p>
              <w:p w:rsidR="00663190" w:rsidRPr="00270DEF" w:rsidRDefault="00AF0312" w:rsidP="00270DEF">
                <w:pPr>
                  <w:jc w:val="center"/>
                  <w:rPr>
                    <w:sz w:val="40"/>
                    <w:szCs w:val="24"/>
                    <w:lang w:bidi="ar-IQ"/>
                  </w:rPr>
                </w:pPr>
                <w:r>
                  <w:rPr>
                    <w:rFonts w:hint="cs"/>
                    <w:sz w:val="40"/>
                    <w:szCs w:val="24"/>
                    <w:rtl/>
                    <w:lang w:bidi="ar-IQ"/>
                  </w:rPr>
                  <w:t xml:space="preserve">رقم التسجيل </w:t>
                </w:r>
                <w:r>
                  <w:rPr>
                    <w:sz w:val="40"/>
                    <w:szCs w:val="24"/>
                    <w:lang w:bidi="ar-IQ"/>
                  </w:rPr>
                  <w:t>(1N78534)</w:t>
                </w:r>
              </w:p>
            </w:txbxContent>
          </v:textbox>
          <w10:wrap anchorx="page"/>
        </v:shape>
      </w:pict>
    </w:r>
    <w:r>
      <w:rPr>
        <w:noProof/>
        <w:rtl/>
      </w:rPr>
      <w:pict>
        <v:shape id="_x0000_s2050" type="#_x0000_t202" style="position:absolute;left:0;text-align:left;margin-left:-47.7pt;margin-top:-28.65pt;width:245.25pt;height:99pt;z-index:251659264;mso-position-horizontal-relative:text;mso-position-vertical-relative:text" filled="f" stroked="f">
          <v:textbox style="mso-next-textbox:#_x0000_s2050">
            <w:txbxContent>
              <w:p w:rsidR="00091EBB" w:rsidRDefault="008A5694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Albar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proofErr w:type="spellStart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Alr</w:t>
                </w:r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aheem</w:t>
                </w:r>
                <w:proofErr w:type="spellEnd"/>
                <w:r w:rsidR="00091EBB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Foundation for Relief and Development</w:t>
                </w:r>
              </w:p>
              <w:p w:rsidR="00091EBB" w:rsidRDefault="00091EBB" w:rsidP="008A5694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(</w:t>
                </w:r>
                <w:r w:rsidR="008A5694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B</w:t>
                </w:r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RF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RD</w:t>
                </w:r>
                <w:r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>)</w:t>
                </w:r>
                <w:r w:rsidRPr="00270DEF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  <w:t xml:space="preserve"> </w:t>
                </w:r>
              </w:p>
              <w:p w:rsidR="007C4B79" w:rsidRP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</w:pPr>
                <w:proofErr w:type="spellStart"/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Non Governmental</w:t>
                </w:r>
                <w:proofErr w:type="spellEnd"/>
                <w:r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 xml:space="preserve"> </w:t>
                </w:r>
                <w:r w:rsidRPr="007C4B79">
                  <w:rPr>
                    <w:rFonts w:asciiTheme="majorBidi" w:hAnsiTheme="majorBidi" w:cstheme="majorBidi"/>
                    <w:b/>
                    <w:bCs/>
                    <w:sz w:val="32"/>
                    <w:szCs w:val="32"/>
                    <w:lang w:bidi="ar-IQ"/>
                  </w:rPr>
                  <w:t>Organization (NGO)</w:t>
                </w:r>
              </w:p>
              <w:p w:rsidR="007C4B79" w:rsidRDefault="007C4B79" w:rsidP="007C4B79">
                <w:pPr>
                  <w:bidi w:val="0"/>
                  <w:spacing w:after="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  <w:lang w:bidi="ar-IQ"/>
                  </w:rPr>
                </w:pP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A393A"/>
    <w:multiLevelType w:val="hybridMultilevel"/>
    <w:tmpl w:val="929E2110"/>
    <w:lvl w:ilvl="0" w:tplc="20E658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61264C8A"/>
    <w:multiLevelType w:val="hybridMultilevel"/>
    <w:tmpl w:val="C5FCD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  <o:rules v:ext="edit">
        <o:r id="V:Rule1" type="connector" idref="#_x0000_s2066"/>
        <o:r id="V:Rule2" type="connector" idref="#_x0000_s2065"/>
        <o:r id="V:Rule3" type="connector" idref="#_x0000_s2056"/>
        <o:r id="V:Rule4" type="connector" idref="#_x0000_s2057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A662C"/>
    <w:rsid w:val="000133AB"/>
    <w:rsid w:val="00022AC3"/>
    <w:rsid w:val="0002448D"/>
    <w:rsid w:val="00026DD5"/>
    <w:rsid w:val="00030BF7"/>
    <w:rsid w:val="000379D4"/>
    <w:rsid w:val="000703ED"/>
    <w:rsid w:val="00091EBB"/>
    <w:rsid w:val="000A662C"/>
    <w:rsid w:val="000E77B7"/>
    <w:rsid w:val="000F3EC1"/>
    <w:rsid w:val="000F3EE5"/>
    <w:rsid w:val="000F5FA7"/>
    <w:rsid w:val="00130177"/>
    <w:rsid w:val="00142C88"/>
    <w:rsid w:val="00152079"/>
    <w:rsid w:val="001578B8"/>
    <w:rsid w:val="00165F22"/>
    <w:rsid w:val="00167DB4"/>
    <w:rsid w:val="0017317B"/>
    <w:rsid w:val="001756B4"/>
    <w:rsid w:val="001A42C8"/>
    <w:rsid w:val="001B3DD7"/>
    <w:rsid w:val="001C0804"/>
    <w:rsid w:val="001D162E"/>
    <w:rsid w:val="001D1A57"/>
    <w:rsid w:val="001D27CB"/>
    <w:rsid w:val="001D2DB3"/>
    <w:rsid w:val="001D71A1"/>
    <w:rsid w:val="001E2A65"/>
    <w:rsid w:val="001E3CBC"/>
    <w:rsid w:val="001E6FA3"/>
    <w:rsid w:val="001F790E"/>
    <w:rsid w:val="002032D3"/>
    <w:rsid w:val="00206443"/>
    <w:rsid w:val="00206514"/>
    <w:rsid w:val="0022041E"/>
    <w:rsid w:val="00224244"/>
    <w:rsid w:val="00230CAC"/>
    <w:rsid w:val="00233E60"/>
    <w:rsid w:val="002376A7"/>
    <w:rsid w:val="00242C55"/>
    <w:rsid w:val="00264B4A"/>
    <w:rsid w:val="00270DEF"/>
    <w:rsid w:val="002734D6"/>
    <w:rsid w:val="002765EB"/>
    <w:rsid w:val="002A6D24"/>
    <w:rsid w:val="002A7AD5"/>
    <w:rsid w:val="002A7D23"/>
    <w:rsid w:val="002B31B4"/>
    <w:rsid w:val="002B3519"/>
    <w:rsid w:val="002B3D59"/>
    <w:rsid w:val="002B660A"/>
    <w:rsid w:val="002C09E7"/>
    <w:rsid w:val="002C562A"/>
    <w:rsid w:val="002C5910"/>
    <w:rsid w:val="002D0BAA"/>
    <w:rsid w:val="002D6D40"/>
    <w:rsid w:val="003066ED"/>
    <w:rsid w:val="003107AD"/>
    <w:rsid w:val="003267A6"/>
    <w:rsid w:val="00330306"/>
    <w:rsid w:val="00340C72"/>
    <w:rsid w:val="003428BE"/>
    <w:rsid w:val="00350D2B"/>
    <w:rsid w:val="00353D62"/>
    <w:rsid w:val="00354B2A"/>
    <w:rsid w:val="00376487"/>
    <w:rsid w:val="00376BEF"/>
    <w:rsid w:val="0038247B"/>
    <w:rsid w:val="00390D50"/>
    <w:rsid w:val="003B02F5"/>
    <w:rsid w:val="003C4246"/>
    <w:rsid w:val="003D6AD0"/>
    <w:rsid w:val="003D6AD1"/>
    <w:rsid w:val="003E417A"/>
    <w:rsid w:val="003E77D3"/>
    <w:rsid w:val="003F1155"/>
    <w:rsid w:val="003F2263"/>
    <w:rsid w:val="003F62CD"/>
    <w:rsid w:val="00410BEC"/>
    <w:rsid w:val="00414F4B"/>
    <w:rsid w:val="0043449A"/>
    <w:rsid w:val="004355FA"/>
    <w:rsid w:val="0043724B"/>
    <w:rsid w:val="00460301"/>
    <w:rsid w:val="00460BA9"/>
    <w:rsid w:val="00465EA6"/>
    <w:rsid w:val="004726EB"/>
    <w:rsid w:val="004763B2"/>
    <w:rsid w:val="00487947"/>
    <w:rsid w:val="004A104D"/>
    <w:rsid w:val="004A4B86"/>
    <w:rsid w:val="004B3C3B"/>
    <w:rsid w:val="004C7DD5"/>
    <w:rsid w:val="004E2D8E"/>
    <w:rsid w:val="004E4503"/>
    <w:rsid w:val="004F179D"/>
    <w:rsid w:val="004F7090"/>
    <w:rsid w:val="004F79AD"/>
    <w:rsid w:val="005018D0"/>
    <w:rsid w:val="00510552"/>
    <w:rsid w:val="0054368F"/>
    <w:rsid w:val="00551DED"/>
    <w:rsid w:val="00564B1C"/>
    <w:rsid w:val="005A22C7"/>
    <w:rsid w:val="005A7231"/>
    <w:rsid w:val="005C3D8C"/>
    <w:rsid w:val="005D1A3C"/>
    <w:rsid w:val="005D2144"/>
    <w:rsid w:val="005D25F2"/>
    <w:rsid w:val="005D2651"/>
    <w:rsid w:val="005E0E89"/>
    <w:rsid w:val="005F3CF0"/>
    <w:rsid w:val="006005FA"/>
    <w:rsid w:val="006009D4"/>
    <w:rsid w:val="0060476A"/>
    <w:rsid w:val="006173F4"/>
    <w:rsid w:val="00635955"/>
    <w:rsid w:val="006416A3"/>
    <w:rsid w:val="00642DE4"/>
    <w:rsid w:val="00653020"/>
    <w:rsid w:val="00662BE3"/>
    <w:rsid w:val="00663190"/>
    <w:rsid w:val="0066330F"/>
    <w:rsid w:val="00664075"/>
    <w:rsid w:val="00686B19"/>
    <w:rsid w:val="006A7CAB"/>
    <w:rsid w:val="006B46E3"/>
    <w:rsid w:val="006C628F"/>
    <w:rsid w:val="006E2576"/>
    <w:rsid w:val="006E2F36"/>
    <w:rsid w:val="006E6E1F"/>
    <w:rsid w:val="007052FB"/>
    <w:rsid w:val="00711E83"/>
    <w:rsid w:val="0071751F"/>
    <w:rsid w:val="007202D6"/>
    <w:rsid w:val="0072118B"/>
    <w:rsid w:val="00740120"/>
    <w:rsid w:val="0074030B"/>
    <w:rsid w:val="00741D70"/>
    <w:rsid w:val="00750586"/>
    <w:rsid w:val="0075641F"/>
    <w:rsid w:val="00764449"/>
    <w:rsid w:val="007648A4"/>
    <w:rsid w:val="0077484B"/>
    <w:rsid w:val="007750E9"/>
    <w:rsid w:val="007847B6"/>
    <w:rsid w:val="00792C8A"/>
    <w:rsid w:val="00795603"/>
    <w:rsid w:val="007A2105"/>
    <w:rsid w:val="007C337F"/>
    <w:rsid w:val="007C4B79"/>
    <w:rsid w:val="007E0CE2"/>
    <w:rsid w:val="007E0EAB"/>
    <w:rsid w:val="007F5406"/>
    <w:rsid w:val="00800B51"/>
    <w:rsid w:val="00804E8F"/>
    <w:rsid w:val="00826B01"/>
    <w:rsid w:val="00826C1C"/>
    <w:rsid w:val="00833CC6"/>
    <w:rsid w:val="00835689"/>
    <w:rsid w:val="00847910"/>
    <w:rsid w:val="008479E8"/>
    <w:rsid w:val="00850921"/>
    <w:rsid w:val="00852423"/>
    <w:rsid w:val="008537D0"/>
    <w:rsid w:val="0085473B"/>
    <w:rsid w:val="00860E54"/>
    <w:rsid w:val="008620B6"/>
    <w:rsid w:val="00884986"/>
    <w:rsid w:val="00895822"/>
    <w:rsid w:val="00897899"/>
    <w:rsid w:val="00897982"/>
    <w:rsid w:val="008A5694"/>
    <w:rsid w:val="008B131B"/>
    <w:rsid w:val="008B4537"/>
    <w:rsid w:val="008C32BC"/>
    <w:rsid w:val="008D4CC6"/>
    <w:rsid w:val="008E7B63"/>
    <w:rsid w:val="008F79DD"/>
    <w:rsid w:val="00911D02"/>
    <w:rsid w:val="0091405B"/>
    <w:rsid w:val="009205E9"/>
    <w:rsid w:val="009556CA"/>
    <w:rsid w:val="00957317"/>
    <w:rsid w:val="009631F3"/>
    <w:rsid w:val="0096478D"/>
    <w:rsid w:val="009668E8"/>
    <w:rsid w:val="00976C23"/>
    <w:rsid w:val="009811F5"/>
    <w:rsid w:val="009852E2"/>
    <w:rsid w:val="0099256C"/>
    <w:rsid w:val="00993E54"/>
    <w:rsid w:val="009B40D1"/>
    <w:rsid w:val="009B6860"/>
    <w:rsid w:val="009B7B9A"/>
    <w:rsid w:val="009C4C23"/>
    <w:rsid w:val="009D49BB"/>
    <w:rsid w:val="009F5D42"/>
    <w:rsid w:val="00A001B7"/>
    <w:rsid w:val="00A00E9E"/>
    <w:rsid w:val="00A02DDA"/>
    <w:rsid w:val="00A04416"/>
    <w:rsid w:val="00A12278"/>
    <w:rsid w:val="00A16F6A"/>
    <w:rsid w:val="00A20847"/>
    <w:rsid w:val="00A266ED"/>
    <w:rsid w:val="00A41DDD"/>
    <w:rsid w:val="00A46EC0"/>
    <w:rsid w:val="00A47FC4"/>
    <w:rsid w:val="00A56221"/>
    <w:rsid w:val="00A56653"/>
    <w:rsid w:val="00A57A1C"/>
    <w:rsid w:val="00A77669"/>
    <w:rsid w:val="00A80053"/>
    <w:rsid w:val="00A81F6B"/>
    <w:rsid w:val="00A8700A"/>
    <w:rsid w:val="00A9050D"/>
    <w:rsid w:val="00A90BA8"/>
    <w:rsid w:val="00A96FA6"/>
    <w:rsid w:val="00AA1697"/>
    <w:rsid w:val="00AB0A6D"/>
    <w:rsid w:val="00AC5D02"/>
    <w:rsid w:val="00AC7881"/>
    <w:rsid w:val="00AF0312"/>
    <w:rsid w:val="00AF2A52"/>
    <w:rsid w:val="00B2690E"/>
    <w:rsid w:val="00B26F99"/>
    <w:rsid w:val="00B27CBB"/>
    <w:rsid w:val="00B50F39"/>
    <w:rsid w:val="00B54725"/>
    <w:rsid w:val="00B604D7"/>
    <w:rsid w:val="00B6291F"/>
    <w:rsid w:val="00B646F6"/>
    <w:rsid w:val="00B84862"/>
    <w:rsid w:val="00B9395A"/>
    <w:rsid w:val="00BC30F0"/>
    <w:rsid w:val="00BC6EFC"/>
    <w:rsid w:val="00BC76FC"/>
    <w:rsid w:val="00BD53D4"/>
    <w:rsid w:val="00BD5E30"/>
    <w:rsid w:val="00BD5F4F"/>
    <w:rsid w:val="00BE3B44"/>
    <w:rsid w:val="00BE5466"/>
    <w:rsid w:val="00BF54C9"/>
    <w:rsid w:val="00C06C12"/>
    <w:rsid w:val="00C17743"/>
    <w:rsid w:val="00C20190"/>
    <w:rsid w:val="00C253C4"/>
    <w:rsid w:val="00C2741E"/>
    <w:rsid w:val="00C32A95"/>
    <w:rsid w:val="00C52B9E"/>
    <w:rsid w:val="00C70C1D"/>
    <w:rsid w:val="00C70E43"/>
    <w:rsid w:val="00C842E5"/>
    <w:rsid w:val="00C9015E"/>
    <w:rsid w:val="00C9689E"/>
    <w:rsid w:val="00CA67D0"/>
    <w:rsid w:val="00CB307C"/>
    <w:rsid w:val="00CB364B"/>
    <w:rsid w:val="00CC771B"/>
    <w:rsid w:val="00CD4A8C"/>
    <w:rsid w:val="00CF1942"/>
    <w:rsid w:val="00D20056"/>
    <w:rsid w:val="00D2186D"/>
    <w:rsid w:val="00D30863"/>
    <w:rsid w:val="00D33033"/>
    <w:rsid w:val="00D42F78"/>
    <w:rsid w:val="00D45AA4"/>
    <w:rsid w:val="00D5331A"/>
    <w:rsid w:val="00D6106B"/>
    <w:rsid w:val="00D7448F"/>
    <w:rsid w:val="00D903C1"/>
    <w:rsid w:val="00D909FE"/>
    <w:rsid w:val="00DA74E7"/>
    <w:rsid w:val="00DA7EC4"/>
    <w:rsid w:val="00DC2D19"/>
    <w:rsid w:val="00DD1E40"/>
    <w:rsid w:val="00DD4214"/>
    <w:rsid w:val="00DF33B4"/>
    <w:rsid w:val="00DF5FC1"/>
    <w:rsid w:val="00DF6E9F"/>
    <w:rsid w:val="00E0641F"/>
    <w:rsid w:val="00E16438"/>
    <w:rsid w:val="00E30F86"/>
    <w:rsid w:val="00E419B1"/>
    <w:rsid w:val="00E42232"/>
    <w:rsid w:val="00E44064"/>
    <w:rsid w:val="00E46BFB"/>
    <w:rsid w:val="00E57D37"/>
    <w:rsid w:val="00E65874"/>
    <w:rsid w:val="00E673F1"/>
    <w:rsid w:val="00EA0467"/>
    <w:rsid w:val="00EF308F"/>
    <w:rsid w:val="00EF61B0"/>
    <w:rsid w:val="00F0462A"/>
    <w:rsid w:val="00F16630"/>
    <w:rsid w:val="00F20156"/>
    <w:rsid w:val="00F23BD1"/>
    <w:rsid w:val="00F24D74"/>
    <w:rsid w:val="00F331B5"/>
    <w:rsid w:val="00F4468B"/>
    <w:rsid w:val="00F4645A"/>
    <w:rsid w:val="00F51C18"/>
    <w:rsid w:val="00F6083D"/>
    <w:rsid w:val="00F64981"/>
    <w:rsid w:val="00F67B08"/>
    <w:rsid w:val="00F8396D"/>
    <w:rsid w:val="00F94A47"/>
    <w:rsid w:val="00FD30D4"/>
    <w:rsid w:val="00FD5581"/>
    <w:rsid w:val="00FD59BD"/>
    <w:rsid w:val="00FD6C28"/>
    <w:rsid w:val="00FE5320"/>
    <w:rsid w:val="00FF0BC5"/>
    <w:rsid w:val="00FF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C222BB40-D871-4A2E-9EFE-2BBF94A5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2E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A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190"/>
  </w:style>
  <w:style w:type="paragraph" w:styleId="Footer">
    <w:name w:val="footer"/>
    <w:basedOn w:val="Normal"/>
    <w:link w:val="FooterChar"/>
    <w:uiPriority w:val="99"/>
    <w:unhideWhenUsed/>
    <w:rsid w:val="006631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190"/>
  </w:style>
  <w:style w:type="character" w:styleId="Hyperlink">
    <w:name w:val="Hyperlink"/>
    <w:basedOn w:val="DefaultParagraphFont"/>
    <w:uiPriority w:val="99"/>
    <w:unhideWhenUsed/>
    <w:rsid w:val="004C7DD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70DEF"/>
    <w:rPr>
      <w:b/>
      <w:bCs/>
    </w:rPr>
  </w:style>
  <w:style w:type="table" w:styleId="TableGrid">
    <w:name w:val="Table Grid"/>
    <w:basedOn w:val="TableNormal"/>
    <w:uiPriority w:val="59"/>
    <w:rsid w:val="004F179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42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10BE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9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barrf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skTp\&#1575;&#1604;&#1603;&#1578;&#1575;&#1576;%20&#1575;&#1604;&#1585;&#1587;&#1605;&#1610;%20&#1604;&#1604;&#1605;&#1572;&#1587;&#1587;&#160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0BDDE-EA02-43DA-B44B-C271705FF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الكتاب الرسمي للمؤسسه</Template>
  <TotalTime>23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SACC - ANAS</Company>
  <LinksUpToDate>false</LinksUpToDate>
  <CharactersWithSpaces>1388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</dc:creator>
  <cp:lastModifiedBy>Mohammed A. Atiya</cp:lastModifiedBy>
  <cp:revision>13</cp:revision>
  <cp:lastPrinted>2017-05-10T12:32:00Z</cp:lastPrinted>
  <dcterms:created xsi:type="dcterms:W3CDTF">2016-06-30T13:36:00Z</dcterms:created>
  <dcterms:modified xsi:type="dcterms:W3CDTF">2021-12-10T12:26:00Z</dcterms:modified>
</cp:coreProperties>
</file>