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A53CC" w14:textId="6502BFDD" w:rsidR="0083332E" w:rsidRDefault="00A33C00" w:rsidP="0083332E">
      <w:pPr>
        <w:spacing w:line="360" w:lineRule="auto"/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D2AC8" wp14:editId="74C5D82A">
                <wp:simplePos x="0" y="0"/>
                <wp:positionH relativeFrom="column">
                  <wp:posOffset>3474085</wp:posOffset>
                </wp:positionH>
                <wp:positionV relativeFrom="paragraph">
                  <wp:posOffset>57150</wp:posOffset>
                </wp:positionV>
                <wp:extent cx="2109470" cy="436245"/>
                <wp:effectExtent l="0" t="0" r="5080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42E11" w14:textId="77777777" w:rsidR="0083332E" w:rsidRDefault="0083332E" w:rsidP="0083332E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رقم التسجيل (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ar-IQ"/>
                              </w:rPr>
                              <w:t>1N78534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9D2A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3.55pt;margin-top:4.5pt;width:166.1pt;height:34.3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" stroked="f">
                <v:textbox style="mso-fit-shape-to-text:t" inset="7.5pt,3.75pt,7.5pt,3.75pt">
                  <w:txbxContent>
                    <w:p w14:paraId="34E42E11" w14:textId="77777777" w:rsidR="0083332E" w:rsidRDefault="0083332E" w:rsidP="0083332E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رقم التسجيل (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bidi="ar-IQ"/>
                        </w:rPr>
                        <w:t>1N78534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DD8815" w14:textId="3B67AB32" w:rsidR="0083332E" w:rsidRDefault="00A33C00" w:rsidP="0083332E">
      <w:pPr>
        <w:spacing w:line="360" w:lineRule="auto"/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F1DA0" wp14:editId="50306EDD">
                <wp:simplePos x="0" y="0"/>
                <wp:positionH relativeFrom="column">
                  <wp:posOffset>4203797</wp:posOffset>
                </wp:positionH>
                <wp:positionV relativeFrom="paragraph">
                  <wp:posOffset>281489</wp:posOffset>
                </wp:positionV>
                <wp:extent cx="1605435" cy="581025"/>
                <wp:effectExtent l="0" t="0" r="0" b="952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43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D56DF" w14:textId="5EB4D5FC" w:rsidR="0083332E" w:rsidRPr="00D95657" w:rsidRDefault="0083332E" w:rsidP="00FD6A3F">
                            <w:pPr>
                              <w:rPr>
                                <w:b/>
                                <w:bCs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1DA0" id="Text Box 7" o:spid="_x0000_s1027" type="#_x0000_t202" style="position:absolute;left:0;text-align:left;margin-left:331pt;margin-top:22.15pt;width:126.4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" stroked="f">
                <v:textbox>
                  <w:txbxContent>
                    <w:p w14:paraId="07ED56DF" w14:textId="5EB4D5FC" w:rsidR="0083332E" w:rsidRPr="00D95657" w:rsidRDefault="0083332E" w:rsidP="00FD6A3F">
                      <w:pPr>
                        <w:rPr>
                          <w:b/>
                          <w:bCs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66FF20" w14:textId="3DA74B64" w:rsidR="00E8252E" w:rsidRPr="00FD6A3F" w:rsidRDefault="0083332E" w:rsidP="00CC3CCE">
      <w:pPr>
        <w:spacing w:line="360" w:lineRule="auto"/>
        <w:rPr>
          <w:rtl/>
          <w:lang w:bidi="ar-IQ"/>
        </w:rPr>
      </w:pPr>
      <w:r>
        <w:rPr>
          <w:rFonts w:hint="cs"/>
          <w:rtl/>
          <w:lang w:bidi="ar-IQ"/>
        </w:rPr>
        <w:t>88</w:t>
      </w:r>
      <w:r w:rsidR="00CC3CCE"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               </w:t>
      </w:r>
    </w:p>
    <w:p w14:paraId="38D38874" w14:textId="77777777" w:rsidR="00C530A7" w:rsidRDefault="00C530A7" w:rsidP="0083332E">
      <w:pPr>
        <w:spacing w:after="0"/>
        <w:jc w:val="both"/>
        <w:rPr>
          <w:rFonts w:ascii="Arial" w:hAnsi="Arial" w:cs="Arial"/>
          <w:b/>
          <w:bCs/>
          <w:sz w:val="24"/>
          <w:szCs w:val="24"/>
          <w:rtl/>
          <w:lang w:bidi="ar-IQ"/>
        </w:rPr>
      </w:pPr>
    </w:p>
    <w:p w14:paraId="2D10015A" w14:textId="25812823" w:rsidR="00B31423" w:rsidRDefault="007C2BE9" w:rsidP="007C2BE9">
      <w:pPr>
        <w:spacing w:line="360" w:lineRule="auto"/>
        <w:rPr>
          <w:bCs/>
          <w:color w:val="4F81BD" w:themeColor="accent1"/>
          <w:sz w:val="32"/>
          <w:szCs w:val="32"/>
          <w:rtl/>
          <w:lang w:bidi="ar-IQ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2BE9">
        <w:rPr>
          <w:rFonts w:hint="cs"/>
          <w:bCs/>
          <w:color w:val="4F81BD" w:themeColor="accent1"/>
          <w:sz w:val="32"/>
          <w:szCs w:val="32"/>
          <w:rtl/>
          <w:lang w:bidi="ar-IQ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(( استمارة مرضى فيروس كورونا </w:t>
      </w:r>
      <w:r>
        <w:rPr>
          <w:rFonts w:hint="cs"/>
          <w:bCs/>
          <w:color w:val="4F81BD" w:themeColor="accent1"/>
          <w:sz w:val="32"/>
          <w:szCs w:val="32"/>
          <w:rtl/>
          <w:lang w:bidi="ar-IQ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)) </w:t>
      </w:r>
    </w:p>
    <w:p w14:paraId="66ED7F49" w14:textId="77777777" w:rsidR="007C2BE9" w:rsidRDefault="007C2BE9" w:rsidP="007C2BE9">
      <w:pPr>
        <w:spacing w:line="360" w:lineRule="auto"/>
        <w:rPr>
          <w:bCs/>
          <w:color w:val="4F81BD" w:themeColor="accent1"/>
          <w:sz w:val="32"/>
          <w:szCs w:val="32"/>
          <w:rtl/>
          <w:lang w:bidi="ar-IQ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198CF0" w14:textId="1B408FCF" w:rsidR="00F7003D" w:rsidRDefault="007C2BE9" w:rsidP="00F7003D">
      <w:pPr>
        <w:spacing w:line="360" w:lineRule="auto"/>
        <w:rPr>
          <w:bCs/>
          <w:color w:val="000000" w:themeColor="text1"/>
          <w:sz w:val="32"/>
          <w:szCs w:val="32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32"/>
          <w:szCs w:val="32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اسم المريض الرباعي ...................................................... </w:t>
      </w:r>
    </w:p>
    <w:p w14:paraId="4038F2AE" w14:textId="71CBD61E" w:rsidR="007C2BE9" w:rsidRDefault="00705055" w:rsidP="007C2BE9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32"/>
          <w:szCs w:val="32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التأهيل العلمي :......................... العمل الحالي:.........................</w:t>
      </w:r>
    </w:p>
    <w:tbl>
      <w:tblPr>
        <w:tblStyle w:val="TableGrid"/>
        <w:tblpPr w:leftFromText="180" w:rightFromText="180" w:vertAnchor="text" w:horzAnchor="page" w:tblpX="6486" w:tblpY="656"/>
        <w:bidiVisual/>
        <w:tblW w:w="0" w:type="auto"/>
        <w:tblLook w:val="04A0" w:firstRow="1" w:lastRow="0" w:firstColumn="1" w:lastColumn="0" w:noHBand="0" w:noVBand="1"/>
      </w:tblPr>
      <w:tblGrid>
        <w:gridCol w:w="376"/>
      </w:tblGrid>
      <w:tr w:rsidR="00F7003D" w14:paraId="246D5B5A" w14:textId="77777777" w:rsidTr="00F7003D">
        <w:tc>
          <w:tcPr>
            <w:tcW w:w="376" w:type="dxa"/>
          </w:tcPr>
          <w:p w14:paraId="3DCE0A49" w14:textId="77777777" w:rsidR="00F7003D" w:rsidRDefault="00F7003D" w:rsidP="00F7003D">
            <w:pPr>
              <w:spacing w:line="360" w:lineRule="auto"/>
              <w:rPr>
                <w:bCs/>
                <w:color w:val="000000" w:themeColor="text1"/>
                <w:sz w:val="28"/>
                <w:szCs w:val="28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068" w:tblpY="656"/>
        <w:bidiVisual/>
        <w:tblW w:w="0" w:type="auto"/>
        <w:tblLook w:val="04A0" w:firstRow="1" w:lastRow="0" w:firstColumn="1" w:lastColumn="0" w:noHBand="0" w:noVBand="1"/>
      </w:tblPr>
      <w:tblGrid>
        <w:gridCol w:w="376"/>
      </w:tblGrid>
      <w:tr w:rsidR="00F7003D" w14:paraId="4DB66F00" w14:textId="77777777" w:rsidTr="00F7003D">
        <w:tc>
          <w:tcPr>
            <w:tcW w:w="376" w:type="dxa"/>
          </w:tcPr>
          <w:p w14:paraId="2F96F80A" w14:textId="77777777" w:rsidR="00F7003D" w:rsidRDefault="00F7003D" w:rsidP="00F7003D">
            <w:pPr>
              <w:spacing w:line="360" w:lineRule="auto"/>
              <w:rPr>
                <w:bCs/>
                <w:color w:val="000000" w:themeColor="text1"/>
                <w:sz w:val="28"/>
                <w:szCs w:val="28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39D9A32" w14:textId="4031449C" w:rsidR="00F7003D" w:rsidRDefault="007C2BE9" w:rsidP="00F7003D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الحالة الاجتماعية : ................... عدد الاولاد........... </w:t>
      </w:r>
    </w:p>
    <w:tbl>
      <w:tblPr>
        <w:tblStyle w:val="TableGrid"/>
        <w:tblpPr w:leftFromText="180" w:rightFromText="180" w:vertAnchor="text" w:horzAnchor="page" w:tblpX="7915" w:tblpY="-51"/>
        <w:bidiVisual/>
        <w:tblW w:w="0" w:type="auto"/>
        <w:tblLook w:val="04A0" w:firstRow="1" w:lastRow="0" w:firstColumn="1" w:lastColumn="0" w:noHBand="0" w:noVBand="1"/>
      </w:tblPr>
      <w:tblGrid>
        <w:gridCol w:w="376"/>
      </w:tblGrid>
      <w:tr w:rsidR="007C2BE9" w14:paraId="779F46C2" w14:textId="77777777" w:rsidTr="007C2BE9">
        <w:tc>
          <w:tcPr>
            <w:tcW w:w="376" w:type="dxa"/>
          </w:tcPr>
          <w:p w14:paraId="1C8363FB" w14:textId="77777777" w:rsidR="007C2BE9" w:rsidRDefault="007C2BE9" w:rsidP="007C2BE9">
            <w:pPr>
              <w:spacing w:line="360" w:lineRule="auto"/>
              <w:rPr>
                <w:bCs/>
                <w:color w:val="000000" w:themeColor="text1"/>
                <w:sz w:val="28"/>
                <w:szCs w:val="28"/>
                <w:rtl/>
                <w:lang w:bidi="ar-IQ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5FE5C62D" w14:textId="77777777" w:rsidR="00F7003D" w:rsidRPr="007C2BE9" w:rsidRDefault="007C2BE9" w:rsidP="007C2BE9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نوع السكن : ملك                ايجار                     تجاوز </w:t>
      </w:r>
    </w:p>
    <w:p w14:paraId="5B0D537C" w14:textId="2E4162AB" w:rsidR="00F7003D" w:rsidRDefault="00F7003D" w:rsidP="00F7003D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رقم الهاتف : .................................  البديل .................................... </w:t>
      </w:r>
    </w:p>
    <w:p w14:paraId="58BB8DF2" w14:textId="544217F8" w:rsidR="00F7003D" w:rsidRDefault="00F7003D" w:rsidP="00F7003D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تاريخ الاصابة بالفيروس : </w:t>
      </w:r>
    </w:p>
    <w:p w14:paraId="16D9A9A8" w14:textId="062277B0" w:rsidR="00F7003D" w:rsidRDefault="00F7003D" w:rsidP="00F7003D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الامراض الاخرى : 1. امراض مزمنة .............. نوع المرض ................ </w:t>
      </w:r>
    </w:p>
    <w:p w14:paraId="069E68AD" w14:textId="5ADF56F0" w:rsidR="00F7003D" w:rsidRDefault="00F7003D" w:rsidP="00F7003D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2. الامراض الوقتية ........................................ </w:t>
      </w:r>
    </w:p>
    <w:p w14:paraId="5947F6C0" w14:textId="6B32796C" w:rsidR="00D169F7" w:rsidRDefault="00D169F7" w:rsidP="00F7003D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تاريخ استعارة جهاز توليد الاوكسجين ............... لغاية .............................</w:t>
      </w:r>
    </w:p>
    <w:p w14:paraId="55835ABA" w14:textId="77777777" w:rsidR="00D169F7" w:rsidRDefault="00F7003D" w:rsidP="00D169F7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</w:p>
    <w:p w14:paraId="36BFF2FE" w14:textId="2B3C6425" w:rsidR="00F7003D" w:rsidRDefault="00F7003D" w:rsidP="00D169F7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hint="cs"/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اسم وتوقيع منظم الاستمارة </w:t>
      </w:r>
    </w:p>
    <w:p w14:paraId="16438131" w14:textId="2ADFB8CC" w:rsidR="00F7003D" w:rsidRDefault="00F7003D" w:rsidP="00F7003D">
      <w:pPr>
        <w:spacing w:line="360" w:lineRule="auto"/>
        <w:rPr>
          <w:bCs/>
          <w:color w:val="000000" w:themeColor="text1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3CCE">
        <w:rPr>
          <w:rFonts w:hint="cs"/>
          <w:bCs/>
          <w:color w:val="000000" w:themeColor="text1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المرفقات: </w:t>
      </w:r>
    </w:p>
    <w:p w14:paraId="6A55527E" w14:textId="2734B42B" w:rsidR="00CC3CCE" w:rsidRDefault="00CC3CCE" w:rsidP="00CC3CCE">
      <w:pPr>
        <w:pStyle w:val="ListParagraph"/>
        <w:numPr>
          <w:ilvl w:val="0"/>
          <w:numId w:val="25"/>
        </w:numPr>
        <w:spacing w:line="360" w:lineRule="auto"/>
        <w:rPr>
          <w:bCs/>
          <w:color w:val="000000" w:themeColor="text1"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نسخة من هوية الاحوال المدنية </w:t>
      </w:r>
    </w:p>
    <w:p w14:paraId="765AE7F4" w14:textId="138CBF0E" w:rsidR="007C2BE9" w:rsidRPr="00E619E4" w:rsidRDefault="00CC3CCE" w:rsidP="00E619E4">
      <w:pPr>
        <w:pStyle w:val="ListParagraph"/>
        <w:numPr>
          <w:ilvl w:val="0"/>
          <w:numId w:val="25"/>
        </w:numPr>
        <w:spacing w:line="360" w:lineRule="auto"/>
        <w:rPr>
          <w:bCs/>
          <w:color w:val="000000" w:themeColor="text1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000000" w:themeColor="text1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نسخة من تقرير الاصابة بالفيروس </w:t>
      </w:r>
    </w:p>
    <w:p w14:paraId="38F4E978" w14:textId="745B871A" w:rsidR="007C2BE9" w:rsidRPr="007C2BE9" w:rsidRDefault="007C2BE9" w:rsidP="007C2BE9">
      <w:pPr>
        <w:spacing w:line="360" w:lineRule="auto"/>
        <w:rPr>
          <w:bCs/>
          <w:color w:val="000000" w:themeColor="text1"/>
          <w:sz w:val="28"/>
          <w:szCs w:val="28"/>
          <w:rtl/>
          <w:lang w:bidi="ar-IQ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7C2BE9" w:rsidRPr="007C2BE9" w:rsidSect="00BB0962">
      <w:headerReference w:type="default" r:id="rId8"/>
      <w:footerReference w:type="default" r:id="rId9"/>
      <w:pgSz w:w="11906" w:h="16838"/>
      <w:pgMar w:top="1440" w:right="1800" w:bottom="1170" w:left="1800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3B18C" w14:textId="77777777" w:rsidR="00996CF7" w:rsidRDefault="00996CF7" w:rsidP="00663190">
      <w:pPr>
        <w:spacing w:after="0" w:line="240" w:lineRule="auto"/>
      </w:pPr>
      <w:r>
        <w:separator/>
      </w:r>
    </w:p>
  </w:endnote>
  <w:endnote w:type="continuationSeparator" w:id="0">
    <w:p w14:paraId="5732EE5F" w14:textId="77777777" w:rsidR="00996CF7" w:rsidRDefault="00996CF7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E77A9" w14:textId="7719CD14" w:rsidR="00663190" w:rsidRDefault="00A33C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3E4A7F" wp14:editId="2E1F0544">
              <wp:simplePos x="0" y="0"/>
              <wp:positionH relativeFrom="column">
                <wp:posOffset>-701675</wp:posOffset>
              </wp:positionH>
              <wp:positionV relativeFrom="paragraph">
                <wp:posOffset>-641985</wp:posOffset>
              </wp:positionV>
              <wp:extent cx="6726555" cy="822325"/>
              <wp:effectExtent l="3175" t="0" r="4445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26555" cy="822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BB21B" w14:textId="77777777" w:rsidR="002B0B55" w:rsidRPr="002B0B55" w:rsidRDefault="002B0B55" w:rsidP="002B0B55">
                          <w:pPr>
                            <w:spacing w:after="0" w:line="240" w:lineRule="auto"/>
                            <w:jc w:val="center"/>
                            <w:rPr>
                              <w:rFonts w:ascii="Simplified Arabic" w:hAnsi="Simplified Arabic" w:cs="Simplified Arabic"/>
                              <w:b/>
                              <w:bCs/>
                            </w:rPr>
                          </w:pP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lang w:bidi="ar-IQ"/>
                            </w:rPr>
                            <w:t>المقر العام : محافظة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lang w:bidi="ar-IQ"/>
                            </w:rPr>
                            <w:t xml:space="preserve"> 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lang w:bidi="ar-IQ"/>
                            </w:rPr>
                            <w:t xml:space="preserve">بغداد / الكرادة 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/ 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</w:rPr>
                            <w:t xml:space="preserve">حي الرياض 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/ 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</w:rPr>
                            <w:t>محلة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 910 / 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</w:rPr>
                            <w:t xml:space="preserve">شارع 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19 , 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</w:rPr>
                            <w:t>بناي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lang w:bidi="ar-IQ"/>
                            </w:rPr>
                            <w:t>ة</w:t>
                          </w:r>
                          <w:r w:rsidRPr="002B0B55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 86</w:t>
                          </w:r>
                        </w:p>
                        <w:p w14:paraId="0E7C9FFC" w14:textId="77777777" w:rsidR="002A05FA" w:rsidRDefault="002B0B55" w:rsidP="002A05FA">
                          <w:pPr>
                            <w:jc w:val="center"/>
                            <w:rPr>
                              <w:rStyle w:val="Hyperlink"/>
                              <w:rFonts w:asciiTheme="majorBidi" w:hAnsiTheme="majorBidi" w:cstheme="majorBidi"/>
                              <w:b/>
                              <w:bCs/>
                              <w:color w:val="auto"/>
                              <w:sz w:val="28"/>
                              <w:szCs w:val="28"/>
                              <w:u w:val="none"/>
                              <w:lang w:bidi="ar-IQ"/>
                            </w:rPr>
                          </w:pPr>
                          <w:r w:rsidRPr="002B0B55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 </w:t>
                          </w:r>
                          <w:r w:rsidR="002A05FA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info@</w:t>
                          </w:r>
                          <w:hyperlink r:id="rId1" w:history="1">
                            <w:r w:rsidR="002A05FA"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none"/>
                                <w:lang w:bidi="ar-IQ"/>
                              </w:rPr>
                              <w:t>albarrfrd</w:t>
                            </w:r>
                            <w:r w:rsidRPr="002B0B55"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none"/>
                                <w:lang w:bidi="ar-IQ"/>
                              </w:rPr>
                              <w:t>.com</w:t>
                            </w:r>
                          </w:hyperlink>
                          <w:r w:rsidR="002A05FA">
                            <w:rPr>
                              <w:rStyle w:val="Hyperlink"/>
                              <w:rFonts w:asciiTheme="majorBidi" w:hAnsiTheme="majorBidi" w:cstheme="majorBidi"/>
                              <w:b/>
                              <w:bCs/>
                              <w:color w:val="auto"/>
                              <w:sz w:val="28"/>
                              <w:szCs w:val="28"/>
                              <w:u w:val="none"/>
                              <w:lang w:bidi="ar-IQ"/>
                            </w:rPr>
                            <w:t xml:space="preserve"> \albarrfrd@albarrfrd.com</w:t>
                          </w:r>
                        </w:p>
                        <w:p w14:paraId="5E1248C8" w14:textId="77777777" w:rsidR="004C7DD5" w:rsidRPr="009263C2" w:rsidRDefault="002B0B55" w:rsidP="002A05FA">
                          <w:pPr>
                            <w:jc w:val="center"/>
                            <w:rPr>
                              <w:sz w:val="28"/>
                              <w:rtl/>
                            </w:rPr>
                          </w:pPr>
                          <w:r w:rsidRPr="002B0B55"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E4A7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left:0;text-align:left;margin-left:-55.25pt;margin-top:-50.55pt;width:529.65pt;height:6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" filled="f" stroked="f">
              <v:textbox>
                <w:txbxContent>
                  <w:p w14:paraId="51CBB21B" w14:textId="77777777" w:rsidR="002B0B55" w:rsidRPr="002B0B55" w:rsidRDefault="002B0B55" w:rsidP="002B0B55">
                    <w:pPr>
                      <w:spacing w:after="0" w:line="240" w:lineRule="auto"/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</w:rPr>
                    </w:pP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  <w:lang w:bidi="ar-IQ"/>
                      </w:rPr>
                      <w:t>المقر العام : محافظة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lang w:bidi="ar-IQ"/>
                      </w:rPr>
                      <w:t xml:space="preserve"> 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  <w:lang w:bidi="ar-IQ"/>
                      </w:rPr>
                      <w:t xml:space="preserve">بغداد / الكرادة 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/ 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 xml:space="preserve">حي الرياض 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/ 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محلة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 910 / 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 xml:space="preserve">شارع 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19 , 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بناي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  <w:lang w:bidi="ar-IQ"/>
                      </w:rPr>
                      <w:t>ة</w:t>
                    </w:r>
                    <w:r w:rsidRPr="002B0B55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 86</w:t>
                    </w:r>
                  </w:p>
                  <w:p w14:paraId="0E7C9FFC" w14:textId="77777777" w:rsidR="002A05FA" w:rsidRDefault="002B0B55" w:rsidP="002A05FA">
                    <w:pPr>
                      <w:jc w:val="center"/>
                      <w:rPr>
                        <w:rStyle w:val="Hyperlink"/>
                        <w:rFonts w:asciiTheme="majorBidi" w:hAnsiTheme="majorBidi" w:cstheme="majorBidi"/>
                        <w:b/>
                        <w:bCs/>
                        <w:color w:val="auto"/>
                        <w:sz w:val="28"/>
                        <w:szCs w:val="28"/>
                        <w:u w:val="none"/>
                        <w:lang w:bidi="ar-IQ"/>
                      </w:rPr>
                    </w:pPr>
                    <w:r w:rsidRPr="002B0B55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  <w:t xml:space="preserve"> </w:t>
                    </w:r>
                    <w:r w:rsidR="002A05FA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  <w:t>info@</w:t>
                    </w:r>
                    <w:hyperlink r:id="rId2" w:history="1">
                      <w:r w:rsidR="002A05FA"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color w:val="auto"/>
                          <w:sz w:val="28"/>
                          <w:szCs w:val="28"/>
                          <w:u w:val="none"/>
                          <w:lang w:bidi="ar-IQ"/>
                        </w:rPr>
                        <w:t>albarrfrd</w:t>
                      </w:r>
                      <w:r w:rsidRPr="002B0B55"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color w:val="auto"/>
                          <w:sz w:val="28"/>
                          <w:szCs w:val="28"/>
                          <w:u w:val="none"/>
                          <w:lang w:bidi="ar-IQ"/>
                        </w:rPr>
                        <w:t>.com</w:t>
                      </w:r>
                    </w:hyperlink>
                    <w:r w:rsidR="002A05FA">
                      <w:rPr>
                        <w:rStyle w:val="Hyperlink"/>
                        <w:rFonts w:asciiTheme="majorBidi" w:hAnsiTheme="majorBidi" w:cstheme="majorBidi"/>
                        <w:b/>
                        <w:bCs/>
                        <w:color w:val="auto"/>
                        <w:sz w:val="28"/>
                        <w:szCs w:val="28"/>
                        <w:u w:val="none"/>
                        <w:lang w:bidi="ar-IQ"/>
                      </w:rPr>
                      <w:t xml:space="preserve"> \albarrfrd@albarrfrd.com</w:t>
                    </w:r>
                  </w:p>
                  <w:p w14:paraId="5E1248C8" w14:textId="77777777" w:rsidR="004C7DD5" w:rsidRPr="009263C2" w:rsidRDefault="002B0B55" w:rsidP="002A05FA">
                    <w:pPr>
                      <w:jc w:val="center"/>
                      <w:rPr>
                        <w:sz w:val="28"/>
                        <w:rtl/>
                      </w:rPr>
                    </w:pPr>
                    <w:r w:rsidRPr="002B0B55"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8BC9512" wp14:editId="04D5E29E">
              <wp:simplePos x="0" y="0"/>
              <wp:positionH relativeFrom="column">
                <wp:posOffset>-804545</wp:posOffset>
              </wp:positionH>
              <wp:positionV relativeFrom="paragraph">
                <wp:posOffset>-726440</wp:posOffset>
              </wp:positionV>
              <wp:extent cx="6944360" cy="36830"/>
              <wp:effectExtent l="14605" t="10795" r="13335" b="9525"/>
              <wp:wrapNone/>
              <wp:docPr id="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4360" cy="36830"/>
                        <a:chOff x="371" y="15482"/>
                        <a:chExt cx="10936" cy="58"/>
                      </a:xfrm>
                    </wpg:grpSpPr>
                    <wps:wsp>
                      <wps:cNvPr id="3" name="AutoShape 8"/>
                      <wps:cNvCnPr>
                        <a:cxnSpLocks noChangeShapeType="1"/>
                      </wps:cNvCnPr>
                      <wps:spPr bwMode="auto">
                        <a:xfrm>
                          <a:off x="371" y="15482"/>
                          <a:ext cx="10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9"/>
                      <wps:cNvCnPr>
                        <a:cxnSpLocks noChangeShapeType="1"/>
                      </wps:cNvCnPr>
                      <wps:spPr bwMode="auto">
                        <a:xfrm>
                          <a:off x="377" y="15540"/>
                          <a:ext cx="10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8FF266" id="Group 7" o:spid="_x0000_s1026" style="position:absolute;margin-left:-63.35pt;margin-top:-57.2pt;width:546.8pt;height:2.9pt;z-index:251666432" coordorigin="371,15482" coordsize="1093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7" type="#_x0000_t32" style="position:absolute;left:371;top:15482;width:10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P7b4AAADaAAAADwAAAGRycy9kb3ducmV2LnhtbESPzQrCMBCE74LvEFbwpqkKItUoKghe&#10;PPhz8bY0a1NsNrWJtb69EQSPw8x8wyxWrS1FQ7UvHCsYDRMQxJnTBecKLufdYAbCB2SNpWNS8CYP&#10;q2W3s8BUuxcfqTmFXEQI+xQVmBCqVEqfGbLoh64ijt7N1RZDlHUudY2vCLelHCfJVFosOC4YrGhr&#10;KLufnlaBrbR9HJzR13sxKTe0v603SaNUv9eu5yACteEf/rX3WsEEvlfiDZD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5gY/tvgAAANoAAAAPAAAAAAAAAAAAAAAAAKEC&#10;AABkcnMvZG93bnJldi54bWxQSwUGAAAAAAQABAD5AAAAjAMAAAAA&#10;" strokeweight="1.5pt"/>
              <v:shape id="AutoShape 9" o:spid="_x0000_s1028" type="#_x0000_t32" style="position:absolute;left:377;top:15540;width:10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XmcAAAADaAAAADwAAAGRycy9kb3ducmV2LnhtbESPS6vCMBSE9xf8D+EI7m5TH4hUo6gg&#10;uLkLHxt3h+bYFJuT2sRa/725ILgcZuYbZrHqbCVaanzpWMEwSUEQ506XXCg4n3a/MxA+IGusHJOC&#10;F3lYLXs/C8y0e/KB2mMoRISwz1CBCaHOpPS5IYs+cTVx9K6usRiibAqpG3xGuK3kKE2n0mLJccFg&#10;TVtD+e34sApsre39zxl9uZXjakP763qTtkoN+t16DiJQF77hT3uvFUzg/0q8AX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oF5nAAAAA2gAAAA8AAAAAAAAAAAAAAAAA&#10;oQIAAGRycy9kb3ducmV2LnhtbFBLBQYAAAAABAAEAPkAAACOAwAAAAA=&#10;" strokeweight="1.5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FA4D5" w14:textId="77777777" w:rsidR="00996CF7" w:rsidRDefault="00996CF7" w:rsidP="00663190">
      <w:pPr>
        <w:spacing w:after="0" w:line="240" w:lineRule="auto"/>
      </w:pPr>
      <w:r>
        <w:separator/>
      </w:r>
    </w:p>
  </w:footnote>
  <w:footnote w:type="continuationSeparator" w:id="0">
    <w:p w14:paraId="4989649F" w14:textId="77777777" w:rsidR="00996CF7" w:rsidRDefault="00996CF7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4607A" w14:textId="6536CCA0" w:rsidR="00663190" w:rsidRDefault="009E0DBF" w:rsidP="004E17E6">
    <w:pPr>
      <w:pStyle w:val="Header"/>
      <w:tabs>
        <w:tab w:val="left" w:pos="1616"/>
      </w:tabs>
      <w:rPr>
        <w:lang w:bidi="ar-IQ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20798F50" wp14:editId="727BB033">
          <wp:simplePos x="0" y="0"/>
          <wp:positionH relativeFrom="column">
            <wp:posOffset>2143125</wp:posOffset>
          </wp:positionH>
          <wp:positionV relativeFrom="paragraph">
            <wp:posOffset>-230505</wp:posOffset>
          </wp:positionV>
          <wp:extent cx="1238250" cy="1238250"/>
          <wp:effectExtent l="19050" t="0" r="0" b="0"/>
          <wp:wrapNone/>
          <wp:docPr id="1" name="Picture 1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3C0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2380F4" wp14:editId="62D374DA">
              <wp:simplePos x="0" y="0"/>
              <wp:positionH relativeFrom="column">
                <wp:posOffset>4714875</wp:posOffset>
              </wp:positionH>
              <wp:positionV relativeFrom="paragraph">
                <wp:posOffset>1027430</wp:posOffset>
              </wp:positionV>
              <wp:extent cx="1647825" cy="795655"/>
              <wp:effectExtent l="0" t="635" r="0" b="381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18D0D" w14:textId="77777777" w:rsidR="00663190" w:rsidRPr="00C70C1D" w:rsidRDefault="00663190" w:rsidP="00663190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</w:pPr>
                          <w:r w:rsidRPr="00C70C1D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  <w:t>العدد:</w:t>
                          </w:r>
                        </w:p>
                        <w:p w14:paraId="56DD0736" w14:textId="77777777" w:rsidR="00663190" w:rsidRPr="00C70C1D" w:rsidRDefault="00663190" w:rsidP="00663190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</w:pPr>
                          <w:r w:rsidRPr="00C70C1D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  <w:t>التاريخ: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380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371.25pt;margin-top:80.9pt;width:129.75pt;height:6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vktg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" filled="f" stroked="f">
              <v:textbox>
                <w:txbxContent>
                  <w:p w14:paraId="5C918D0D" w14:textId="77777777" w:rsidR="00663190" w:rsidRPr="00C70C1D" w:rsidRDefault="00663190" w:rsidP="00663190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</w:pPr>
                    <w:r w:rsidRPr="00C70C1D">
                      <w:rPr>
                        <w:rFonts w:ascii="Sakkal Majalla" w:hAnsi="Sakkal Majalla" w:cs="Sakkal Majalla" w:hint="cs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  <w:t>العدد:</w:t>
                    </w:r>
                  </w:p>
                  <w:p w14:paraId="56DD0736" w14:textId="77777777" w:rsidR="00663190" w:rsidRPr="00C70C1D" w:rsidRDefault="00663190" w:rsidP="00663190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</w:pPr>
                    <w:r w:rsidRPr="00C70C1D">
                      <w:rPr>
                        <w:rFonts w:ascii="Sakkal Majalla" w:hAnsi="Sakkal Majalla" w:cs="Sakkal Majalla" w:hint="cs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  <w:t>التاريخ:</w:t>
                    </w:r>
                  </w:p>
                </w:txbxContent>
              </v:textbox>
            </v:shape>
          </w:pict>
        </mc:Fallback>
      </mc:AlternateContent>
    </w:r>
    <w:r w:rsidR="00A33C0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16BDD4" wp14:editId="50939E47">
              <wp:simplePos x="0" y="0"/>
              <wp:positionH relativeFrom="column">
                <wp:posOffset>-701675</wp:posOffset>
              </wp:positionH>
              <wp:positionV relativeFrom="paragraph">
                <wp:posOffset>1098550</wp:posOffset>
              </wp:positionV>
              <wp:extent cx="1940560" cy="795655"/>
              <wp:effectExtent l="3175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056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65488" w14:textId="77777777" w:rsidR="00663190" w:rsidRPr="00DF6E9F" w:rsidRDefault="00663190" w:rsidP="00663190">
                          <w:pPr>
                            <w:bidi w:val="0"/>
                            <w:spacing w:after="0" w:line="24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 w:rsidRPr="00DF6E9F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No.:</w:t>
                          </w:r>
                        </w:p>
                        <w:p w14:paraId="5315BBF3" w14:textId="77777777" w:rsidR="00663190" w:rsidRPr="00DF6E9F" w:rsidRDefault="00663190" w:rsidP="00663190">
                          <w:pPr>
                            <w:bidi w:val="0"/>
                            <w:spacing w:after="0" w:line="240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 w:rsidRPr="00DF6E9F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Date: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16BDD4" id="Text Box 6" o:spid="_x0000_s1029" type="#_x0000_t202" style="position:absolute;left:0;text-align:left;margin-left:-55.25pt;margin-top:86.5pt;width:152.8pt;height:6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QKtg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" filled="f" stroked="f">
              <v:textbox>
                <w:txbxContent>
                  <w:p w14:paraId="26F65488" w14:textId="77777777" w:rsidR="00663190" w:rsidRPr="00DF6E9F" w:rsidRDefault="00663190" w:rsidP="00663190">
                    <w:pPr>
                      <w:bidi w:val="0"/>
                      <w:spacing w:after="0" w:line="240" w:lineRule="auto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  <w:r w:rsidRPr="00DF6E9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  <w:t>No.:</w:t>
                    </w:r>
                  </w:p>
                  <w:p w14:paraId="5315BBF3" w14:textId="77777777" w:rsidR="00663190" w:rsidRPr="00DF6E9F" w:rsidRDefault="00663190" w:rsidP="00663190">
                    <w:pPr>
                      <w:bidi w:val="0"/>
                      <w:spacing w:after="0" w:line="240" w:lineRule="auto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  <w:r w:rsidRPr="00DF6E9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  <w:t>Date:</w:t>
                    </w:r>
                  </w:p>
                </w:txbxContent>
              </v:textbox>
            </v:shape>
          </w:pict>
        </mc:Fallback>
      </mc:AlternateContent>
    </w:r>
    <w:r w:rsidR="00A33C0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A7D0F70" wp14:editId="7C0724B0">
              <wp:simplePos x="0" y="0"/>
              <wp:positionH relativeFrom="column">
                <wp:posOffset>3476625</wp:posOffset>
              </wp:positionH>
              <wp:positionV relativeFrom="paragraph">
                <wp:posOffset>-49530</wp:posOffset>
              </wp:positionV>
              <wp:extent cx="2771775" cy="828675"/>
              <wp:effectExtent l="0" t="0" r="0" b="0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177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00527" w14:textId="77777777" w:rsidR="009263C2" w:rsidRPr="00270DEF" w:rsidRDefault="009263C2" w:rsidP="009263C2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Helvetica"/>
                              <w:sz w:val="34"/>
                              <w:szCs w:val="34"/>
                              <w:rtl/>
                            </w:rPr>
                          </w:pPr>
                          <w:r w:rsidRPr="00270DEF">
                            <w:rPr>
                              <w:rStyle w:val="Strong"/>
                              <w:rFonts w:ascii="hafs" w:hAnsi="hafs" w:cs="Times New Roman" w:hint="cs"/>
                              <w:sz w:val="34"/>
                              <w:szCs w:val="34"/>
                              <w:rtl/>
                            </w:rPr>
                            <w:t xml:space="preserve">مؤسسة </w:t>
                          </w:r>
                          <w:r w:rsidRPr="00DE6CFA">
                            <w:rPr>
                              <w:rStyle w:val="Strong"/>
                              <w:rFonts w:ascii="hafs" w:hAnsi="hafs" w:cs="Times New Roman"/>
                              <w:sz w:val="34"/>
                              <w:szCs w:val="34"/>
                              <w:rtl/>
                            </w:rPr>
                            <w:t xml:space="preserve">الْبَرُّ الرَّحِيمُ </w:t>
                          </w:r>
                          <w:r w:rsidRPr="00270DEF">
                            <w:rPr>
                              <w:rStyle w:val="Strong"/>
                              <w:rFonts w:ascii="hafs" w:hAnsi="hafs" w:cs="Times New Roman" w:hint="cs"/>
                              <w:sz w:val="34"/>
                              <w:szCs w:val="34"/>
                              <w:rtl/>
                            </w:rPr>
                            <w:t>للإغاثة والتنمية</w:t>
                          </w:r>
                        </w:p>
                        <w:p w14:paraId="76D266E8" w14:textId="77777777" w:rsidR="009263C2" w:rsidRPr="00270DEF" w:rsidRDefault="009263C2" w:rsidP="002B0B55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Helvetica"/>
                              <w:sz w:val="34"/>
                              <w:szCs w:val="34"/>
                            </w:rPr>
                          </w:pPr>
                          <w:r w:rsidRPr="00270DEF">
                            <w:rPr>
                              <w:rStyle w:val="Strong"/>
                              <w:rFonts w:ascii="hafs" w:hAnsi="hafs" w:cs="Times New Roman" w:hint="cs"/>
                              <w:sz w:val="34"/>
                              <w:szCs w:val="34"/>
                              <w:rtl/>
                            </w:rPr>
                            <w:t>منظمة غير حكومية</w:t>
                          </w:r>
                        </w:p>
                        <w:p w14:paraId="00C2C5E6" w14:textId="77777777" w:rsidR="009263C2" w:rsidRPr="00270DEF" w:rsidRDefault="009263C2" w:rsidP="009263C2">
                          <w:pPr>
                            <w:jc w:val="center"/>
                            <w:rPr>
                              <w:sz w:val="40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D0F70" id="Text Box 22" o:spid="_x0000_s1030" type="#_x0000_t202" style="position:absolute;left:0;text-align:left;margin-left:273.75pt;margin-top:-3.9pt;width:218.2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" filled="f" stroked="f">
              <v:textbox>
                <w:txbxContent>
                  <w:p w14:paraId="17000527" w14:textId="77777777" w:rsidR="009263C2" w:rsidRPr="00270DEF" w:rsidRDefault="009263C2" w:rsidP="009263C2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Helvetica"/>
                        <w:sz w:val="34"/>
                        <w:szCs w:val="34"/>
                        <w:rtl/>
                      </w:rPr>
                    </w:pPr>
                    <w:r w:rsidRPr="00270DEF">
                      <w:rPr>
                        <w:rStyle w:val="Strong"/>
                        <w:rFonts w:ascii="hafs" w:hAnsi="hafs" w:cs="Times New Roman" w:hint="cs"/>
                        <w:sz w:val="34"/>
                        <w:szCs w:val="34"/>
                        <w:rtl/>
                      </w:rPr>
                      <w:t xml:space="preserve">مؤسسة </w:t>
                    </w:r>
                    <w:r w:rsidRPr="00DE6CFA">
                      <w:rPr>
                        <w:rStyle w:val="Strong"/>
                        <w:rFonts w:ascii="hafs" w:hAnsi="hafs" w:cs="Times New Roman"/>
                        <w:sz w:val="34"/>
                        <w:szCs w:val="34"/>
                        <w:rtl/>
                      </w:rPr>
                      <w:t xml:space="preserve">الْبَرُّ الرَّحِيمُ </w:t>
                    </w:r>
                    <w:r w:rsidRPr="00270DEF">
                      <w:rPr>
                        <w:rStyle w:val="Strong"/>
                        <w:rFonts w:ascii="hafs" w:hAnsi="hafs" w:cs="Times New Roman" w:hint="cs"/>
                        <w:sz w:val="34"/>
                        <w:szCs w:val="34"/>
                        <w:rtl/>
                      </w:rPr>
                      <w:t>للإغاثة والتنمية</w:t>
                    </w:r>
                  </w:p>
                  <w:p w14:paraId="76D266E8" w14:textId="77777777" w:rsidR="009263C2" w:rsidRPr="00270DEF" w:rsidRDefault="009263C2" w:rsidP="002B0B55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Helvetica"/>
                        <w:sz w:val="34"/>
                        <w:szCs w:val="34"/>
                      </w:rPr>
                    </w:pPr>
                    <w:r w:rsidRPr="00270DEF">
                      <w:rPr>
                        <w:rStyle w:val="Strong"/>
                        <w:rFonts w:ascii="hafs" w:hAnsi="hafs" w:cs="Times New Roman" w:hint="cs"/>
                        <w:sz w:val="34"/>
                        <w:szCs w:val="34"/>
                        <w:rtl/>
                      </w:rPr>
                      <w:t>منظمة غير حكومية</w:t>
                    </w:r>
                  </w:p>
                  <w:p w14:paraId="00C2C5E6" w14:textId="77777777" w:rsidR="009263C2" w:rsidRPr="00270DEF" w:rsidRDefault="009263C2" w:rsidP="009263C2">
                    <w:pPr>
                      <w:jc w:val="center"/>
                      <w:rPr>
                        <w:sz w:val="40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A33C0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AC5EF9D" wp14:editId="03453520">
              <wp:simplePos x="0" y="0"/>
              <wp:positionH relativeFrom="column">
                <wp:posOffset>-1066800</wp:posOffset>
              </wp:positionH>
              <wp:positionV relativeFrom="paragraph">
                <wp:posOffset>-259080</wp:posOffset>
              </wp:positionV>
              <wp:extent cx="3114675" cy="1257300"/>
              <wp:effectExtent l="0" t="0" r="0" b="0"/>
              <wp:wrapNone/>
              <wp:docPr id="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2BE79" w14:textId="77777777" w:rsidR="009263C2" w:rsidRDefault="009263C2" w:rsidP="009263C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</w:pPr>
                          <w:proofErr w:type="spellStart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Albar</w:t>
                          </w:r>
                          <w:proofErr w:type="spellEnd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Alraheem</w:t>
                          </w:r>
                          <w:proofErr w:type="spellEnd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 xml:space="preserve"> Foundation for Relief and Development</w:t>
                          </w:r>
                        </w:p>
                        <w:p w14:paraId="1ED20B50" w14:textId="77777777" w:rsidR="009263C2" w:rsidRDefault="009263C2" w:rsidP="009263C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 w:rsidRPr="00270DEF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BRF</w:t>
                          </w:r>
                          <w:r w:rsidRPr="00270DEF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RD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)</w:t>
                          </w:r>
                          <w:r w:rsidRPr="00270DEF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 </w:t>
                          </w:r>
                        </w:p>
                        <w:p w14:paraId="7B08D05B" w14:textId="77777777" w:rsidR="009263C2" w:rsidRPr="007C4B79" w:rsidRDefault="009263C2" w:rsidP="009263C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</w:pPr>
                          <w:proofErr w:type="spellStart"/>
                          <w:r w:rsidRPr="007C4B79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Non Governmental</w:t>
                          </w:r>
                          <w:proofErr w:type="spellEnd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 xml:space="preserve"> </w:t>
                          </w:r>
                          <w:r w:rsidRPr="007C4B79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Organization (NGO)</w:t>
                          </w:r>
                        </w:p>
                        <w:p w14:paraId="1C2E1A2A" w14:textId="77777777" w:rsidR="009263C2" w:rsidRDefault="009263C2" w:rsidP="009263C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5EF9D" id="Text Box 21" o:spid="_x0000_s1031" type="#_x0000_t202" style="position:absolute;left:0;text-align:left;margin-left:-84pt;margin-top:-20.4pt;width:245.2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2xvAIAAMI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" filled="f" stroked="f">
              <v:textbox>
                <w:txbxContent>
                  <w:p w14:paraId="5C82BE79" w14:textId="77777777" w:rsidR="009263C2" w:rsidRDefault="009263C2" w:rsidP="009263C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</w:pPr>
                    <w:proofErr w:type="spellStart"/>
                    <w:r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Albar</w:t>
                    </w:r>
                    <w:proofErr w:type="spellEnd"/>
                    <w:r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Alraheem</w:t>
                    </w:r>
                    <w:proofErr w:type="spellEnd"/>
                    <w:r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 xml:space="preserve"> Foundation for Relief and Development</w:t>
                    </w:r>
                  </w:p>
                  <w:p w14:paraId="1ED20B50" w14:textId="77777777" w:rsidR="009263C2" w:rsidRDefault="009263C2" w:rsidP="009263C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  <w:r w:rsidRPr="00270DEF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(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BRF</w:t>
                    </w:r>
                    <w:r w:rsidRPr="00270DEF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RD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  <w:t>)</w:t>
                    </w:r>
                    <w:r w:rsidRPr="00270DE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  <w:t xml:space="preserve"> </w:t>
                    </w:r>
                  </w:p>
                  <w:p w14:paraId="7B08D05B" w14:textId="77777777" w:rsidR="009263C2" w:rsidRPr="007C4B79" w:rsidRDefault="009263C2" w:rsidP="009263C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</w:pPr>
                    <w:proofErr w:type="spellStart"/>
                    <w:r w:rsidRPr="007C4B79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Non Governmental</w:t>
                    </w:r>
                    <w:proofErr w:type="spellEnd"/>
                    <w:r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 xml:space="preserve"> </w:t>
                    </w:r>
                    <w:r w:rsidRPr="007C4B79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Organization (NGO)</w:t>
                    </w:r>
                  </w:p>
                  <w:p w14:paraId="1C2E1A2A" w14:textId="77777777" w:rsidR="009263C2" w:rsidRDefault="009263C2" w:rsidP="009263C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  <w:r w:rsidR="00A33C00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6864629" wp14:editId="71A983DA">
              <wp:simplePos x="0" y="0"/>
              <wp:positionH relativeFrom="column">
                <wp:posOffset>-859790</wp:posOffset>
              </wp:positionH>
              <wp:positionV relativeFrom="paragraph">
                <wp:posOffset>1028065</wp:posOffset>
              </wp:positionV>
              <wp:extent cx="6944360" cy="36830"/>
              <wp:effectExtent l="16510" t="10795" r="11430" b="9525"/>
              <wp:wrapNone/>
              <wp:docPr id="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4360" cy="36830"/>
                        <a:chOff x="371" y="15482"/>
                        <a:chExt cx="10936" cy="58"/>
                      </a:xfrm>
                    </wpg:grpSpPr>
                    <wps:wsp>
                      <wps:cNvPr id="7" name="AutoShape 17"/>
                      <wps:cNvCnPr>
                        <a:cxnSpLocks noChangeShapeType="1"/>
                      </wps:cNvCnPr>
                      <wps:spPr bwMode="auto">
                        <a:xfrm>
                          <a:off x="371" y="15482"/>
                          <a:ext cx="10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18"/>
                      <wps:cNvCnPr>
                        <a:cxnSpLocks noChangeShapeType="1"/>
                      </wps:cNvCnPr>
                      <wps:spPr bwMode="auto">
                        <a:xfrm>
                          <a:off x="377" y="15540"/>
                          <a:ext cx="10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4ECED4" id="Group 16" o:spid="_x0000_s1026" style="position:absolute;margin-left:-67.7pt;margin-top:80.95pt;width:546.8pt;height:2.9pt;z-index:251668480" coordorigin="371,15482" coordsize="1093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7" type="#_x0000_t32" style="position:absolute;left:371;top:15482;width:10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J7sAAAADaAAAADwAAAGRycy9kb3ducmV2LnhtbESPzarCMBSE9xd8h3AEd7epCirVKCoI&#10;bu7Cn427Q3Nsis1JbWKtb28uCC6HmfmGWaw6W4mWGl86VjBMUhDEudMlFwrOp93vDIQPyBorx6Tg&#10;RR5Wy97PAjPtnnyg9hgKESHsM1RgQqgzKX1uyKJPXE0cvatrLIYom0LqBp8Rbis5StOJtFhyXDBY&#10;09ZQfjs+rAJba3v/c0ZfbuW42tD+ut6krVKDfreegwjUhW/4095rBVP4vxJv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6ie7AAAAA2gAAAA8AAAAAAAAAAAAAAAAA&#10;oQIAAGRycy9kb3ducmV2LnhtbFBLBQYAAAAABAAEAPkAAACOAwAAAAA=&#10;" strokeweight="1.5pt"/>
              <v:shape id="AutoShape 18" o:spid="_x0000_s1028" type="#_x0000_t32" style="position:absolute;left:377;top:15540;width:10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dnLsAAADaAAAADwAAAGRycy9kb3ducmV2LnhtbERPuwrCMBTdBf8hXMHNpiqIVKOoILg4&#10;+FjcLs21KTY3tYm1/r0ZBMfDeS/Xna1ES40vHSsYJykI4tzpkgsF18t+NAfhA7LGyjEp+JCH9arf&#10;W2Km3ZtP1J5DIWII+wwVmBDqTEqfG7LoE1cTR+7uGoshwqaQusF3DLeVnKTpTFosOTYYrGlnKH+c&#10;X1aBrbV9Hp3Rt0c5rbZ0uG+2aavUcNBtFiACdeEv/rkPWkHcGq/EGyBX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3JR2cuwAAANoAAAAPAAAAAAAAAAAAAAAAAKECAABk&#10;cnMvZG93bnJldi54bWxQSwUGAAAAAAQABAD5AAAAiQMAAAAA&#10;" strokeweight="1.5pt"/>
            </v:group>
          </w:pict>
        </mc:Fallback>
      </mc:AlternateContent>
    </w:r>
    <w:r w:rsidR="004C7DD5">
      <w:rPr>
        <w:rtl/>
        <w:lang w:bidi="ar-IQ"/>
      </w:rPr>
      <w:tab/>
    </w:r>
    <w:r w:rsidR="004C7DD5">
      <w:rPr>
        <w:rtl/>
        <w:lang w:bidi="ar-IQ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18F1DA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6CBA"/>
      </v:shape>
    </w:pict>
  </w:numPicBullet>
  <w:abstractNum w:abstractNumId="0" w15:restartNumberingAfterBreak="0">
    <w:nsid w:val="02275058"/>
    <w:multiLevelType w:val="hybridMultilevel"/>
    <w:tmpl w:val="309E8AF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5BC1D7C"/>
    <w:multiLevelType w:val="hybridMultilevel"/>
    <w:tmpl w:val="888852B6"/>
    <w:lvl w:ilvl="0" w:tplc="5C48AAB6">
      <w:start w:val="1"/>
      <w:numFmt w:val="decimal"/>
      <w:lvlText w:val="%1."/>
      <w:lvlJc w:val="left"/>
      <w:pPr>
        <w:ind w:left="-1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2" w15:restartNumberingAfterBreak="0">
    <w:nsid w:val="07655088"/>
    <w:multiLevelType w:val="hybridMultilevel"/>
    <w:tmpl w:val="6912416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D2BF0"/>
    <w:multiLevelType w:val="hybridMultilevel"/>
    <w:tmpl w:val="8AD6A7F4"/>
    <w:lvl w:ilvl="0" w:tplc="0409000F">
      <w:start w:val="1"/>
      <w:numFmt w:val="decimal"/>
      <w:lvlText w:val="%1."/>
      <w:lvlJc w:val="left"/>
      <w:pPr>
        <w:ind w:left="237" w:hanging="360"/>
      </w:pPr>
    </w:lvl>
    <w:lvl w:ilvl="1" w:tplc="04090019" w:tentative="1">
      <w:start w:val="1"/>
      <w:numFmt w:val="lowerLetter"/>
      <w:lvlText w:val="%2."/>
      <w:lvlJc w:val="left"/>
      <w:pPr>
        <w:ind w:left="957" w:hanging="360"/>
      </w:pPr>
    </w:lvl>
    <w:lvl w:ilvl="2" w:tplc="0409001B" w:tentative="1">
      <w:start w:val="1"/>
      <w:numFmt w:val="lowerRoman"/>
      <w:lvlText w:val="%3."/>
      <w:lvlJc w:val="right"/>
      <w:pPr>
        <w:ind w:left="1677" w:hanging="180"/>
      </w:pPr>
    </w:lvl>
    <w:lvl w:ilvl="3" w:tplc="0409000F" w:tentative="1">
      <w:start w:val="1"/>
      <w:numFmt w:val="decimal"/>
      <w:lvlText w:val="%4."/>
      <w:lvlJc w:val="left"/>
      <w:pPr>
        <w:ind w:left="2397" w:hanging="360"/>
      </w:pPr>
    </w:lvl>
    <w:lvl w:ilvl="4" w:tplc="04090019" w:tentative="1">
      <w:start w:val="1"/>
      <w:numFmt w:val="lowerLetter"/>
      <w:lvlText w:val="%5."/>
      <w:lvlJc w:val="left"/>
      <w:pPr>
        <w:ind w:left="3117" w:hanging="360"/>
      </w:pPr>
    </w:lvl>
    <w:lvl w:ilvl="5" w:tplc="0409001B" w:tentative="1">
      <w:start w:val="1"/>
      <w:numFmt w:val="lowerRoman"/>
      <w:lvlText w:val="%6."/>
      <w:lvlJc w:val="right"/>
      <w:pPr>
        <w:ind w:left="3837" w:hanging="180"/>
      </w:pPr>
    </w:lvl>
    <w:lvl w:ilvl="6" w:tplc="0409000F" w:tentative="1">
      <w:start w:val="1"/>
      <w:numFmt w:val="decimal"/>
      <w:lvlText w:val="%7."/>
      <w:lvlJc w:val="left"/>
      <w:pPr>
        <w:ind w:left="4557" w:hanging="360"/>
      </w:pPr>
    </w:lvl>
    <w:lvl w:ilvl="7" w:tplc="04090019" w:tentative="1">
      <w:start w:val="1"/>
      <w:numFmt w:val="lowerLetter"/>
      <w:lvlText w:val="%8."/>
      <w:lvlJc w:val="left"/>
      <w:pPr>
        <w:ind w:left="5277" w:hanging="360"/>
      </w:pPr>
    </w:lvl>
    <w:lvl w:ilvl="8" w:tplc="0409001B" w:tentative="1">
      <w:start w:val="1"/>
      <w:numFmt w:val="lowerRoman"/>
      <w:lvlText w:val="%9."/>
      <w:lvlJc w:val="right"/>
      <w:pPr>
        <w:ind w:left="5997" w:hanging="180"/>
      </w:pPr>
    </w:lvl>
  </w:abstractNum>
  <w:abstractNum w:abstractNumId="4" w15:restartNumberingAfterBreak="0">
    <w:nsid w:val="0BA44E4D"/>
    <w:multiLevelType w:val="hybridMultilevel"/>
    <w:tmpl w:val="38928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75362"/>
    <w:multiLevelType w:val="hybridMultilevel"/>
    <w:tmpl w:val="31E69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D6362"/>
    <w:multiLevelType w:val="hybridMultilevel"/>
    <w:tmpl w:val="F2728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5602B"/>
    <w:multiLevelType w:val="hybridMultilevel"/>
    <w:tmpl w:val="49222B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831A16"/>
    <w:multiLevelType w:val="hybridMultilevel"/>
    <w:tmpl w:val="EC6CAC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D46B1"/>
    <w:multiLevelType w:val="hybridMultilevel"/>
    <w:tmpl w:val="876EEF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B2924"/>
    <w:multiLevelType w:val="hybridMultilevel"/>
    <w:tmpl w:val="0B26253E"/>
    <w:lvl w:ilvl="0" w:tplc="04090007">
      <w:start w:val="1"/>
      <w:numFmt w:val="bullet"/>
      <w:lvlText w:val=""/>
      <w:lvlPicBulletId w:val="0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11" w15:restartNumberingAfterBreak="0">
    <w:nsid w:val="28EF05A3"/>
    <w:multiLevelType w:val="hybridMultilevel"/>
    <w:tmpl w:val="F656F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61A41"/>
    <w:multiLevelType w:val="hybridMultilevel"/>
    <w:tmpl w:val="D62CF006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13" w15:restartNumberingAfterBreak="0">
    <w:nsid w:val="3029536F"/>
    <w:multiLevelType w:val="hybridMultilevel"/>
    <w:tmpl w:val="1534B34A"/>
    <w:lvl w:ilvl="0" w:tplc="04090001">
      <w:start w:val="1"/>
      <w:numFmt w:val="bullet"/>
      <w:lvlText w:val=""/>
      <w:lvlJc w:val="left"/>
      <w:pPr>
        <w:ind w:left="-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</w:abstractNum>
  <w:abstractNum w:abstractNumId="14" w15:restartNumberingAfterBreak="0">
    <w:nsid w:val="31DC0DBF"/>
    <w:multiLevelType w:val="hybridMultilevel"/>
    <w:tmpl w:val="651A0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25E41"/>
    <w:multiLevelType w:val="hybridMultilevel"/>
    <w:tmpl w:val="6450BEFA"/>
    <w:lvl w:ilvl="0" w:tplc="04090007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9686AF0"/>
    <w:multiLevelType w:val="hybridMultilevel"/>
    <w:tmpl w:val="6F407F6E"/>
    <w:lvl w:ilvl="0" w:tplc="04090007">
      <w:start w:val="1"/>
      <w:numFmt w:val="bullet"/>
      <w:lvlText w:val=""/>
      <w:lvlPicBulletId w:val="0"/>
      <w:lvlJc w:val="left"/>
      <w:pPr>
        <w:ind w:left="-1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</w:abstractNum>
  <w:abstractNum w:abstractNumId="17" w15:restartNumberingAfterBreak="0">
    <w:nsid w:val="4ED61E1F"/>
    <w:multiLevelType w:val="hybridMultilevel"/>
    <w:tmpl w:val="11321C60"/>
    <w:lvl w:ilvl="0" w:tplc="D5F48F5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49564C"/>
    <w:multiLevelType w:val="hybridMultilevel"/>
    <w:tmpl w:val="E7347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BA7B1F"/>
    <w:multiLevelType w:val="hybridMultilevel"/>
    <w:tmpl w:val="64BAB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F04231"/>
    <w:multiLevelType w:val="hybridMultilevel"/>
    <w:tmpl w:val="3692D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34779"/>
    <w:multiLevelType w:val="hybridMultilevel"/>
    <w:tmpl w:val="60728F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BC54C6"/>
    <w:multiLevelType w:val="hybridMultilevel"/>
    <w:tmpl w:val="4CCC7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2"/>
  </w:num>
  <w:num w:numId="4">
    <w:abstractNumId w:val="3"/>
  </w:num>
  <w:num w:numId="5">
    <w:abstractNumId w:val="10"/>
  </w:num>
  <w:num w:numId="6">
    <w:abstractNumId w:val="16"/>
  </w:num>
  <w:num w:numId="7">
    <w:abstractNumId w:val="1"/>
  </w:num>
  <w:num w:numId="8">
    <w:abstractNumId w:val="17"/>
  </w:num>
  <w:num w:numId="9">
    <w:abstractNumId w:val="9"/>
  </w:num>
  <w:num w:numId="10">
    <w:abstractNumId w:val="6"/>
  </w:num>
  <w:num w:numId="11">
    <w:abstractNumId w:val="8"/>
  </w:num>
  <w:num w:numId="12">
    <w:abstractNumId w:val="2"/>
  </w:num>
  <w:num w:numId="13">
    <w:abstractNumId w:val="13"/>
  </w:num>
  <w:num w:numId="14">
    <w:abstractNumId w:val="0"/>
  </w:num>
  <w:num w:numId="15">
    <w:abstractNumId w:val="0"/>
  </w:num>
  <w:num w:numId="16">
    <w:abstractNumId w:val="15"/>
  </w:num>
  <w:num w:numId="17">
    <w:abstractNumId w:val="4"/>
  </w:num>
  <w:num w:numId="18">
    <w:abstractNumId w:val="0"/>
  </w:num>
  <w:num w:numId="19">
    <w:abstractNumId w:val="5"/>
  </w:num>
  <w:num w:numId="20">
    <w:abstractNumId w:val="11"/>
  </w:num>
  <w:num w:numId="21">
    <w:abstractNumId w:val="20"/>
  </w:num>
  <w:num w:numId="22">
    <w:abstractNumId w:val="14"/>
  </w:num>
  <w:num w:numId="23">
    <w:abstractNumId w:val="19"/>
  </w:num>
  <w:num w:numId="24">
    <w:abstractNumId w:val="7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2C"/>
    <w:rsid w:val="00013EEB"/>
    <w:rsid w:val="00027D40"/>
    <w:rsid w:val="00031A22"/>
    <w:rsid w:val="00033091"/>
    <w:rsid w:val="000364EE"/>
    <w:rsid w:val="000448CC"/>
    <w:rsid w:val="00044BDF"/>
    <w:rsid w:val="000A662C"/>
    <w:rsid w:val="000E5D2E"/>
    <w:rsid w:val="00122042"/>
    <w:rsid w:val="00134ECD"/>
    <w:rsid w:val="00146398"/>
    <w:rsid w:val="00150477"/>
    <w:rsid w:val="0015424D"/>
    <w:rsid w:val="00156D82"/>
    <w:rsid w:val="00182E5A"/>
    <w:rsid w:val="001842AE"/>
    <w:rsid w:val="00186357"/>
    <w:rsid w:val="001A1428"/>
    <w:rsid w:val="001D162E"/>
    <w:rsid w:val="001E13D9"/>
    <w:rsid w:val="00206514"/>
    <w:rsid w:val="00224958"/>
    <w:rsid w:val="0022686B"/>
    <w:rsid w:val="00275BF8"/>
    <w:rsid w:val="00296018"/>
    <w:rsid w:val="002A05FA"/>
    <w:rsid w:val="002B0A9A"/>
    <w:rsid w:val="002B0B55"/>
    <w:rsid w:val="002B1456"/>
    <w:rsid w:val="002B3D59"/>
    <w:rsid w:val="002E0227"/>
    <w:rsid w:val="003100C2"/>
    <w:rsid w:val="00311E56"/>
    <w:rsid w:val="00330306"/>
    <w:rsid w:val="0033759D"/>
    <w:rsid w:val="003442BB"/>
    <w:rsid w:val="003468CC"/>
    <w:rsid w:val="00353D62"/>
    <w:rsid w:val="00381539"/>
    <w:rsid w:val="00382C8A"/>
    <w:rsid w:val="00390D50"/>
    <w:rsid w:val="003A15ED"/>
    <w:rsid w:val="003E3313"/>
    <w:rsid w:val="00435ADC"/>
    <w:rsid w:val="00460301"/>
    <w:rsid w:val="00460BA9"/>
    <w:rsid w:val="004637EA"/>
    <w:rsid w:val="00483630"/>
    <w:rsid w:val="004B3C3B"/>
    <w:rsid w:val="004C7DD5"/>
    <w:rsid w:val="004E17E6"/>
    <w:rsid w:val="004E3339"/>
    <w:rsid w:val="004F6FD0"/>
    <w:rsid w:val="004F7987"/>
    <w:rsid w:val="005018D0"/>
    <w:rsid w:val="00510929"/>
    <w:rsid w:val="00534CA2"/>
    <w:rsid w:val="0055507F"/>
    <w:rsid w:val="0059468B"/>
    <w:rsid w:val="005A61CD"/>
    <w:rsid w:val="005D1CD3"/>
    <w:rsid w:val="005D2651"/>
    <w:rsid w:val="00626344"/>
    <w:rsid w:val="00626FEF"/>
    <w:rsid w:val="00661ED7"/>
    <w:rsid w:val="00663190"/>
    <w:rsid w:val="00686221"/>
    <w:rsid w:val="00697DCE"/>
    <w:rsid w:val="006C5F5F"/>
    <w:rsid w:val="006D6446"/>
    <w:rsid w:val="006E2576"/>
    <w:rsid w:val="006E5548"/>
    <w:rsid w:val="00705055"/>
    <w:rsid w:val="00707229"/>
    <w:rsid w:val="0073779E"/>
    <w:rsid w:val="00747AC3"/>
    <w:rsid w:val="007854EB"/>
    <w:rsid w:val="007A28CD"/>
    <w:rsid w:val="007B7C77"/>
    <w:rsid w:val="007C1B5F"/>
    <w:rsid w:val="007C2BE9"/>
    <w:rsid w:val="007C3A87"/>
    <w:rsid w:val="007C6449"/>
    <w:rsid w:val="007D16BD"/>
    <w:rsid w:val="007D5565"/>
    <w:rsid w:val="007F082F"/>
    <w:rsid w:val="00804E8F"/>
    <w:rsid w:val="008055F1"/>
    <w:rsid w:val="0082083A"/>
    <w:rsid w:val="008310E8"/>
    <w:rsid w:val="0083125E"/>
    <w:rsid w:val="0083332E"/>
    <w:rsid w:val="0083483D"/>
    <w:rsid w:val="00840D95"/>
    <w:rsid w:val="00851422"/>
    <w:rsid w:val="0087163D"/>
    <w:rsid w:val="00872831"/>
    <w:rsid w:val="0089257F"/>
    <w:rsid w:val="008A1191"/>
    <w:rsid w:val="008A21BF"/>
    <w:rsid w:val="008B1207"/>
    <w:rsid w:val="008E44DB"/>
    <w:rsid w:val="00902313"/>
    <w:rsid w:val="00902C21"/>
    <w:rsid w:val="009031CA"/>
    <w:rsid w:val="00911D02"/>
    <w:rsid w:val="00922CDC"/>
    <w:rsid w:val="009263C2"/>
    <w:rsid w:val="00931E63"/>
    <w:rsid w:val="00942ED5"/>
    <w:rsid w:val="00961554"/>
    <w:rsid w:val="00965CB7"/>
    <w:rsid w:val="0096743D"/>
    <w:rsid w:val="00974973"/>
    <w:rsid w:val="00977799"/>
    <w:rsid w:val="00983336"/>
    <w:rsid w:val="00993C5F"/>
    <w:rsid w:val="00996CF7"/>
    <w:rsid w:val="009B3006"/>
    <w:rsid w:val="009D1456"/>
    <w:rsid w:val="009E0DBF"/>
    <w:rsid w:val="009F415D"/>
    <w:rsid w:val="00A11C66"/>
    <w:rsid w:val="00A131E4"/>
    <w:rsid w:val="00A14466"/>
    <w:rsid w:val="00A15A52"/>
    <w:rsid w:val="00A26581"/>
    <w:rsid w:val="00A33C00"/>
    <w:rsid w:val="00A551D8"/>
    <w:rsid w:val="00A65BF6"/>
    <w:rsid w:val="00A82A57"/>
    <w:rsid w:val="00A8700A"/>
    <w:rsid w:val="00AB0A6D"/>
    <w:rsid w:val="00AD4CC1"/>
    <w:rsid w:val="00AE1892"/>
    <w:rsid w:val="00AF4747"/>
    <w:rsid w:val="00B246EB"/>
    <w:rsid w:val="00B31423"/>
    <w:rsid w:val="00B331DE"/>
    <w:rsid w:val="00B3797D"/>
    <w:rsid w:val="00B4190F"/>
    <w:rsid w:val="00B452BB"/>
    <w:rsid w:val="00B45627"/>
    <w:rsid w:val="00B46B61"/>
    <w:rsid w:val="00B54725"/>
    <w:rsid w:val="00B575A6"/>
    <w:rsid w:val="00B61A59"/>
    <w:rsid w:val="00B73C37"/>
    <w:rsid w:val="00B900B5"/>
    <w:rsid w:val="00B94DEC"/>
    <w:rsid w:val="00BA2478"/>
    <w:rsid w:val="00BB0962"/>
    <w:rsid w:val="00BC30F0"/>
    <w:rsid w:val="00BC76FC"/>
    <w:rsid w:val="00BD50C8"/>
    <w:rsid w:val="00BE5466"/>
    <w:rsid w:val="00BF0863"/>
    <w:rsid w:val="00C061D2"/>
    <w:rsid w:val="00C36703"/>
    <w:rsid w:val="00C530A7"/>
    <w:rsid w:val="00C566F5"/>
    <w:rsid w:val="00C641F5"/>
    <w:rsid w:val="00C67281"/>
    <w:rsid w:val="00C70C1D"/>
    <w:rsid w:val="00C842E5"/>
    <w:rsid w:val="00C85CBD"/>
    <w:rsid w:val="00CA1F2F"/>
    <w:rsid w:val="00CA2849"/>
    <w:rsid w:val="00CC1823"/>
    <w:rsid w:val="00CC3CCE"/>
    <w:rsid w:val="00CD2329"/>
    <w:rsid w:val="00CF3E77"/>
    <w:rsid w:val="00D0131D"/>
    <w:rsid w:val="00D01EC0"/>
    <w:rsid w:val="00D10601"/>
    <w:rsid w:val="00D11FFA"/>
    <w:rsid w:val="00D12642"/>
    <w:rsid w:val="00D169F7"/>
    <w:rsid w:val="00D20025"/>
    <w:rsid w:val="00D20056"/>
    <w:rsid w:val="00D2704F"/>
    <w:rsid w:val="00D30863"/>
    <w:rsid w:val="00D42F78"/>
    <w:rsid w:val="00D5331A"/>
    <w:rsid w:val="00D5575A"/>
    <w:rsid w:val="00D92E1A"/>
    <w:rsid w:val="00DC330F"/>
    <w:rsid w:val="00DF1B4E"/>
    <w:rsid w:val="00DF6E9F"/>
    <w:rsid w:val="00E02EC5"/>
    <w:rsid w:val="00E05B63"/>
    <w:rsid w:val="00E46FF5"/>
    <w:rsid w:val="00E51DDA"/>
    <w:rsid w:val="00E619E4"/>
    <w:rsid w:val="00E8252E"/>
    <w:rsid w:val="00E94117"/>
    <w:rsid w:val="00EA079D"/>
    <w:rsid w:val="00EB0B0E"/>
    <w:rsid w:val="00EB518F"/>
    <w:rsid w:val="00EC369A"/>
    <w:rsid w:val="00EC46F9"/>
    <w:rsid w:val="00EE25DD"/>
    <w:rsid w:val="00EF61B0"/>
    <w:rsid w:val="00F00506"/>
    <w:rsid w:val="00F03161"/>
    <w:rsid w:val="00F0462A"/>
    <w:rsid w:val="00F2174F"/>
    <w:rsid w:val="00F30F7C"/>
    <w:rsid w:val="00F420D6"/>
    <w:rsid w:val="00F44BC6"/>
    <w:rsid w:val="00F47061"/>
    <w:rsid w:val="00F7003D"/>
    <w:rsid w:val="00F74108"/>
    <w:rsid w:val="00F77DD2"/>
    <w:rsid w:val="00F80F19"/>
    <w:rsid w:val="00F821A2"/>
    <w:rsid w:val="00FD6A3F"/>
    <w:rsid w:val="00FE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9931B"/>
  <w15:docId w15:val="{0B44767C-A469-4959-9692-E2CE0917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5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2249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263C2"/>
    <w:rPr>
      <w:b/>
      <w:bCs/>
    </w:rPr>
  </w:style>
  <w:style w:type="paragraph" w:styleId="ListParagraph">
    <w:name w:val="List Paragraph"/>
    <w:basedOn w:val="Normal"/>
    <w:uiPriority w:val="34"/>
    <w:qFormat/>
    <w:rsid w:val="006D6446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F03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F0316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2249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LightGrid-Accent3">
    <w:name w:val="Light Grid Accent 3"/>
    <w:basedOn w:val="TableNormal"/>
    <w:uiPriority w:val="62"/>
    <w:rsid w:val="005D1CD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l.birerd@gmail.com" TargetMode="External"/><Relationship Id="rId1" Type="http://schemas.openxmlformats.org/officeDocument/2006/relationships/hyperlink" Target="mailto:al.birerd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87810-0415-4BC2-9271-9C9753D4E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3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Mohammed A. Atiya</cp:lastModifiedBy>
  <cp:revision>5</cp:revision>
  <cp:lastPrinted>2020-09-01T10:28:00Z</cp:lastPrinted>
  <dcterms:created xsi:type="dcterms:W3CDTF">2020-07-28T08:02:00Z</dcterms:created>
  <dcterms:modified xsi:type="dcterms:W3CDTF">2021-12-12T16:43:00Z</dcterms:modified>
</cp:coreProperties>
</file>