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73B" w:rsidRDefault="0085473B" w:rsidP="00800B51">
      <w:pPr>
        <w:spacing w:before="100" w:beforeAutospacing="1" w:after="0" w:line="24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</w:p>
    <w:p w:rsidR="00E46BFB" w:rsidRDefault="00E46BFB" w:rsidP="00F4468B">
      <w:pPr>
        <w:spacing w:after="0" w:line="240" w:lineRule="auto"/>
        <w:ind w:left="43" w:hanging="43"/>
        <w:jc w:val="center"/>
        <w:rPr>
          <w:rFonts w:ascii="Simplified Arabic" w:eastAsia="Times New Roman" w:hAnsi="Simplified Arabic" w:cs="Simplified Arabic"/>
          <w:b/>
          <w:bCs/>
          <w:color w:val="008000"/>
          <w:sz w:val="28"/>
          <w:szCs w:val="28"/>
          <w:rtl/>
        </w:rPr>
      </w:pPr>
    </w:p>
    <w:p w:rsidR="004F179D" w:rsidRDefault="004F179D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BD5E30" w:rsidRDefault="00410BEC" w:rsidP="00C92228">
      <w:pPr>
        <w:tabs>
          <w:tab w:val="left" w:pos="1879"/>
          <w:tab w:val="right" w:pos="8312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</w:pPr>
      <w:r w:rsidRPr="00BD5E30"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  <w:t xml:space="preserve">استمارة برنامج </w:t>
      </w:r>
      <w:r w:rsidR="00C92228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  <w:lang w:bidi="ar-IQ"/>
        </w:rPr>
        <w:t xml:space="preserve">السقف الامن </w:t>
      </w:r>
    </w:p>
    <w:p w:rsidR="005D25F2" w:rsidRDefault="005D25F2" w:rsidP="00C52B9E">
      <w:pPr>
        <w:pStyle w:val="NormalWeb"/>
        <w:shd w:val="clear" w:color="auto" w:fill="FFFFFF"/>
        <w:tabs>
          <w:tab w:val="left" w:pos="-1"/>
        </w:tabs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7"/>
          <w:szCs w:val="27"/>
          <w:rtl/>
        </w:rPr>
      </w:pPr>
    </w:p>
    <w:p w:rsidR="00410BEC" w:rsidRPr="000379D4" w:rsidRDefault="00826C1C" w:rsidP="005D25F2">
      <w:pPr>
        <w:pStyle w:val="NormalWeb"/>
        <w:shd w:val="clear" w:color="auto" w:fill="FFFFFF"/>
        <w:tabs>
          <w:tab w:val="left" w:pos="-1"/>
        </w:tabs>
        <w:bidi/>
        <w:spacing w:before="0" w:beforeAutospacing="0" w:after="0" w:afterAutospacing="0"/>
        <w:rPr>
          <w:rFonts w:ascii="Verdana" w:hAnsi="Verdana"/>
          <w:sz w:val="18"/>
          <w:szCs w:val="18"/>
          <w:rtl/>
          <w:lang w:bidi="ar-IQ"/>
        </w:rPr>
      </w:pP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رقم استمارة</w:t>
      </w:r>
      <w:r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ال</w:t>
      </w:r>
      <w:r w:rsidR="00C52B9E">
        <w:rPr>
          <w:rStyle w:val="Strong"/>
          <w:rFonts w:ascii="Simplified Arabic" w:hAnsi="Simplified Arabic" w:cs="Simplified Arabic" w:hint="cs"/>
          <w:sz w:val="27"/>
          <w:szCs w:val="27"/>
          <w:rtl/>
        </w:rPr>
        <w:t>اسرة</w:t>
      </w:r>
      <w:r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</w:t>
      </w: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:</w:t>
      </w:r>
      <w:r>
        <w:rPr>
          <w:rFonts w:ascii="Simplified Arabic" w:hAnsi="Simplified Arabic" w:cs="Simplified Arabic" w:hint="cs"/>
          <w:b/>
          <w:bCs/>
          <w:sz w:val="27"/>
          <w:szCs w:val="27"/>
          <w:rtl/>
        </w:rPr>
        <w:t xml:space="preserve">                      </w:t>
      </w:r>
      <w:r w:rsidR="006B46E3">
        <w:rPr>
          <w:rFonts w:ascii="Simplified Arabic" w:hAnsi="Simplified Arabic" w:cs="Simplified Arabic" w:hint="cs"/>
          <w:b/>
          <w:bCs/>
          <w:sz w:val="27"/>
          <w:szCs w:val="27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27"/>
          <w:szCs w:val="27"/>
          <w:rtl/>
        </w:rPr>
        <w:t xml:space="preserve"> التسلسل ضمن البرنامج  :</w:t>
      </w:r>
      <w:r>
        <w:rPr>
          <w:rFonts w:ascii="Simplified Arabic" w:hAnsi="Simplified Arabic" w:cs="Simplified Arabic"/>
          <w:b/>
          <w:bCs/>
          <w:sz w:val="27"/>
          <w:szCs w:val="27"/>
          <w:rtl/>
        </w:rPr>
        <w:br/>
      </w:r>
    </w:p>
    <w:p w:rsidR="006B46E3" w:rsidRPr="0043449A" w:rsidRDefault="00410BEC" w:rsidP="00D91846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Style w:val="Strong"/>
          <w:rFonts w:ascii="Simplified Arabic" w:hAnsi="Simplified Arabic" w:cs="Simplified Arabic"/>
          <w:sz w:val="24"/>
          <w:szCs w:val="24"/>
          <w:rtl/>
        </w:rPr>
      </w:pP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ا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لا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سم الثلاثي واللقب</w:t>
      </w:r>
      <w:r w:rsidR="005C3D8C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لرب الاسرة 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:</w:t>
      </w:r>
    </w:p>
    <w:p w:rsidR="00DF5FC1" w:rsidRPr="009529BD" w:rsidRDefault="009529BD" w:rsidP="00D91846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361" w:hanging="61"/>
        <w:rPr>
          <w:rStyle w:val="Strong"/>
          <w:rFonts w:ascii="Simplified Arabic" w:hAnsi="Simplified Arabic" w:cs="Simplified Arabic"/>
          <w:sz w:val="24"/>
          <w:szCs w:val="24"/>
        </w:rPr>
      </w:pPr>
      <w:r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</w:t>
      </w:r>
      <w:r w:rsidR="002A6D24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نوع السكن </w:t>
      </w:r>
      <w:r w:rsidR="002A6D24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B604D7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:</w:t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D909FE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    </w:t>
      </w:r>
      <w:r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ملك</w:t>
      </w:r>
      <w:r w:rsidR="00D909FE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264B4A"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sym w:font="Wingdings" w:char="F0A8"/>
      </w:r>
      <w:r w:rsidR="00264B4A" w:rsidRPr="009529BD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t xml:space="preserve"> </w:t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</w:t>
      </w:r>
      <w:r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ايجار</w:t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264B4A"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sym w:font="Wingdings" w:char="F0A8"/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</w:t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تجاوز </w:t>
      </w:r>
      <w:r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sym w:font="Wingdings" w:char="F0A8"/>
      </w:r>
      <w:r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  </w:t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</w:t>
      </w:r>
      <w:r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زراعي </w:t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264B4A"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sym w:font="Wingdings" w:char="F0A8"/>
      </w:r>
      <w:r w:rsidR="00264B4A" w:rsidRP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اخرى تذكر</w:t>
      </w:r>
      <w:r w:rsidR="00264B4A"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sym w:font="Wingdings" w:char="F0A8"/>
      </w:r>
    </w:p>
    <w:p w:rsidR="0043449A" w:rsidRDefault="00E16438" w:rsidP="00D91846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Style w:val="Strong"/>
          <w:rFonts w:ascii="Simplified Arabic" w:hAnsi="Simplified Arabic" w:cs="Simplified Arabic"/>
          <w:sz w:val="24"/>
          <w:szCs w:val="24"/>
        </w:rPr>
      </w:pP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وظيفة او مهنة ولي الامر:</w:t>
      </w:r>
      <w:r w:rsidR="0043449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 </w:t>
      </w:r>
      <w:r w:rsidR="0043449A"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 xml:space="preserve"> </w:t>
      </w:r>
      <w:r w:rsidR="0043449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            </w:t>
      </w:r>
      <w:r w:rsidR="0043449A"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 xml:space="preserve">رقم </w:t>
      </w:r>
      <w:r w:rsidR="0043449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ال</w:t>
      </w:r>
      <w:r w:rsidR="0043449A"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موبايل</w:t>
      </w:r>
      <w:r w:rsidR="0043449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43449A"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:</w:t>
      </w:r>
    </w:p>
    <w:p w:rsidR="00D91846" w:rsidRPr="0043449A" w:rsidRDefault="00D91846" w:rsidP="00D91846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Fonts w:ascii="Simplified Arabic" w:hAnsi="Simplified Arabic" w:cs="Simplified Arabic"/>
          <w:b/>
          <w:bCs/>
          <w:sz w:val="24"/>
          <w:szCs w:val="24"/>
        </w:rPr>
      </w:pPr>
      <w:r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الدخل المالي للاسرة :</w:t>
      </w:r>
    </w:p>
    <w:p w:rsidR="00E16438" w:rsidRPr="0043449A" w:rsidRDefault="00E16438" w:rsidP="00D91846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Fonts w:ascii="Simplified Arabic" w:hAnsi="Simplified Arabic" w:cs="Simplified Arabic"/>
          <w:b/>
          <w:bCs/>
          <w:sz w:val="24"/>
          <w:szCs w:val="24"/>
        </w:rPr>
      </w:pP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عنوان السكن الكامل:المحافظة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: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ال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حي: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المحلة :         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زقـاق: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دار:</w:t>
      </w:r>
    </w:p>
    <w:p w:rsidR="00E16438" w:rsidRPr="0043449A" w:rsidRDefault="00D91846" w:rsidP="00D91846">
      <w:pPr>
        <w:pStyle w:val="ListParagraph"/>
        <w:numPr>
          <w:ilvl w:val="0"/>
          <w:numId w:val="2"/>
        </w:numPr>
        <w:tabs>
          <w:tab w:val="left" w:pos="-1"/>
        </w:tabs>
        <w:spacing w:after="0"/>
        <w:ind w:left="-1"/>
        <w:rPr>
          <w:rStyle w:val="Strong"/>
          <w:rFonts w:ascii="Simplified Arabic" w:hAnsi="Simplified Arabic" w:cs="Simplified Arabic"/>
          <w:sz w:val="24"/>
          <w:szCs w:val="24"/>
        </w:rPr>
      </w:pPr>
      <w:r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عدد افراد الاسرة</w:t>
      </w:r>
      <w:r w:rsidR="00E16438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:</w:t>
      </w:r>
    </w:p>
    <w:p w:rsidR="009529BD" w:rsidRDefault="009529BD" w:rsidP="00D91846">
      <w:pPr>
        <w:pStyle w:val="ListParagraph"/>
        <w:numPr>
          <w:ilvl w:val="0"/>
          <w:numId w:val="2"/>
        </w:numPr>
        <w:tabs>
          <w:tab w:val="left" w:pos="-284"/>
          <w:tab w:val="left" w:pos="-1"/>
          <w:tab w:val="left" w:pos="141"/>
        </w:tabs>
        <w:spacing w:after="0"/>
        <w:ind w:left="-361"/>
        <w:rPr>
          <w:rStyle w:val="Strong"/>
          <w:rFonts w:ascii="Simplified Arabic" w:hAnsi="Simplified Arabic" w:cs="Simplified Arabic"/>
          <w:sz w:val="24"/>
          <w:szCs w:val="24"/>
        </w:rPr>
      </w:pPr>
      <w:r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وصف البيت بشكل موجز :</w:t>
      </w:r>
    </w:p>
    <w:p w:rsidR="009529BD" w:rsidRDefault="009529BD" w:rsidP="00D91846">
      <w:pPr>
        <w:pStyle w:val="ListParagraph"/>
        <w:tabs>
          <w:tab w:val="left" w:pos="-284"/>
          <w:tab w:val="left" w:pos="-1"/>
          <w:tab w:val="left" w:pos="141"/>
        </w:tabs>
        <w:spacing w:after="0"/>
        <w:ind w:left="-361"/>
        <w:rPr>
          <w:rStyle w:val="Strong"/>
          <w:rFonts w:ascii="Simplified Arabic" w:hAnsi="Simplified Arabic" w:cs="Simplified Arabic"/>
          <w:sz w:val="24"/>
          <w:szCs w:val="24"/>
          <w:rtl/>
        </w:rPr>
      </w:pPr>
      <w:r>
        <w:rPr>
          <w:rStyle w:val="Strong"/>
          <w:rFonts w:ascii="Simplified Arabic" w:hAnsi="Simplified Arabic" w:cs="Simplified Arabic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91846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..............................................................................................................................</w:t>
      </w:r>
    </w:p>
    <w:p w:rsidR="009529BD" w:rsidRDefault="0043449A" w:rsidP="00D91846">
      <w:pPr>
        <w:pStyle w:val="ListParagraph"/>
        <w:tabs>
          <w:tab w:val="left" w:pos="-284"/>
          <w:tab w:val="left" w:pos="-1"/>
          <w:tab w:val="left" w:pos="141"/>
        </w:tabs>
        <w:spacing w:after="0"/>
        <w:ind w:left="-361"/>
        <w:rPr>
          <w:rStyle w:val="Strong"/>
          <w:rFonts w:ascii="Simplified Arabic" w:hAnsi="Simplified Arabic" w:cs="Simplified Arabic"/>
          <w:sz w:val="24"/>
          <w:szCs w:val="24"/>
        </w:rPr>
      </w:pP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9529B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وصف الاحتياجات المطلوبة :</w:t>
      </w:r>
    </w:p>
    <w:p w:rsidR="009529BD" w:rsidRPr="0043449A" w:rsidRDefault="009529BD" w:rsidP="00D91846">
      <w:pPr>
        <w:pStyle w:val="ListParagraph"/>
        <w:numPr>
          <w:ilvl w:val="0"/>
          <w:numId w:val="2"/>
        </w:numPr>
        <w:tabs>
          <w:tab w:val="left" w:pos="-284"/>
          <w:tab w:val="left" w:pos="-1"/>
          <w:tab w:val="left" w:pos="141"/>
        </w:tabs>
        <w:spacing w:after="0"/>
        <w:ind w:left="-361"/>
        <w:rPr>
          <w:rStyle w:val="Strong"/>
          <w:rFonts w:ascii="Simplified Arabic" w:hAnsi="Simplified Arabic" w:cs="Simplified Arabic"/>
          <w:sz w:val="24"/>
          <w:szCs w:val="24"/>
          <w:rtl/>
        </w:rPr>
      </w:pPr>
      <w:r>
        <w:rPr>
          <w:rStyle w:val="Strong"/>
          <w:rFonts w:ascii="Simplified Arabic" w:hAnsi="Simplified Arabic" w:cs="Simplified Arabic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91846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91846" w:rsidRDefault="00D91846" w:rsidP="00D91846">
      <w:pPr>
        <w:spacing w:after="0"/>
        <w:jc w:val="center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</w:p>
    <w:p w:rsidR="003066ED" w:rsidRDefault="006173F4" w:rsidP="00D91846">
      <w:pPr>
        <w:spacing w:after="0"/>
        <w:jc w:val="center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r w:rsidRPr="00410BEC"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  <w:t>مصادقة ادارة المؤسسة</w:t>
      </w:r>
    </w:p>
    <w:p w:rsidR="00895822" w:rsidRDefault="008479E8" w:rsidP="00D91846">
      <w:pPr>
        <w:spacing w:after="0"/>
        <w:jc w:val="both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مسؤول </w:t>
      </w:r>
      <w:r w:rsidR="009529BD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البرنامج       </w:t>
      </w:r>
      <w:r w:rsidR="00895822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            </w:t>
      </w:r>
      <w:r w:rsidR="0017317B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</w:t>
      </w:r>
      <w:r w:rsidR="00895822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                   </w:t>
      </w:r>
      <w:r w:rsidR="00833CC6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      </w:t>
      </w:r>
      <w:r w:rsidR="00895822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رئيس المؤسسة </w:t>
      </w:r>
    </w:p>
    <w:p w:rsidR="00CF1942" w:rsidRDefault="00CF1942" w:rsidP="00D91846">
      <w:pPr>
        <w:spacing w:after="0"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:rsidR="00D91846" w:rsidRDefault="00D91846" w:rsidP="00D91846">
      <w:pPr>
        <w:spacing w:after="0"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:rsidR="00D91846" w:rsidRDefault="00D91846" w:rsidP="00D91846">
      <w:pPr>
        <w:spacing w:after="0"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ملاحظة : ترفق صور واضحة للمنزل مع الاستمارة .</w:t>
      </w:r>
    </w:p>
    <w:sectPr w:rsidR="00D91846" w:rsidSect="00C06C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18" w:bottom="1440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4FD" w:rsidRDefault="009434FD" w:rsidP="00663190">
      <w:pPr>
        <w:spacing w:after="0" w:line="240" w:lineRule="auto"/>
      </w:pPr>
      <w:r>
        <w:separator/>
      </w:r>
    </w:p>
  </w:endnote>
  <w:endnote w:type="continuationSeparator" w:id="0">
    <w:p w:rsidR="009434FD" w:rsidRDefault="009434FD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76F" w:rsidRDefault="0000576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C9222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-502920</wp:posOffset>
              </wp:positionH>
              <wp:positionV relativeFrom="paragraph">
                <wp:posOffset>-367030</wp:posOffset>
              </wp:positionV>
              <wp:extent cx="6840855" cy="45085"/>
              <wp:effectExtent l="11430" t="13970" r="15240" b="1714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855" cy="45085"/>
                        <a:chOff x="371" y="15482"/>
                        <a:chExt cx="10936" cy="58"/>
                      </a:xfrm>
                    </wpg:grpSpPr>
                    <wps:wsp>
                      <wps:cNvPr id="4" name="AutoShape 8"/>
                      <wps:cNvCnPr>
                        <a:cxnSpLocks noChangeShapeType="1"/>
                      </wps:cNvCnPr>
                      <wps:spPr bwMode="auto">
                        <a:xfrm>
                          <a:off x="371" y="15482"/>
                          <a:ext cx="10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AutoShape 9"/>
                      <wps:cNvCnPr>
                        <a:cxnSpLocks noChangeShapeType="1"/>
                      </wps:cNvCnPr>
                      <wps:spPr bwMode="auto">
                        <a:xfrm>
                          <a:off x="377" y="15540"/>
                          <a:ext cx="10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0CF406" id="Group 7" o:spid="_x0000_s1026" style="position:absolute;margin-left:-39.6pt;margin-top:-28.9pt;width:538.65pt;height:3.55pt;z-index:251666432" coordorigin="371,15482" coordsize="1093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7" type="#_x0000_t32" style="position:absolute;left:371;top:15482;width:10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XmcAAAADaAAAADwAAAGRycy9kb3ducmV2LnhtbESPS6vCMBSE9xf8D+EI7m5TH4hUo6gg&#10;uLkLHxt3h+bYFJuT2sRa/725ILgcZuYbZrHqbCVaanzpWMEwSUEQ506XXCg4n3a/MxA+IGusHJOC&#10;F3lYLXs/C8y0e/KB2mMoRISwz1CBCaHOpPS5IYs+cTVx9K6usRiibAqpG3xGuK3kKE2n0mLJccFg&#10;TVtD+e34sApsre39zxl9uZXjakP763qTtkoN+t16DiJQF77hT3uvFUzg/0q8AXL5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oF5nAAAAA2gAAAA8AAAAAAAAAAAAAAAAA&#10;oQIAAGRycy9kb3ducmV2LnhtbFBLBQYAAAAABAAEAPkAAACOAwAAAAA=&#10;" strokeweight="1.5pt"/>
              <v:shape id="AutoShape 9" o:spid="_x0000_s1028" type="#_x0000_t32" style="position:absolute;left:377;top:15540;width:10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SyAsAAAADaAAAADwAAAGRycy9kb3ducmV2LnhtbESPzarCMBSE9xd8h3AEd7epiiLVKCoI&#10;bu7Cn427Q3Nsis1JbWKtb28uCC6HmfmGWaw6W4mWGl86VjBMUhDEudMlFwrOp93vDIQPyBorx6Tg&#10;RR5Wy97PAjPtnnyg9hgKESHsM1RgQqgzKX1uyKJPXE0cvatrLIYom0LqBp8Rbis5StOptFhyXDBY&#10;09ZQfjs+rAJba3v/c0ZfbuW42tD+ut6krVKDfreegwjUhW/4095rBRP4vxJv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ksgLAAAAA2gAAAA8AAAAAAAAAAAAAAAAA&#10;oQIAAGRycy9kb3ducmV2LnhtbFBLBQYAAAAABAAEAPkAAACOAwAAAAA=&#10;" strokeweight="1.5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-547370</wp:posOffset>
              </wp:positionH>
              <wp:positionV relativeFrom="paragraph">
                <wp:posOffset>-356235</wp:posOffset>
              </wp:positionV>
              <wp:extent cx="6726555" cy="828675"/>
              <wp:effectExtent l="0" t="0" r="2540" b="381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2655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59BD" w:rsidRDefault="00FD59BD" w:rsidP="00AF0312">
                          <w:pPr>
                            <w:spacing w:after="0" w:line="240" w:lineRule="auto"/>
                            <w:jc w:val="center"/>
                            <w:rPr>
                              <w:rFonts w:ascii="Simplified Arabic" w:hAnsi="Simplified Arabic" w:cs="Arial Unicode MS"/>
                              <w:b/>
                              <w:bCs/>
                              <w:cs/>
                              <w:lang w:bidi="hi-IN"/>
                            </w:rPr>
                          </w:pP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lang w:bidi="ar-IQ"/>
                            </w:rPr>
                            <w:t>المقر العام : محافظة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lang w:bidi="ar-IQ"/>
                            </w:rPr>
                            <w:t xml:space="preserve"> 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lang w:bidi="ar-IQ"/>
                            </w:rPr>
                            <w:t xml:space="preserve">بغداد / الكرادة 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/ 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</w:rPr>
                            <w:t xml:space="preserve">حي الرياض 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/ </w:t>
                          </w:r>
                          <w:r w:rsidRPr="00295FB3"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rtl/>
                            </w:rPr>
                            <w:t>محلة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 910 / 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</w:rPr>
                            <w:t xml:space="preserve">شارع 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19 , 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</w:rPr>
                            <w:t>بناي</w:t>
                          </w:r>
                          <w:r w:rsidRPr="00295FB3">
                            <w:rPr>
                              <w:rFonts w:ascii="Simplified Arabic" w:hAnsi="Simplified Arabic" w:cs="Simplified Arabic" w:hint="cs"/>
                              <w:b/>
                              <w:bCs/>
                              <w:rtl/>
                              <w:lang w:bidi="ar-IQ"/>
                            </w:rPr>
                            <w:t>ة</w:t>
                          </w:r>
                          <w:r w:rsidRPr="00295FB3">
                            <w:rPr>
                              <w:rFonts w:ascii="Simplified Arabic" w:hAnsi="Simplified Arabic" w:cs="Simplified Arabic"/>
                              <w:b/>
                              <w:bCs/>
                              <w:rtl/>
                              <w:cs/>
                              <w:lang w:bidi="hi-IN"/>
                            </w:rPr>
                            <w:t xml:space="preserve"> 86</w:t>
                          </w:r>
                        </w:p>
                        <w:bookmarkStart w:id="0" w:name="_GoBack"/>
                        <w:p w:rsidR="0000576F" w:rsidRPr="0000576F" w:rsidRDefault="006F5700" w:rsidP="006F5700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="Simplified Arabic" w:hAnsi="Simplified Arabic" w:cs="Arial Unicode MS"/>
                              <w:b/>
                              <w:bCs/>
                              <w:lang w:bidi="ar-IQ"/>
                            </w:rPr>
                          </w:pPr>
                          <w:r>
                            <w:rPr>
                              <w:rFonts w:ascii="Simplified Arabic" w:hAnsi="Simplified Arabic" w:cs="Arial Unicode MS"/>
                              <w:b/>
                              <w:bCs/>
                              <w:cs/>
                              <w:lang w:bidi="hi-IN"/>
                            </w:rPr>
                            <w:fldChar w:fldCharType="begin"/>
                          </w:r>
                          <w:r>
                            <w:rPr>
                              <w:rFonts w:ascii="Simplified Arabic" w:hAnsi="Simplified Arabic" w:cs="Arial Unicode MS"/>
                              <w:b/>
                              <w:bCs/>
                              <w:cs/>
                              <w:lang w:bidi="hi-IN"/>
                            </w:rPr>
                            <w:instrText xml:space="preserve"> </w:instrText>
                          </w:r>
                          <w:r>
                            <w:rPr>
                              <w:rFonts w:ascii="Simplified Arabic" w:hAnsi="Simplified Arabic" w:cs="Arial Unicode MS"/>
                              <w:b/>
                              <w:bCs/>
                              <w:lang w:bidi="hi-IN"/>
                            </w:rPr>
                            <w:instrText xml:space="preserve">HYPERLINK </w:instrText>
                          </w:r>
                          <w:r>
                            <w:rPr>
                              <w:rFonts w:ascii="Simplified Arabic" w:hAnsi="Simplified Arabic" w:cs="Arial Unicode MS"/>
                              <w:b/>
                              <w:bCs/>
                              <w:cs/>
                              <w:lang w:bidi="hi-IN"/>
                            </w:rPr>
                            <w:instrText>"</w:instrText>
                          </w:r>
                          <w:r>
                            <w:rPr>
                              <w:rFonts w:ascii="Simplified Arabic" w:hAnsi="Simplified Arabic" w:cs="Arial Unicode MS"/>
                              <w:b/>
                              <w:bCs/>
                              <w:lang w:bidi="hi-IN"/>
                            </w:rPr>
                            <w:instrText>http://</w:instrText>
                          </w:r>
                          <w:r>
                            <w:rPr>
                              <w:rFonts w:ascii="Simplified Arabic" w:hAnsi="Simplified Arabic" w:cs="Arial Unicode MS" w:hint="cs"/>
                              <w:b/>
                              <w:bCs/>
                              <w:cs/>
                              <w:lang w:bidi="hi-IN"/>
                            </w:rPr>
                            <w:instrText>www.albarrf.org</w:instrText>
                          </w:r>
                          <w:r>
                            <w:rPr>
                              <w:rFonts w:ascii="Simplified Arabic" w:hAnsi="Simplified Arabic" w:cs="Arial Unicode MS"/>
                              <w:b/>
                              <w:bCs/>
                              <w:cs/>
                              <w:lang w:bidi="hi-IN"/>
                            </w:rPr>
                            <w:instrText xml:space="preserve">" </w:instrText>
                          </w:r>
                          <w:r>
                            <w:rPr>
                              <w:rFonts w:ascii="Simplified Arabic" w:hAnsi="Simplified Arabic" w:cs="Arial Unicode MS"/>
                              <w:b/>
                              <w:bCs/>
                              <w:cs/>
                              <w:lang w:bidi="hi-IN"/>
                            </w:rPr>
                            <w:fldChar w:fldCharType="separate"/>
                          </w:r>
                          <w:r w:rsidRPr="002577A7">
                            <w:rPr>
                              <w:rStyle w:val="Hyperlink"/>
                              <w:rFonts w:ascii="Simplified Arabic" w:hAnsi="Simplified Arabic" w:cs="Arial Unicode MS" w:hint="cs"/>
                              <w:b/>
                              <w:bCs/>
                              <w:cs/>
                              <w:lang w:bidi="hi-IN"/>
                            </w:rPr>
                            <w:t>www.albarrf.org</w:t>
                          </w:r>
                          <w:r>
                            <w:rPr>
                              <w:rFonts w:ascii="Simplified Arabic" w:hAnsi="Simplified Arabic" w:cs="Arial Unicode MS"/>
                              <w:b/>
                              <w:bCs/>
                              <w:cs/>
                              <w:lang w:bidi="hi-IN"/>
                            </w:rPr>
                            <w:fldChar w:fldCharType="end"/>
                          </w:r>
                          <w:r>
                            <w:rPr>
                              <w:rFonts w:ascii="Simplified Arabic" w:hAnsi="Simplified Arabic" w:cs="Arial Unicode MS" w:hint="cs"/>
                              <w:b/>
                              <w:bCs/>
                              <w:cs/>
                              <w:lang w:bidi="hi-IN"/>
                            </w:rPr>
                            <w:t xml:space="preserve"> / Email : </w:t>
                          </w:r>
                          <w:r w:rsidR="0000576F">
                            <w:rPr>
                              <w:rFonts w:ascii="Simplified Arabic" w:hAnsi="Simplified Arabic" w:cs="Arial Unicode MS"/>
                              <w:b/>
                              <w:bCs/>
                              <w:lang w:bidi="ar-IQ"/>
                            </w:rPr>
                            <w:t>Fundation@albarrf.org</w:t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-43.1pt;margin-top:-28.05pt;width:529.6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lXuQIAAME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" filled="f" stroked="f">
              <v:textbox>
                <w:txbxContent>
                  <w:p w:rsidR="00FD59BD" w:rsidRDefault="00FD59BD" w:rsidP="00AF0312">
                    <w:pPr>
                      <w:spacing w:after="0" w:line="240" w:lineRule="auto"/>
                      <w:jc w:val="center"/>
                      <w:rPr>
                        <w:rFonts w:ascii="Simplified Arabic" w:hAnsi="Simplified Arabic" w:cs="Arial Unicode MS"/>
                        <w:b/>
                        <w:bCs/>
                        <w:cs/>
                        <w:lang w:bidi="hi-IN"/>
                      </w:rPr>
                    </w:pP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  <w:lang w:bidi="ar-IQ"/>
                      </w:rPr>
                      <w:t>المقر العام : محافظة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lang w:bidi="ar-IQ"/>
                      </w:rPr>
                      <w:t xml:space="preserve"> 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  <w:lang w:bidi="ar-IQ"/>
                      </w:rPr>
                      <w:t xml:space="preserve">بغداد / الكرادة 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/ 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</w:rPr>
                      <w:t xml:space="preserve">حي الرياض 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/ </w:t>
                    </w:r>
                    <w:r w:rsidRPr="00295FB3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</w:rPr>
                      <w:t>محلة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 910 / 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 xml:space="preserve">شارع 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19 , 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</w:rPr>
                      <w:t>بناي</w:t>
                    </w:r>
                    <w:r w:rsidRPr="00295FB3">
                      <w:rPr>
                        <w:rFonts w:ascii="Simplified Arabic" w:hAnsi="Simplified Arabic" w:cs="Simplified Arabic" w:hint="cs"/>
                        <w:b/>
                        <w:bCs/>
                        <w:rtl/>
                        <w:lang w:bidi="ar-IQ"/>
                      </w:rPr>
                      <w:t>ة</w:t>
                    </w:r>
                    <w:r w:rsidRPr="00295FB3">
                      <w:rPr>
                        <w:rFonts w:ascii="Simplified Arabic" w:hAnsi="Simplified Arabic" w:cs="Simplified Arabic"/>
                        <w:b/>
                        <w:bCs/>
                        <w:rtl/>
                        <w:cs/>
                        <w:lang w:bidi="hi-IN"/>
                      </w:rPr>
                      <w:t xml:space="preserve"> 86</w:t>
                    </w:r>
                  </w:p>
                  <w:bookmarkStart w:id="1" w:name="_GoBack"/>
                  <w:p w:rsidR="0000576F" w:rsidRPr="0000576F" w:rsidRDefault="006F5700" w:rsidP="006F5700">
                    <w:pPr>
                      <w:bidi w:val="0"/>
                      <w:spacing w:after="0" w:line="240" w:lineRule="auto"/>
                      <w:jc w:val="center"/>
                      <w:rPr>
                        <w:rFonts w:ascii="Simplified Arabic" w:hAnsi="Simplified Arabic" w:cs="Arial Unicode MS"/>
                        <w:b/>
                        <w:bCs/>
                        <w:lang w:bidi="ar-IQ"/>
                      </w:rPr>
                    </w:pPr>
                    <w:r>
                      <w:rPr>
                        <w:rFonts w:ascii="Simplified Arabic" w:hAnsi="Simplified Arabic" w:cs="Arial Unicode MS"/>
                        <w:b/>
                        <w:bCs/>
                        <w:cs/>
                        <w:lang w:bidi="hi-IN"/>
                      </w:rPr>
                      <w:fldChar w:fldCharType="begin"/>
                    </w:r>
                    <w:r>
                      <w:rPr>
                        <w:rFonts w:ascii="Simplified Arabic" w:hAnsi="Simplified Arabic" w:cs="Arial Unicode MS"/>
                        <w:b/>
                        <w:bCs/>
                        <w:cs/>
                        <w:lang w:bidi="hi-IN"/>
                      </w:rPr>
                      <w:instrText xml:space="preserve"> </w:instrText>
                    </w:r>
                    <w:r>
                      <w:rPr>
                        <w:rFonts w:ascii="Simplified Arabic" w:hAnsi="Simplified Arabic" w:cs="Arial Unicode MS"/>
                        <w:b/>
                        <w:bCs/>
                        <w:lang w:bidi="hi-IN"/>
                      </w:rPr>
                      <w:instrText xml:space="preserve">HYPERLINK </w:instrText>
                    </w:r>
                    <w:r>
                      <w:rPr>
                        <w:rFonts w:ascii="Simplified Arabic" w:hAnsi="Simplified Arabic" w:cs="Arial Unicode MS"/>
                        <w:b/>
                        <w:bCs/>
                        <w:cs/>
                        <w:lang w:bidi="hi-IN"/>
                      </w:rPr>
                      <w:instrText>"</w:instrText>
                    </w:r>
                    <w:r>
                      <w:rPr>
                        <w:rFonts w:ascii="Simplified Arabic" w:hAnsi="Simplified Arabic" w:cs="Arial Unicode MS"/>
                        <w:b/>
                        <w:bCs/>
                        <w:lang w:bidi="hi-IN"/>
                      </w:rPr>
                      <w:instrText>http://</w:instrText>
                    </w:r>
                    <w:r>
                      <w:rPr>
                        <w:rFonts w:ascii="Simplified Arabic" w:hAnsi="Simplified Arabic" w:cs="Arial Unicode MS" w:hint="cs"/>
                        <w:b/>
                        <w:bCs/>
                        <w:cs/>
                        <w:lang w:bidi="hi-IN"/>
                      </w:rPr>
                      <w:instrText>www.albarrf.org</w:instrText>
                    </w:r>
                    <w:r>
                      <w:rPr>
                        <w:rFonts w:ascii="Simplified Arabic" w:hAnsi="Simplified Arabic" w:cs="Arial Unicode MS"/>
                        <w:b/>
                        <w:bCs/>
                        <w:cs/>
                        <w:lang w:bidi="hi-IN"/>
                      </w:rPr>
                      <w:instrText xml:space="preserve">" </w:instrText>
                    </w:r>
                    <w:r>
                      <w:rPr>
                        <w:rFonts w:ascii="Simplified Arabic" w:hAnsi="Simplified Arabic" w:cs="Arial Unicode MS"/>
                        <w:b/>
                        <w:bCs/>
                        <w:cs/>
                        <w:lang w:bidi="hi-IN"/>
                      </w:rPr>
                      <w:fldChar w:fldCharType="separate"/>
                    </w:r>
                    <w:r w:rsidRPr="002577A7">
                      <w:rPr>
                        <w:rStyle w:val="Hyperlink"/>
                        <w:rFonts w:ascii="Simplified Arabic" w:hAnsi="Simplified Arabic" w:cs="Arial Unicode MS" w:hint="cs"/>
                        <w:b/>
                        <w:bCs/>
                        <w:cs/>
                        <w:lang w:bidi="hi-IN"/>
                      </w:rPr>
                      <w:t>www.albarrf.org</w:t>
                    </w:r>
                    <w:r>
                      <w:rPr>
                        <w:rFonts w:ascii="Simplified Arabic" w:hAnsi="Simplified Arabic" w:cs="Arial Unicode MS"/>
                        <w:b/>
                        <w:bCs/>
                        <w:cs/>
                        <w:lang w:bidi="hi-IN"/>
                      </w:rPr>
                      <w:fldChar w:fldCharType="end"/>
                    </w:r>
                    <w:r>
                      <w:rPr>
                        <w:rFonts w:ascii="Simplified Arabic" w:hAnsi="Simplified Arabic" w:cs="Arial Unicode MS" w:hint="cs"/>
                        <w:b/>
                        <w:bCs/>
                        <w:cs/>
                        <w:lang w:bidi="hi-IN"/>
                      </w:rPr>
                      <w:t xml:space="preserve"> / Email : </w:t>
                    </w:r>
                    <w:r w:rsidR="0000576F">
                      <w:rPr>
                        <w:rFonts w:ascii="Simplified Arabic" w:hAnsi="Simplified Arabic" w:cs="Arial Unicode MS"/>
                        <w:b/>
                        <w:bCs/>
                        <w:lang w:bidi="ar-IQ"/>
                      </w:rPr>
                      <w:t>Fundation@albarrf.org</w:t>
                    </w:r>
                    <w:bookmarkEnd w:id="1"/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76F" w:rsidRDefault="000057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4FD" w:rsidRDefault="009434FD" w:rsidP="00663190">
      <w:pPr>
        <w:spacing w:after="0" w:line="240" w:lineRule="auto"/>
      </w:pPr>
      <w:r>
        <w:separator/>
      </w:r>
    </w:p>
  </w:footnote>
  <w:footnote w:type="continuationSeparator" w:id="0">
    <w:p w:rsidR="009434FD" w:rsidRDefault="009434FD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76F" w:rsidRDefault="0000576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C92228" w:rsidP="00270DEF">
    <w:pPr>
      <w:pStyle w:val="Header"/>
      <w:tabs>
        <w:tab w:val="left" w:pos="1616"/>
      </w:tabs>
      <w:jc w:val="center"/>
      <w:rPr>
        <w:rtl/>
        <w:lang w:bidi="ar-IQ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-1276350</wp:posOffset>
              </wp:positionH>
              <wp:positionV relativeFrom="paragraph">
                <wp:posOffset>948690</wp:posOffset>
              </wp:positionV>
              <wp:extent cx="8100060" cy="45085"/>
              <wp:effectExtent l="9525" t="15240" r="15240" b="15875"/>
              <wp:wrapNone/>
              <wp:docPr id="8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00060" cy="45085"/>
                        <a:chOff x="371" y="15482"/>
                        <a:chExt cx="10936" cy="58"/>
                      </a:xfrm>
                    </wpg:grpSpPr>
                    <wps:wsp>
                      <wps:cNvPr id="9" name="AutoShape 17"/>
                      <wps:cNvCnPr>
                        <a:cxnSpLocks noChangeShapeType="1"/>
                      </wps:cNvCnPr>
                      <wps:spPr bwMode="auto">
                        <a:xfrm>
                          <a:off x="371" y="15482"/>
                          <a:ext cx="10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AutoShape 18"/>
                      <wps:cNvCnPr>
                        <a:cxnSpLocks noChangeShapeType="1"/>
                      </wps:cNvCnPr>
                      <wps:spPr bwMode="auto">
                        <a:xfrm>
                          <a:off x="377" y="15540"/>
                          <a:ext cx="10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95A571" id="Group 16" o:spid="_x0000_s1026" style="position:absolute;margin-left:-100.5pt;margin-top:74.7pt;width:637.8pt;height:3.55pt;z-index:251668480" coordorigin="371,15482" coordsize="10936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7" type="#_x0000_t32" style="position:absolute;left:371;top:15482;width:10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4B8AAAADaAAAADwAAAGRycy9kb3ducmV2LnhtbESPzarCMBSE9xd8h3AEd7epCqLVKCoI&#10;bu7Cn427Q3Nsis1JbWKtb28uCC6HmfmGWaw6W4mWGl86VjBMUhDEudMlFwrOp93vFIQPyBorx6Tg&#10;RR5Wy97PAjPtnnyg9hgKESHsM1RgQqgzKX1uyKJPXE0cvatrLIYom0LqBp8Rbis5StOJtFhyXDBY&#10;09ZQfjs+rAJba3v/c0ZfbuW42tD+ut6krVKDfreegwjUhW/4095rBTP4vxJv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puAfAAAAA2gAAAA8AAAAAAAAAAAAAAAAA&#10;oQIAAGRycy9kb3ducmV2LnhtbFBLBQYAAAAABAAEAPkAAACOAwAAAAA=&#10;" strokeweight="1.5pt"/>
              <v:shape id="AutoShape 18" o:spid="_x0000_s1028" type="#_x0000_t32" style="position:absolute;left:377;top:15540;width:109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qPvcEAAADbAAAADwAAAGRycy9kb3ducmV2LnhtbESPT4vCMBDF7wt+hzCCtzVVYVmqUVQQ&#10;vHjwz8Xb0IxNsZnUJtb67Z3Dwt5meG/e+81i1ftaddTGKrCByTgDRVwEW3Fp4HLeff+CignZYh2Y&#10;DLwpwmo5+FpgbsOLj9SdUqkkhGOOBlxKTa51LBx5jOPQEIt2C63HJGtbatviS8J9radZ9qM9ViwN&#10;DhvaOirup6c34BvrH4fg7PVezeoN7W/rTdYZMxr26zmoRH36N/9d763gC738IgPo5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Ko+9wQAAANsAAAAPAAAAAAAAAAAAAAAA&#10;AKECAABkcnMvZG93bnJldi54bWxQSwUGAAAAAAQABAD5AAAAjwMAAAAA&#10;" strokeweight="1.5pt"/>
            </v:group>
          </w:pict>
        </mc:Fallback>
      </mc:AlternateContent>
    </w:r>
    <w:r w:rsidR="00340C72" w:rsidRPr="00340C72">
      <w:rPr>
        <w:rFonts w:cs="Arial"/>
        <w:noProof/>
        <w:rtl/>
      </w:rPr>
      <w:drawing>
        <wp:anchor distT="0" distB="0" distL="114300" distR="114300" simplePos="0" relativeHeight="251670528" behindDoc="0" locked="0" layoutInCell="1" allowOverlap="1" wp14:anchorId="19129B81" wp14:editId="79E47216">
          <wp:simplePos x="0" y="0"/>
          <wp:positionH relativeFrom="column">
            <wp:posOffset>2539872</wp:posOffset>
          </wp:positionH>
          <wp:positionV relativeFrom="paragraph">
            <wp:posOffset>-426431</wp:posOffset>
          </wp:positionV>
          <wp:extent cx="1362292" cy="1365813"/>
          <wp:effectExtent l="19050" t="0" r="9308" b="0"/>
          <wp:wrapNone/>
          <wp:docPr id="1" name="Picture 1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292" cy="13658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3880485</wp:posOffset>
              </wp:positionH>
              <wp:positionV relativeFrom="paragraph">
                <wp:posOffset>-211455</wp:posOffset>
              </wp:positionV>
              <wp:extent cx="2771775" cy="828675"/>
              <wp:effectExtent l="3810" t="0" r="0" b="1905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177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70DEF" w:rsidRPr="00270DEF" w:rsidRDefault="00270DEF" w:rsidP="00091EBB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Helvetica"/>
                              <w:sz w:val="34"/>
                              <w:szCs w:val="34"/>
                              <w:rtl/>
                            </w:rPr>
                          </w:pPr>
                          <w:r w:rsidRPr="00270DEF">
                            <w:rPr>
                              <w:rStyle w:val="Strong"/>
                              <w:rFonts w:ascii="hafs" w:hAnsi="hafs" w:cs="Times New Roman" w:hint="cs"/>
                              <w:sz w:val="34"/>
                              <w:szCs w:val="34"/>
                              <w:rtl/>
                            </w:rPr>
                            <w:t xml:space="preserve">مؤسسة </w:t>
                          </w:r>
                          <w:r w:rsidR="00091EBB" w:rsidRPr="00DE6CFA">
                            <w:rPr>
                              <w:rStyle w:val="Strong"/>
                              <w:rFonts w:ascii="hafs" w:hAnsi="hafs" w:cs="Times New Roman"/>
                              <w:sz w:val="34"/>
                              <w:szCs w:val="34"/>
                              <w:rtl/>
                            </w:rPr>
                            <w:t xml:space="preserve">الْبَرُّ الرَّحِيمُ </w:t>
                          </w:r>
                          <w:r w:rsidRPr="00270DEF">
                            <w:rPr>
                              <w:rStyle w:val="Strong"/>
                              <w:rFonts w:ascii="hafs" w:hAnsi="hafs" w:cs="Times New Roman" w:hint="cs"/>
                              <w:sz w:val="34"/>
                              <w:szCs w:val="34"/>
                              <w:rtl/>
                            </w:rPr>
                            <w:t>للإغاثة والتنمية</w:t>
                          </w:r>
                        </w:p>
                        <w:p w:rsidR="00270DEF" w:rsidRPr="00270DEF" w:rsidRDefault="00270DEF" w:rsidP="00A80053">
                          <w:pPr>
                            <w:spacing w:after="0" w:line="240" w:lineRule="auto"/>
                            <w:jc w:val="center"/>
                            <w:rPr>
                              <w:rStyle w:val="Strong"/>
                              <w:rFonts w:ascii="hafs" w:hAnsi="hafs" w:cs="Helvetica"/>
                              <w:sz w:val="34"/>
                              <w:szCs w:val="34"/>
                            </w:rPr>
                          </w:pPr>
                          <w:r w:rsidRPr="00270DEF">
                            <w:rPr>
                              <w:rStyle w:val="Strong"/>
                              <w:rFonts w:ascii="hafs" w:hAnsi="hafs" w:cs="Times New Roman" w:hint="cs"/>
                              <w:sz w:val="34"/>
                              <w:szCs w:val="34"/>
                              <w:rtl/>
                            </w:rPr>
                            <w:t xml:space="preserve">منظمة </w:t>
                          </w:r>
                          <w:r w:rsidR="00A80053">
                            <w:rPr>
                              <w:rStyle w:val="Strong"/>
                              <w:rFonts w:ascii="hafs" w:hAnsi="hafs" w:cs="Times New Roman" w:hint="cs"/>
                              <w:sz w:val="34"/>
                              <w:szCs w:val="34"/>
                              <w:rtl/>
                            </w:rPr>
                            <w:t>غ</w:t>
                          </w:r>
                          <w:r w:rsidRPr="00270DEF">
                            <w:rPr>
                              <w:rStyle w:val="Strong"/>
                              <w:rFonts w:ascii="hafs" w:hAnsi="hafs" w:cs="Times New Roman" w:hint="cs"/>
                              <w:sz w:val="34"/>
                              <w:szCs w:val="34"/>
                              <w:rtl/>
                            </w:rPr>
                            <w:t>ير حكومية</w:t>
                          </w:r>
                        </w:p>
                        <w:p w:rsidR="00663190" w:rsidRPr="00270DEF" w:rsidRDefault="00AF0312" w:rsidP="00270DEF">
                          <w:pPr>
                            <w:jc w:val="center"/>
                            <w:rPr>
                              <w:sz w:val="40"/>
                              <w:szCs w:val="24"/>
                              <w:lang w:bidi="ar-IQ"/>
                            </w:rPr>
                          </w:pPr>
                          <w:r>
                            <w:rPr>
                              <w:rFonts w:hint="cs"/>
                              <w:sz w:val="40"/>
                              <w:szCs w:val="24"/>
                              <w:rtl/>
                              <w:lang w:bidi="ar-IQ"/>
                            </w:rPr>
                            <w:t xml:space="preserve">رقم التسجيل </w:t>
                          </w:r>
                          <w:r>
                            <w:rPr>
                              <w:sz w:val="40"/>
                              <w:szCs w:val="24"/>
                              <w:lang w:bidi="ar-IQ"/>
                            </w:rPr>
                            <w:t>(1N78534)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5.55pt;margin-top:-16.65pt;width:218.25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" filled="f" stroked="f">
              <v:textbox>
                <w:txbxContent>
                  <w:p w:rsidR="00270DEF" w:rsidRPr="00270DEF" w:rsidRDefault="00270DEF" w:rsidP="00091EBB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Helvetica"/>
                        <w:sz w:val="34"/>
                        <w:szCs w:val="34"/>
                        <w:rtl/>
                      </w:rPr>
                    </w:pPr>
                    <w:r w:rsidRPr="00270DEF">
                      <w:rPr>
                        <w:rStyle w:val="Strong"/>
                        <w:rFonts w:ascii="hafs" w:hAnsi="hafs" w:cs="Times New Roman" w:hint="cs"/>
                        <w:sz w:val="34"/>
                        <w:szCs w:val="34"/>
                        <w:rtl/>
                      </w:rPr>
                      <w:t xml:space="preserve">مؤسسة </w:t>
                    </w:r>
                    <w:r w:rsidR="00091EBB" w:rsidRPr="00DE6CFA">
                      <w:rPr>
                        <w:rStyle w:val="Strong"/>
                        <w:rFonts w:ascii="hafs" w:hAnsi="hafs" w:cs="Times New Roman"/>
                        <w:sz w:val="34"/>
                        <w:szCs w:val="34"/>
                        <w:rtl/>
                      </w:rPr>
                      <w:t xml:space="preserve">الْبَرُّ الرَّحِيمُ </w:t>
                    </w:r>
                    <w:r w:rsidRPr="00270DEF">
                      <w:rPr>
                        <w:rStyle w:val="Strong"/>
                        <w:rFonts w:ascii="hafs" w:hAnsi="hafs" w:cs="Times New Roman" w:hint="cs"/>
                        <w:sz w:val="34"/>
                        <w:szCs w:val="34"/>
                        <w:rtl/>
                      </w:rPr>
                      <w:t>للإغاثة والتنمية</w:t>
                    </w:r>
                  </w:p>
                  <w:p w:rsidR="00270DEF" w:rsidRPr="00270DEF" w:rsidRDefault="00270DEF" w:rsidP="00A80053">
                    <w:pPr>
                      <w:spacing w:after="0" w:line="240" w:lineRule="auto"/>
                      <w:jc w:val="center"/>
                      <w:rPr>
                        <w:rStyle w:val="Strong"/>
                        <w:rFonts w:ascii="hafs" w:hAnsi="hafs" w:cs="Helvetica"/>
                        <w:sz w:val="34"/>
                        <w:szCs w:val="34"/>
                      </w:rPr>
                    </w:pPr>
                    <w:r w:rsidRPr="00270DEF">
                      <w:rPr>
                        <w:rStyle w:val="Strong"/>
                        <w:rFonts w:ascii="hafs" w:hAnsi="hafs" w:cs="Times New Roman" w:hint="cs"/>
                        <w:sz w:val="34"/>
                        <w:szCs w:val="34"/>
                        <w:rtl/>
                      </w:rPr>
                      <w:t xml:space="preserve">منظمة </w:t>
                    </w:r>
                    <w:r w:rsidR="00A80053">
                      <w:rPr>
                        <w:rStyle w:val="Strong"/>
                        <w:rFonts w:ascii="hafs" w:hAnsi="hafs" w:cs="Times New Roman" w:hint="cs"/>
                        <w:sz w:val="34"/>
                        <w:szCs w:val="34"/>
                        <w:rtl/>
                      </w:rPr>
                      <w:t>غ</w:t>
                    </w:r>
                    <w:r w:rsidRPr="00270DEF">
                      <w:rPr>
                        <w:rStyle w:val="Strong"/>
                        <w:rFonts w:ascii="hafs" w:hAnsi="hafs" w:cs="Times New Roman" w:hint="cs"/>
                        <w:sz w:val="34"/>
                        <w:szCs w:val="34"/>
                        <w:rtl/>
                      </w:rPr>
                      <w:t>ير حكومية</w:t>
                    </w:r>
                  </w:p>
                  <w:p w:rsidR="00663190" w:rsidRPr="00270DEF" w:rsidRDefault="00AF0312" w:rsidP="00270DEF">
                    <w:pPr>
                      <w:jc w:val="center"/>
                      <w:rPr>
                        <w:sz w:val="40"/>
                        <w:szCs w:val="24"/>
                        <w:lang w:bidi="ar-IQ"/>
                      </w:rPr>
                    </w:pPr>
                    <w:r>
                      <w:rPr>
                        <w:rFonts w:hint="cs"/>
                        <w:sz w:val="40"/>
                        <w:szCs w:val="24"/>
                        <w:rtl/>
                        <w:lang w:bidi="ar-IQ"/>
                      </w:rPr>
                      <w:t xml:space="preserve">رقم التسجيل </w:t>
                    </w:r>
                    <w:r>
                      <w:rPr>
                        <w:sz w:val="40"/>
                        <w:szCs w:val="24"/>
                        <w:lang w:bidi="ar-IQ"/>
                      </w:rPr>
                      <w:t>(1N78534)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-605790</wp:posOffset>
              </wp:positionH>
              <wp:positionV relativeFrom="paragraph">
                <wp:posOffset>-363855</wp:posOffset>
              </wp:positionV>
              <wp:extent cx="3114675" cy="1257300"/>
              <wp:effectExtent l="3810" t="0" r="0" b="190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1257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EBB" w:rsidRDefault="008A5694" w:rsidP="008A5694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</w:pPr>
                          <w:proofErr w:type="spellStart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Albar</w:t>
                          </w:r>
                          <w:proofErr w:type="spellEnd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Alr</w:t>
                          </w:r>
                          <w:r w:rsidR="00091EBB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aheem</w:t>
                          </w:r>
                          <w:proofErr w:type="spellEnd"/>
                          <w:r w:rsidR="00091EBB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 xml:space="preserve"> Foundation for Relief and Development</w:t>
                          </w:r>
                        </w:p>
                        <w:p w:rsidR="00091EBB" w:rsidRDefault="00091EBB" w:rsidP="008A5694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  <w:r w:rsidRPr="00270DEF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(</w:t>
                          </w:r>
                          <w:r w:rsidR="008A5694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B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RF</w:t>
                          </w:r>
                          <w:r w:rsidRPr="00270DEF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RD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>)</w:t>
                          </w:r>
                          <w:r w:rsidRPr="00270DEF"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  <w:t xml:space="preserve"> </w:t>
                          </w:r>
                        </w:p>
                        <w:p w:rsidR="007C4B79" w:rsidRPr="007C4B79" w:rsidRDefault="007C4B79" w:rsidP="007C4B79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</w:pPr>
                          <w:proofErr w:type="spellStart"/>
                          <w:r w:rsidRPr="007C4B79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Non Governmental</w:t>
                          </w:r>
                          <w:proofErr w:type="spellEnd"/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 xml:space="preserve"> </w:t>
                          </w:r>
                          <w:r w:rsidRPr="007C4B79">
                            <w:rPr>
                              <w:rFonts w:asciiTheme="majorBidi" w:hAnsiTheme="majorBidi" w:cstheme="majorBidi"/>
                              <w:b/>
                              <w:bCs/>
                              <w:sz w:val="32"/>
                              <w:szCs w:val="32"/>
                              <w:lang w:bidi="ar-IQ"/>
                            </w:rPr>
                            <w:t>Organization (NGO)</w:t>
                          </w:r>
                        </w:p>
                        <w:p w:rsidR="007C4B79" w:rsidRDefault="007C4B79" w:rsidP="007C4B79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8"/>
                              <w:szCs w:val="28"/>
                              <w:lang w:bidi="ar-IQ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-47.7pt;margin-top:-28.65pt;width:245.25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" filled="f" stroked="f">
              <v:textbox>
                <w:txbxContent>
                  <w:p w:rsidR="00091EBB" w:rsidRDefault="008A5694" w:rsidP="008A5694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</w:pPr>
                    <w:r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Albar Alr</w:t>
                    </w:r>
                    <w:r w:rsidR="00091EBB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aheem Foundation for Relief and Development</w:t>
                    </w:r>
                  </w:p>
                  <w:p w:rsidR="00091EBB" w:rsidRDefault="00091EBB" w:rsidP="008A5694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  <w:r w:rsidRPr="00270DEF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(</w:t>
                    </w:r>
                    <w:r w:rsidR="008A5694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B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RF</w:t>
                    </w:r>
                    <w:r w:rsidRPr="00270DEF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RD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  <w:t>)</w:t>
                    </w:r>
                    <w:r w:rsidRPr="00270DEF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  <w:t xml:space="preserve"> </w:t>
                    </w:r>
                  </w:p>
                  <w:p w:rsidR="007C4B79" w:rsidRPr="007C4B79" w:rsidRDefault="007C4B79" w:rsidP="007C4B79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</w:pPr>
                    <w:r w:rsidRPr="007C4B79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Non Governmental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 xml:space="preserve"> </w:t>
                    </w:r>
                    <w:r w:rsidRPr="007C4B79">
                      <w:rPr>
                        <w:rFonts w:asciiTheme="majorBidi" w:hAnsiTheme="majorBidi" w:cstheme="majorBidi"/>
                        <w:b/>
                        <w:bCs/>
                        <w:sz w:val="32"/>
                        <w:szCs w:val="32"/>
                        <w:lang w:bidi="ar-IQ"/>
                      </w:rPr>
                      <w:t>Organization (NGO)</w:t>
                    </w:r>
                  </w:p>
                  <w:p w:rsidR="007C4B79" w:rsidRDefault="007C4B79" w:rsidP="007C4B79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76F" w:rsidRDefault="000057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A393A"/>
    <w:multiLevelType w:val="hybridMultilevel"/>
    <w:tmpl w:val="929E2110"/>
    <w:lvl w:ilvl="0" w:tplc="20E658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61264C8A"/>
    <w:multiLevelType w:val="hybridMultilevel"/>
    <w:tmpl w:val="C5FCD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62C"/>
    <w:rsid w:val="0000576F"/>
    <w:rsid w:val="000133AB"/>
    <w:rsid w:val="00022AC3"/>
    <w:rsid w:val="0002448D"/>
    <w:rsid w:val="00026DD5"/>
    <w:rsid w:val="00030BF7"/>
    <w:rsid w:val="000379D4"/>
    <w:rsid w:val="000703ED"/>
    <w:rsid w:val="00091EBB"/>
    <w:rsid w:val="000A662C"/>
    <w:rsid w:val="000E77B7"/>
    <w:rsid w:val="000F3EC1"/>
    <w:rsid w:val="000F3EE5"/>
    <w:rsid w:val="000F5FA7"/>
    <w:rsid w:val="00130177"/>
    <w:rsid w:val="00142C88"/>
    <w:rsid w:val="00152079"/>
    <w:rsid w:val="001578B8"/>
    <w:rsid w:val="00165F22"/>
    <w:rsid w:val="0017317B"/>
    <w:rsid w:val="001756B4"/>
    <w:rsid w:val="001A42C8"/>
    <w:rsid w:val="001B3DD7"/>
    <w:rsid w:val="001C0804"/>
    <w:rsid w:val="001D162E"/>
    <w:rsid w:val="001D1A57"/>
    <w:rsid w:val="001D27CB"/>
    <w:rsid w:val="001D2DB3"/>
    <w:rsid w:val="001D71A1"/>
    <w:rsid w:val="001E2A65"/>
    <w:rsid w:val="001E3CBC"/>
    <w:rsid w:val="001E6FA3"/>
    <w:rsid w:val="001F790E"/>
    <w:rsid w:val="002032D3"/>
    <w:rsid w:val="00206443"/>
    <w:rsid w:val="00206514"/>
    <w:rsid w:val="0022041E"/>
    <w:rsid w:val="00224244"/>
    <w:rsid w:val="00230CAC"/>
    <w:rsid w:val="00233E60"/>
    <w:rsid w:val="002376A7"/>
    <w:rsid w:val="00242C55"/>
    <w:rsid w:val="00264B4A"/>
    <w:rsid w:val="00270DEF"/>
    <w:rsid w:val="002734D6"/>
    <w:rsid w:val="002765EB"/>
    <w:rsid w:val="002A6D24"/>
    <w:rsid w:val="002A7AD5"/>
    <w:rsid w:val="002A7D23"/>
    <w:rsid w:val="002B31B4"/>
    <w:rsid w:val="002B3519"/>
    <w:rsid w:val="002B3D59"/>
    <w:rsid w:val="002B660A"/>
    <w:rsid w:val="002C09E7"/>
    <w:rsid w:val="002C562A"/>
    <w:rsid w:val="002C5910"/>
    <w:rsid w:val="002D0BAA"/>
    <w:rsid w:val="002D6D40"/>
    <w:rsid w:val="003066ED"/>
    <w:rsid w:val="003107AD"/>
    <w:rsid w:val="003267A6"/>
    <w:rsid w:val="00330306"/>
    <w:rsid w:val="00340C72"/>
    <w:rsid w:val="003428BE"/>
    <w:rsid w:val="00350D2B"/>
    <w:rsid w:val="00353D62"/>
    <w:rsid w:val="00354B2A"/>
    <w:rsid w:val="00376487"/>
    <w:rsid w:val="00376BEF"/>
    <w:rsid w:val="0038247B"/>
    <w:rsid w:val="00390D50"/>
    <w:rsid w:val="003B02F5"/>
    <w:rsid w:val="003C4246"/>
    <w:rsid w:val="003D6AD0"/>
    <w:rsid w:val="003D6AD1"/>
    <w:rsid w:val="003E417A"/>
    <w:rsid w:val="003E77D3"/>
    <w:rsid w:val="003F1155"/>
    <w:rsid w:val="003F2263"/>
    <w:rsid w:val="003F62CD"/>
    <w:rsid w:val="00410BEC"/>
    <w:rsid w:val="00414F4B"/>
    <w:rsid w:val="0043449A"/>
    <w:rsid w:val="004355FA"/>
    <w:rsid w:val="0043724B"/>
    <w:rsid w:val="00460301"/>
    <w:rsid w:val="00460BA9"/>
    <w:rsid w:val="00465EA6"/>
    <w:rsid w:val="004726EB"/>
    <w:rsid w:val="004763B2"/>
    <w:rsid w:val="00487947"/>
    <w:rsid w:val="004A104D"/>
    <w:rsid w:val="004A4B86"/>
    <w:rsid w:val="004B3C3B"/>
    <w:rsid w:val="004C7DD5"/>
    <w:rsid w:val="004E2D8E"/>
    <w:rsid w:val="004E4503"/>
    <w:rsid w:val="004F179D"/>
    <w:rsid w:val="004F7090"/>
    <w:rsid w:val="004F79AD"/>
    <w:rsid w:val="005018D0"/>
    <w:rsid w:val="00510552"/>
    <w:rsid w:val="0054368F"/>
    <w:rsid w:val="00551DED"/>
    <w:rsid w:val="00564B1C"/>
    <w:rsid w:val="005A22C7"/>
    <w:rsid w:val="005A7231"/>
    <w:rsid w:val="005C3D8C"/>
    <w:rsid w:val="005D1A3C"/>
    <w:rsid w:val="005D2144"/>
    <w:rsid w:val="005D25F2"/>
    <w:rsid w:val="005D2651"/>
    <w:rsid w:val="005E0E89"/>
    <w:rsid w:val="005F3CF0"/>
    <w:rsid w:val="006005FA"/>
    <w:rsid w:val="006009D4"/>
    <w:rsid w:val="0060476A"/>
    <w:rsid w:val="006173F4"/>
    <w:rsid w:val="00635955"/>
    <w:rsid w:val="006416A3"/>
    <w:rsid w:val="00642DE4"/>
    <w:rsid w:val="00653020"/>
    <w:rsid w:val="00662BE3"/>
    <w:rsid w:val="00663190"/>
    <w:rsid w:val="0066330F"/>
    <w:rsid w:val="00664075"/>
    <w:rsid w:val="00686B19"/>
    <w:rsid w:val="006A7CAB"/>
    <w:rsid w:val="006B46E3"/>
    <w:rsid w:val="006C628F"/>
    <w:rsid w:val="006E2576"/>
    <w:rsid w:val="006E2F36"/>
    <w:rsid w:val="006E6E1F"/>
    <w:rsid w:val="006F5700"/>
    <w:rsid w:val="007052FB"/>
    <w:rsid w:val="00711E83"/>
    <w:rsid w:val="0071751F"/>
    <w:rsid w:val="007202D6"/>
    <w:rsid w:val="0072118B"/>
    <w:rsid w:val="00740120"/>
    <w:rsid w:val="0074030B"/>
    <w:rsid w:val="00741D70"/>
    <w:rsid w:val="00750586"/>
    <w:rsid w:val="0075641F"/>
    <w:rsid w:val="00764449"/>
    <w:rsid w:val="007648A4"/>
    <w:rsid w:val="00766098"/>
    <w:rsid w:val="0077484B"/>
    <w:rsid w:val="007750E9"/>
    <w:rsid w:val="007847B6"/>
    <w:rsid w:val="00792C8A"/>
    <w:rsid w:val="00795603"/>
    <w:rsid w:val="007A2105"/>
    <w:rsid w:val="007C337F"/>
    <w:rsid w:val="007C4B79"/>
    <w:rsid w:val="007E0CE2"/>
    <w:rsid w:val="007E0EAB"/>
    <w:rsid w:val="007F5406"/>
    <w:rsid w:val="00800B51"/>
    <w:rsid w:val="00804E8F"/>
    <w:rsid w:val="00826B01"/>
    <w:rsid w:val="00826C1C"/>
    <w:rsid w:val="00833CC6"/>
    <w:rsid w:val="00835689"/>
    <w:rsid w:val="00847910"/>
    <w:rsid w:val="008479E8"/>
    <w:rsid w:val="00850921"/>
    <w:rsid w:val="00852423"/>
    <w:rsid w:val="008537D0"/>
    <w:rsid w:val="0085473B"/>
    <w:rsid w:val="00860E54"/>
    <w:rsid w:val="008620B6"/>
    <w:rsid w:val="00884986"/>
    <w:rsid w:val="00895822"/>
    <w:rsid w:val="00897899"/>
    <w:rsid w:val="00897982"/>
    <w:rsid w:val="008A5694"/>
    <w:rsid w:val="008B131B"/>
    <w:rsid w:val="008B4537"/>
    <w:rsid w:val="008C32BC"/>
    <w:rsid w:val="008D4CC6"/>
    <w:rsid w:val="008E7B63"/>
    <w:rsid w:val="008F79DD"/>
    <w:rsid w:val="00911D02"/>
    <w:rsid w:val="0091405B"/>
    <w:rsid w:val="009205E9"/>
    <w:rsid w:val="009434FD"/>
    <w:rsid w:val="009529BD"/>
    <w:rsid w:val="009556CA"/>
    <w:rsid w:val="00957317"/>
    <w:rsid w:val="009631F3"/>
    <w:rsid w:val="0096478D"/>
    <w:rsid w:val="009668E8"/>
    <w:rsid w:val="00976C23"/>
    <w:rsid w:val="009811F5"/>
    <w:rsid w:val="009852E2"/>
    <w:rsid w:val="0099256C"/>
    <w:rsid w:val="00993E54"/>
    <w:rsid w:val="009B40D1"/>
    <w:rsid w:val="009B6860"/>
    <w:rsid w:val="009B7B9A"/>
    <w:rsid w:val="009C4C23"/>
    <w:rsid w:val="009D49BB"/>
    <w:rsid w:val="009F5D42"/>
    <w:rsid w:val="00A001B7"/>
    <w:rsid w:val="00A00E9E"/>
    <w:rsid w:val="00A02DDA"/>
    <w:rsid w:val="00A04416"/>
    <w:rsid w:val="00A12278"/>
    <w:rsid w:val="00A16F6A"/>
    <w:rsid w:val="00A20847"/>
    <w:rsid w:val="00A266ED"/>
    <w:rsid w:val="00A41DDD"/>
    <w:rsid w:val="00A46EC0"/>
    <w:rsid w:val="00A47FC4"/>
    <w:rsid w:val="00A56221"/>
    <w:rsid w:val="00A56653"/>
    <w:rsid w:val="00A57A1C"/>
    <w:rsid w:val="00A77669"/>
    <w:rsid w:val="00A80053"/>
    <w:rsid w:val="00A81F6B"/>
    <w:rsid w:val="00A8700A"/>
    <w:rsid w:val="00A9050D"/>
    <w:rsid w:val="00A90BA8"/>
    <w:rsid w:val="00A96FA6"/>
    <w:rsid w:val="00AA1697"/>
    <w:rsid w:val="00AB0A6D"/>
    <w:rsid w:val="00AC5D02"/>
    <w:rsid w:val="00AC7881"/>
    <w:rsid w:val="00AF0312"/>
    <w:rsid w:val="00AF2A52"/>
    <w:rsid w:val="00B2690E"/>
    <w:rsid w:val="00B26F99"/>
    <w:rsid w:val="00B27CBB"/>
    <w:rsid w:val="00B50F39"/>
    <w:rsid w:val="00B54725"/>
    <w:rsid w:val="00B604D7"/>
    <w:rsid w:val="00B6291F"/>
    <w:rsid w:val="00B646F6"/>
    <w:rsid w:val="00B84862"/>
    <w:rsid w:val="00B9395A"/>
    <w:rsid w:val="00BC30F0"/>
    <w:rsid w:val="00BC6EFC"/>
    <w:rsid w:val="00BC76FC"/>
    <w:rsid w:val="00BD53D4"/>
    <w:rsid w:val="00BD5E30"/>
    <w:rsid w:val="00BD5F4F"/>
    <w:rsid w:val="00BE3B44"/>
    <w:rsid w:val="00BE5466"/>
    <w:rsid w:val="00BF54C9"/>
    <w:rsid w:val="00C06C12"/>
    <w:rsid w:val="00C17743"/>
    <w:rsid w:val="00C20190"/>
    <w:rsid w:val="00C253C4"/>
    <w:rsid w:val="00C2741E"/>
    <w:rsid w:val="00C32A95"/>
    <w:rsid w:val="00C52B9E"/>
    <w:rsid w:val="00C70C1D"/>
    <w:rsid w:val="00C70E43"/>
    <w:rsid w:val="00C842E5"/>
    <w:rsid w:val="00C9015E"/>
    <w:rsid w:val="00C92228"/>
    <w:rsid w:val="00C9689E"/>
    <w:rsid w:val="00CA67D0"/>
    <w:rsid w:val="00CB307C"/>
    <w:rsid w:val="00CB364B"/>
    <w:rsid w:val="00CC771B"/>
    <w:rsid w:val="00CD4A8C"/>
    <w:rsid w:val="00CF1942"/>
    <w:rsid w:val="00D20056"/>
    <w:rsid w:val="00D2186D"/>
    <w:rsid w:val="00D30863"/>
    <w:rsid w:val="00D33033"/>
    <w:rsid w:val="00D42F78"/>
    <w:rsid w:val="00D45AA4"/>
    <w:rsid w:val="00D5331A"/>
    <w:rsid w:val="00D6106B"/>
    <w:rsid w:val="00D7448F"/>
    <w:rsid w:val="00D903C1"/>
    <w:rsid w:val="00D909FE"/>
    <w:rsid w:val="00D91846"/>
    <w:rsid w:val="00DA56BC"/>
    <w:rsid w:val="00DA74E7"/>
    <w:rsid w:val="00DA7EC4"/>
    <w:rsid w:val="00DC2D19"/>
    <w:rsid w:val="00DD1E40"/>
    <w:rsid w:val="00DD4214"/>
    <w:rsid w:val="00DF33B4"/>
    <w:rsid w:val="00DF5FC1"/>
    <w:rsid w:val="00DF6E9F"/>
    <w:rsid w:val="00E0641F"/>
    <w:rsid w:val="00E16438"/>
    <w:rsid w:val="00E30F86"/>
    <w:rsid w:val="00E419B1"/>
    <w:rsid w:val="00E42232"/>
    <w:rsid w:val="00E44064"/>
    <w:rsid w:val="00E46BFB"/>
    <w:rsid w:val="00E57D37"/>
    <w:rsid w:val="00E673F1"/>
    <w:rsid w:val="00EA0467"/>
    <w:rsid w:val="00EF308F"/>
    <w:rsid w:val="00EF61B0"/>
    <w:rsid w:val="00F0462A"/>
    <w:rsid w:val="00F16630"/>
    <w:rsid w:val="00F20156"/>
    <w:rsid w:val="00F23BD1"/>
    <w:rsid w:val="00F24D74"/>
    <w:rsid w:val="00F331B5"/>
    <w:rsid w:val="00F4468B"/>
    <w:rsid w:val="00F4645A"/>
    <w:rsid w:val="00F51C18"/>
    <w:rsid w:val="00F6083D"/>
    <w:rsid w:val="00F64981"/>
    <w:rsid w:val="00F67B08"/>
    <w:rsid w:val="00F8396D"/>
    <w:rsid w:val="00F94A47"/>
    <w:rsid w:val="00FD59BD"/>
    <w:rsid w:val="00FD6C28"/>
    <w:rsid w:val="00FE5320"/>
    <w:rsid w:val="00FF0BC5"/>
    <w:rsid w:val="00FF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22BB40-D871-4A2E-9EFE-2BBF94A5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70DEF"/>
    <w:rPr>
      <w:b/>
      <w:bCs/>
    </w:rPr>
  </w:style>
  <w:style w:type="table" w:styleId="TableGrid">
    <w:name w:val="Table Grid"/>
    <w:basedOn w:val="TableNormal"/>
    <w:uiPriority w:val="59"/>
    <w:rsid w:val="004F179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2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0B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1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8F0CC-AC08-405C-B945-F4C9543C8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12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Mohammed A. Atiya</cp:lastModifiedBy>
  <cp:revision>6</cp:revision>
  <cp:lastPrinted>2017-05-10T12:32:00Z</cp:lastPrinted>
  <dcterms:created xsi:type="dcterms:W3CDTF">2021-12-10T12:01:00Z</dcterms:created>
  <dcterms:modified xsi:type="dcterms:W3CDTF">2021-12-10T12:24:00Z</dcterms:modified>
</cp:coreProperties>
</file>