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AD5" w:rsidRDefault="006757F8" w:rsidP="001A4626">
      <w:pPr>
        <w:rPr>
          <w:rtl/>
          <w:lang w:bidi="ar-IQ"/>
        </w:rPr>
      </w:pPr>
      <w:r>
        <w:rPr>
          <w:lang w:bidi="ar-IQ"/>
        </w:rPr>
        <w:t>0</w:t>
      </w:r>
    </w:p>
    <w:p w:rsidR="00D57E1F" w:rsidRDefault="00AD5BB7" w:rsidP="00AD5BB7">
      <w:pPr>
        <w:pStyle w:val="ListParagraph"/>
        <w:jc w:val="center"/>
        <w:rPr>
          <w:b/>
          <w:bCs/>
          <w:color w:val="548DD4" w:themeColor="text2" w:themeTint="99"/>
          <w:sz w:val="32"/>
          <w:szCs w:val="32"/>
          <w:rtl/>
          <w:lang w:bidi="ar-IQ"/>
        </w:rPr>
      </w:pPr>
      <w:r w:rsidRPr="00AD5BB7">
        <w:rPr>
          <w:rFonts w:hint="cs"/>
          <w:b/>
          <w:bCs/>
          <w:color w:val="548DD4" w:themeColor="text2" w:themeTint="99"/>
          <w:sz w:val="32"/>
          <w:szCs w:val="32"/>
          <w:rtl/>
          <w:lang w:bidi="ar-IQ"/>
        </w:rPr>
        <w:t>(معلومات الاسرة والتقييم)</w:t>
      </w:r>
    </w:p>
    <w:p w:rsidR="00AD5BB7" w:rsidRPr="00EA63AE" w:rsidRDefault="00AD5BB7" w:rsidP="009F5AD5">
      <w:pPr>
        <w:pStyle w:val="ListParagraph"/>
        <w:ind w:left="-516"/>
        <w:rPr>
          <w:sz w:val="32"/>
          <w:szCs w:val="32"/>
          <w:rtl/>
          <w:lang w:bidi="ar-IQ"/>
        </w:rPr>
      </w:pPr>
      <w:r w:rsidRPr="00EA63AE">
        <w:rPr>
          <w:rFonts w:hint="cs"/>
          <w:sz w:val="32"/>
          <w:szCs w:val="32"/>
          <w:rtl/>
          <w:lang w:bidi="ar-IQ"/>
        </w:rPr>
        <w:t>معلومات الاسرة:</w:t>
      </w:r>
    </w:p>
    <w:p w:rsidR="001B40E7" w:rsidRPr="00EA63AE" w:rsidRDefault="001B40E7" w:rsidP="00DF301F">
      <w:pPr>
        <w:pStyle w:val="ListParagraph"/>
        <w:ind w:left="-516"/>
        <w:rPr>
          <w:sz w:val="32"/>
          <w:szCs w:val="32"/>
          <w:rtl/>
          <w:lang w:bidi="ar-IQ"/>
        </w:rPr>
      </w:pPr>
      <w:r w:rsidRPr="00EA63AE">
        <w:rPr>
          <w:rFonts w:hint="cs"/>
          <w:sz w:val="32"/>
          <w:szCs w:val="32"/>
          <w:rtl/>
          <w:lang w:bidi="ar-IQ"/>
        </w:rPr>
        <w:t>الاسم الرباعي واللقب</w:t>
      </w:r>
      <w:r w:rsidR="008542C1">
        <w:rPr>
          <w:rFonts w:hint="cs"/>
          <w:sz w:val="32"/>
          <w:szCs w:val="32"/>
          <w:rtl/>
          <w:lang w:bidi="ar-IQ"/>
        </w:rPr>
        <w:t xml:space="preserve">  </w:t>
      </w:r>
      <w:r w:rsidR="00DF301F">
        <w:rPr>
          <w:rFonts w:hint="cs"/>
          <w:sz w:val="32"/>
          <w:szCs w:val="32"/>
          <w:rtl/>
          <w:lang w:bidi="ar-IQ"/>
        </w:rPr>
        <w:t xml:space="preserve">مهدي صبحي عيدان </w:t>
      </w:r>
      <w:r w:rsidR="008542C1">
        <w:rPr>
          <w:rFonts w:hint="cs"/>
          <w:sz w:val="32"/>
          <w:szCs w:val="32"/>
          <w:rtl/>
          <w:lang w:bidi="ar-IQ"/>
        </w:rPr>
        <w:t xml:space="preserve"> </w:t>
      </w:r>
      <w:r w:rsidR="00100AB8">
        <w:rPr>
          <w:rFonts w:hint="cs"/>
          <w:sz w:val="32"/>
          <w:szCs w:val="32"/>
          <w:rtl/>
          <w:lang w:bidi="ar-IQ"/>
        </w:rPr>
        <w:t xml:space="preserve"> </w:t>
      </w:r>
      <w:r w:rsidRPr="00EA63AE">
        <w:rPr>
          <w:rFonts w:hint="cs"/>
          <w:sz w:val="32"/>
          <w:szCs w:val="32"/>
          <w:rtl/>
          <w:lang w:bidi="ar-IQ"/>
        </w:rPr>
        <w:t xml:space="preserve">محل وتاريخ الولادة:      </w:t>
      </w:r>
      <w:sdt>
        <w:sdtPr>
          <w:rPr>
            <w:rFonts w:hint="cs"/>
            <w:sz w:val="32"/>
            <w:szCs w:val="32"/>
            <w:rtl/>
            <w:lang w:bidi="ar-IQ"/>
          </w:rPr>
          <w:id w:val="-1182427728"/>
          <w:placeholder>
            <w:docPart w:val="8AE523E8CDB24C4684366DC8FBD47CF3"/>
          </w:placeholder>
        </w:sdtPr>
        <w:sdtEndPr/>
        <w:sdtContent>
          <w:sdt>
            <w:sdtPr>
              <w:rPr>
                <w:rFonts w:hint="cs"/>
                <w:sz w:val="32"/>
                <w:szCs w:val="32"/>
                <w:rtl/>
                <w:lang w:bidi="ar-IQ"/>
              </w:rPr>
              <w:id w:val="1149625579"/>
              <w:placeholder>
                <w:docPart w:val="18B56834C1574D608BA7908ECD0F5A08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C61FBA">
                <w:rPr>
                  <w:rFonts w:hint="cs"/>
                  <w:sz w:val="32"/>
                  <w:szCs w:val="32"/>
                  <w:rtl/>
                  <w:lang w:bidi="ar-IQ"/>
                </w:rPr>
                <w:t>1</w:t>
              </w:r>
              <w:r w:rsidR="00DF301F">
                <w:rPr>
                  <w:rFonts w:hint="cs"/>
                  <w:sz w:val="32"/>
                  <w:szCs w:val="32"/>
                  <w:rtl/>
                  <w:lang w:bidi="ar-IQ"/>
                </w:rPr>
                <w:t>983</w:t>
              </w:r>
            </w:sdtContent>
          </w:sdt>
        </w:sdtContent>
      </w:sdt>
    </w:p>
    <w:p w:rsidR="001B40E7" w:rsidRPr="00EA63AE" w:rsidRDefault="001B40E7" w:rsidP="009F5AD5">
      <w:pPr>
        <w:pStyle w:val="ListParagraph"/>
        <w:ind w:left="-516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شهيد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-773018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مقاتل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-165814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الفئة: قوات امنية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82894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432C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حشد شعبي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80874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ضحايا ارهاب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1555121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اخرى</w:t>
      </w:r>
      <w:r w:rsidR="001C06FD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1029916803"/>
          <w:placeholder>
            <w:docPart w:val="C97B3E006623495A9115F9768376EA76"/>
          </w:placeholder>
          <w:showingPlcHdr/>
        </w:sdtPr>
        <w:sdtEndPr/>
        <w:sdtContent>
          <w:r w:rsidRPr="00EA63AE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متعففة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5582149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61FBA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نازحين</w:t>
      </w:r>
      <w:sdt>
        <w:sdtPr>
          <w:rPr>
            <w:rFonts w:hint="cs"/>
            <w:sz w:val="32"/>
            <w:szCs w:val="32"/>
            <w:rtl/>
            <w:lang w:bidi="ar-IQ"/>
          </w:rPr>
          <w:id w:val="-11845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مهجرين</w:t>
      </w:r>
      <w:sdt>
        <w:sdtPr>
          <w:rPr>
            <w:rFonts w:hint="cs"/>
            <w:sz w:val="32"/>
            <w:szCs w:val="32"/>
            <w:rtl/>
            <w:lang w:bidi="ar-IQ"/>
          </w:rPr>
          <w:id w:val="57671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المحافظة المهجر من</w:t>
      </w:r>
      <w:r w:rsidR="00F70246" w:rsidRPr="00EA63AE">
        <w:rPr>
          <w:rFonts w:hint="cs"/>
          <w:sz w:val="28"/>
          <w:szCs w:val="28"/>
          <w:rtl/>
          <w:lang w:bidi="ar-IQ"/>
        </w:rPr>
        <w:t>ه</w:t>
      </w:r>
      <w:r w:rsidRPr="00EA63AE">
        <w:rPr>
          <w:rFonts w:hint="cs"/>
          <w:sz w:val="28"/>
          <w:szCs w:val="28"/>
          <w:rtl/>
          <w:lang w:bidi="ar-IQ"/>
        </w:rPr>
        <w:t>ا او النازح منها:</w:t>
      </w:r>
      <w:sdt>
        <w:sdtPr>
          <w:rPr>
            <w:rFonts w:hint="cs"/>
            <w:sz w:val="28"/>
            <w:szCs w:val="28"/>
            <w:rtl/>
            <w:lang w:bidi="ar-IQ"/>
          </w:rPr>
          <w:id w:val="-250749699"/>
          <w:placeholder>
            <w:docPart w:val="DF656FDF5ECE4E9883CCC6D756FCD328"/>
          </w:placeholder>
          <w:showingPlcHdr/>
        </w:sdtPr>
        <w:sdtEndPr/>
        <w:sdtContent>
          <w:r w:rsidRPr="00EA63AE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وفاة طبيعية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97279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59B0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اخرى</w:t>
      </w:r>
      <w:r w:rsidR="001C06FD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-1482608052"/>
          <w:placeholder>
            <w:docPart w:val="09EC144F4C914CE480BCDEBA1DEFE9CA"/>
          </w:placeholder>
          <w:showingPlcHdr/>
        </w:sdtPr>
        <w:sdtEndPr/>
        <w:sdtContent>
          <w:r w:rsidRPr="00EA63AE">
            <w:rPr>
              <w:rStyle w:val="PlaceholderText"/>
            </w:rPr>
            <w:t>Click here to enter text.</w:t>
          </w:r>
        </w:sdtContent>
      </w:sdt>
    </w:p>
    <w:p w:rsidR="001B40E7" w:rsidRPr="00EA63AE" w:rsidRDefault="001B40E7" w:rsidP="00DF301F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32"/>
          <w:szCs w:val="32"/>
          <w:rtl/>
          <w:lang w:bidi="ar-IQ"/>
        </w:rPr>
        <w:t>الحالة الزوجية: متزوج</w:t>
      </w:r>
      <w:sdt>
        <w:sdtPr>
          <w:rPr>
            <w:rFonts w:hint="cs"/>
            <w:sz w:val="32"/>
            <w:szCs w:val="32"/>
            <w:rtl/>
            <w:lang w:bidi="ar-IQ"/>
          </w:rPr>
          <w:id w:val="-4460844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61FBA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☒</w:t>
          </w:r>
        </w:sdtContent>
      </w:sdt>
      <w:r w:rsidRPr="00EA63AE">
        <w:rPr>
          <w:rFonts w:hint="cs"/>
          <w:sz w:val="32"/>
          <w:szCs w:val="32"/>
          <w:rtl/>
          <w:lang w:bidi="ar-IQ"/>
        </w:rPr>
        <w:t xml:space="preserve"> مطلق</w:t>
      </w:r>
      <w:sdt>
        <w:sdtPr>
          <w:rPr>
            <w:rFonts w:hint="cs"/>
            <w:sz w:val="32"/>
            <w:szCs w:val="32"/>
            <w:rtl/>
            <w:lang w:bidi="ar-IQ"/>
          </w:rPr>
          <w:id w:val="94242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FBA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32"/>
          <w:szCs w:val="32"/>
          <w:rtl/>
          <w:lang w:bidi="ar-IQ"/>
        </w:rPr>
        <w:t xml:space="preserve"> اعزب</w:t>
      </w:r>
      <w:sdt>
        <w:sdtPr>
          <w:rPr>
            <w:rFonts w:hint="cs"/>
            <w:sz w:val="32"/>
            <w:szCs w:val="32"/>
            <w:rtl/>
            <w:lang w:bidi="ar-IQ"/>
          </w:rPr>
          <w:id w:val="-673948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32"/>
          <w:szCs w:val="32"/>
          <w:rtl/>
          <w:lang w:bidi="ar-IQ"/>
        </w:rPr>
        <w:t xml:space="preserve"> ارملة</w:t>
      </w:r>
      <w:sdt>
        <w:sdtPr>
          <w:rPr>
            <w:rFonts w:hint="cs"/>
            <w:sz w:val="32"/>
            <w:szCs w:val="32"/>
            <w:rtl/>
            <w:lang w:bidi="ar-IQ"/>
          </w:rPr>
          <w:id w:val="1035161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432C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32"/>
          <w:szCs w:val="32"/>
          <w:rtl/>
          <w:lang w:bidi="ar-IQ"/>
        </w:rPr>
        <w:t xml:space="preserve"> عدد الاولاد</w:t>
      </w:r>
      <w:sdt>
        <w:sdtPr>
          <w:rPr>
            <w:rFonts w:hint="cs"/>
            <w:sz w:val="32"/>
            <w:szCs w:val="32"/>
            <w:rtl/>
            <w:lang w:bidi="ar-IQ"/>
          </w:rPr>
          <w:id w:val="-1627392033"/>
          <w:placeholder>
            <w:docPart w:val="1EE6E714BEC24C5DB1A7A94DF3A6DFE5"/>
          </w:placeholder>
        </w:sdtPr>
        <w:sdtEndPr/>
        <w:sdtContent>
          <w:r w:rsidR="00327535">
            <w:rPr>
              <w:rFonts w:hint="cs"/>
              <w:sz w:val="32"/>
              <w:szCs w:val="32"/>
              <w:rtl/>
              <w:lang w:bidi="ar-IQ"/>
            </w:rPr>
            <w:t xml:space="preserve"> </w:t>
          </w:r>
          <w:r w:rsidR="00DF301F">
            <w:rPr>
              <w:rFonts w:hint="cs"/>
              <w:sz w:val="32"/>
              <w:szCs w:val="32"/>
              <w:rtl/>
              <w:lang w:bidi="ar-IQ"/>
            </w:rPr>
            <w:t>6</w:t>
          </w:r>
        </w:sdtContent>
      </w:sdt>
      <w:r w:rsidRPr="00EA63AE">
        <w:rPr>
          <w:rFonts w:hint="cs"/>
          <w:sz w:val="32"/>
          <w:szCs w:val="32"/>
          <w:rtl/>
          <w:lang w:bidi="ar-IQ"/>
        </w:rPr>
        <w:t xml:space="preserve"> </w:t>
      </w:r>
      <w:r w:rsidRPr="00EA63AE">
        <w:rPr>
          <w:rFonts w:hint="cs"/>
          <w:sz w:val="28"/>
          <w:szCs w:val="28"/>
          <w:rtl/>
          <w:lang w:bidi="ar-IQ"/>
        </w:rPr>
        <w:t>عدد افراد الاسرة الكلي</w:t>
      </w:r>
      <w:r w:rsidR="00DD4202">
        <w:rPr>
          <w:rFonts w:hint="cs"/>
          <w:sz w:val="28"/>
          <w:szCs w:val="28"/>
          <w:rtl/>
          <w:lang w:bidi="ar-IQ"/>
        </w:rPr>
        <w:t xml:space="preserve"> </w:t>
      </w:r>
      <w:r w:rsidR="00DF301F">
        <w:rPr>
          <w:rFonts w:hint="cs"/>
          <w:sz w:val="28"/>
          <w:szCs w:val="28"/>
          <w:rtl/>
          <w:lang w:bidi="ar-IQ"/>
        </w:rPr>
        <w:t>8</w:t>
      </w:r>
    </w:p>
    <w:p w:rsidR="00F57902" w:rsidRPr="00EA63AE" w:rsidRDefault="00F57902" w:rsidP="00DF301F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عنوان السكن الكامل: المحافظة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361090391"/>
          <w:placeholder>
            <w:docPart w:val="2AC8F0CC172042F78D468F10BD1BD292"/>
          </w:placeholder>
        </w:sdtPr>
        <w:sdtEndPr/>
        <w:sdtContent>
          <w:r w:rsidR="009A2380">
            <w:rPr>
              <w:rFonts w:hint="cs"/>
              <w:sz w:val="28"/>
              <w:szCs w:val="28"/>
              <w:rtl/>
              <w:lang w:bidi="ar-IQ"/>
            </w:rPr>
            <w:t>بغداد</w:t>
          </w:r>
        </w:sdtContent>
      </w:sdt>
      <w:r w:rsidR="00924B27" w:rsidRPr="00EA63AE">
        <w:rPr>
          <w:rFonts w:hint="cs"/>
          <w:sz w:val="28"/>
          <w:szCs w:val="28"/>
          <w:rtl/>
          <w:lang w:bidi="ar-IQ"/>
        </w:rPr>
        <w:t xml:space="preserve"> </w:t>
      </w:r>
      <w:r w:rsidRPr="00EA63AE">
        <w:rPr>
          <w:rFonts w:hint="cs"/>
          <w:sz w:val="28"/>
          <w:szCs w:val="28"/>
          <w:rtl/>
          <w:lang w:bidi="ar-IQ"/>
        </w:rPr>
        <w:t>القضاء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r w:rsidR="00DD4202">
        <w:rPr>
          <w:rFonts w:hint="cs"/>
          <w:sz w:val="28"/>
          <w:szCs w:val="28"/>
          <w:rtl/>
          <w:lang w:bidi="ar-IQ"/>
        </w:rPr>
        <w:t xml:space="preserve">  </w:t>
      </w:r>
      <w:r w:rsidR="00DF301F">
        <w:rPr>
          <w:rFonts w:hint="cs"/>
          <w:sz w:val="28"/>
          <w:szCs w:val="28"/>
          <w:rtl/>
          <w:lang w:bidi="ar-IQ"/>
        </w:rPr>
        <w:t xml:space="preserve">النهروان الدوانم  </w:t>
      </w:r>
      <w:r w:rsidRPr="00EA63AE">
        <w:rPr>
          <w:rFonts w:hint="cs"/>
          <w:sz w:val="28"/>
          <w:szCs w:val="28"/>
          <w:rtl/>
          <w:lang w:bidi="ar-IQ"/>
        </w:rPr>
        <w:t>محلة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37866948"/>
          <w:placeholder>
            <w:docPart w:val="F629BC4372B745FA986650DD407E06B2"/>
          </w:placeholder>
        </w:sdtPr>
        <w:sdtEndPr/>
        <w:sdtContent>
          <w:r w:rsidR="008542C1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زقاق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r w:rsidRPr="00EA63AE">
        <w:rPr>
          <w:rFonts w:hint="cs"/>
          <w:sz w:val="28"/>
          <w:szCs w:val="28"/>
          <w:rtl/>
          <w:lang w:bidi="ar-IQ"/>
        </w:rPr>
        <w:t xml:space="preserve"> </w:t>
      </w:r>
      <w:r w:rsidR="00DD4202">
        <w:rPr>
          <w:rFonts w:hint="cs"/>
          <w:sz w:val="28"/>
          <w:szCs w:val="28"/>
          <w:rtl/>
          <w:lang w:bidi="ar-IQ"/>
        </w:rPr>
        <w:t xml:space="preserve">  </w:t>
      </w:r>
      <w:r w:rsidRPr="00EA63AE">
        <w:rPr>
          <w:rFonts w:hint="cs"/>
          <w:sz w:val="28"/>
          <w:szCs w:val="28"/>
          <w:rtl/>
          <w:lang w:bidi="ar-IQ"/>
        </w:rPr>
        <w:t>دار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1950506905"/>
          <w:placeholder>
            <w:docPart w:val="986A6EC26979474DA4D9BF79C69F13C2"/>
          </w:placeholder>
        </w:sdtPr>
        <w:sdtEndPr/>
        <w:sdtContent>
          <w:r w:rsidR="00DD4202">
            <w:rPr>
              <w:rFonts w:hint="cs"/>
              <w:sz w:val="28"/>
              <w:szCs w:val="28"/>
              <w:rtl/>
              <w:lang w:bidi="ar-IQ"/>
            </w:rPr>
            <w:t xml:space="preserve">  </w:t>
          </w:r>
        </w:sdtContent>
      </w:sdt>
    </w:p>
    <w:p w:rsidR="00F57902" w:rsidRPr="00EA63AE" w:rsidRDefault="00F57902" w:rsidP="00DF301F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 xml:space="preserve">نوع السكن: ملك </w:t>
      </w:r>
      <w:sdt>
        <w:sdtPr>
          <w:rPr>
            <w:rFonts w:hint="cs"/>
            <w:sz w:val="28"/>
            <w:szCs w:val="28"/>
            <w:rtl/>
            <w:lang w:bidi="ar-IQ"/>
          </w:rPr>
          <w:id w:val="-907920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ايجار</w:t>
      </w:r>
      <w:sdt>
        <w:sdtPr>
          <w:rPr>
            <w:rFonts w:hint="cs"/>
            <w:sz w:val="28"/>
            <w:szCs w:val="28"/>
            <w:rtl/>
            <w:lang w:bidi="ar-IQ"/>
          </w:rPr>
          <w:id w:val="-1546435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FBA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مبلغ الايجار الشهري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47884747"/>
          <w:placeholder>
            <w:docPart w:val="C77ADC8280454CCBB3E7DD18109FCEAC"/>
          </w:placeholder>
        </w:sdtPr>
        <w:sdtEndPr/>
        <w:sdtContent>
          <w:r w:rsidR="005B403B">
            <w:rPr>
              <w:rFonts w:hint="cs"/>
              <w:sz w:val="28"/>
              <w:szCs w:val="28"/>
              <w:rtl/>
              <w:lang w:bidi="ar-IQ"/>
            </w:rPr>
            <w:t xml:space="preserve">  </w:t>
          </w:r>
          <w:r w:rsidR="00D359B0">
            <w:rPr>
              <w:rFonts w:hint="cs"/>
              <w:sz w:val="28"/>
              <w:szCs w:val="28"/>
              <w:rtl/>
              <w:lang w:bidi="ar-IQ"/>
            </w:rPr>
            <w:t xml:space="preserve">   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تجاوز</w:t>
      </w:r>
      <w:sdt>
        <w:sdtPr>
          <w:rPr>
            <w:rFonts w:hint="cs"/>
            <w:sz w:val="28"/>
            <w:szCs w:val="28"/>
            <w:rtl/>
            <w:lang w:bidi="ar-IQ"/>
          </w:rPr>
          <w:id w:val="107362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432C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اخرى تذكر</w:t>
      </w:r>
      <w:sdt>
        <w:sdtPr>
          <w:rPr>
            <w:rFonts w:hint="cs"/>
            <w:sz w:val="28"/>
            <w:szCs w:val="28"/>
            <w:rtl/>
            <w:lang w:bidi="ar-IQ"/>
          </w:rPr>
          <w:id w:val="-307325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4202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sdt>
        <w:sdtPr>
          <w:rPr>
            <w:rFonts w:hint="cs"/>
            <w:sz w:val="28"/>
            <w:szCs w:val="28"/>
            <w:rtl/>
            <w:lang w:bidi="ar-IQ"/>
          </w:rPr>
          <w:id w:val="-1108651170"/>
          <w:placeholder>
            <w:docPart w:val="629FB64C055F458AAA52D09CDAEB2A28"/>
          </w:placeholder>
        </w:sdtPr>
        <w:sdtEndPr/>
        <w:sdtContent>
          <w:r w:rsidR="00DF301F">
            <w:rPr>
              <w:rFonts w:hint="cs"/>
              <w:sz w:val="28"/>
              <w:szCs w:val="28"/>
              <w:rtl/>
              <w:lang w:bidi="ar-IQ"/>
            </w:rPr>
            <w:t xml:space="preserve">تبرع من احد المؤمنين </w:t>
          </w:r>
        </w:sdtContent>
      </w:sdt>
    </w:p>
    <w:p w:rsidR="00F57902" w:rsidRPr="00EA63AE" w:rsidRDefault="00F57902" w:rsidP="00DF301F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الدخل المادي للأسرة: نعم</w:t>
      </w:r>
      <w:sdt>
        <w:sdtPr>
          <w:rPr>
            <w:rFonts w:hint="cs"/>
            <w:sz w:val="28"/>
            <w:szCs w:val="28"/>
            <w:rtl/>
            <w:lang w:bidi="ar-IQ"/>
          </w:rPr>
          <w:id w:val="-17457135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لا</w:t>
      </w:r>
      <w:sdt>
        <w:sdtPr>
          <w:rPr>
            <w:rFonts w:hint="cs"/>
            <w:sz w:val="28"/>
            <w:szCs w:val="28"/>
            <w:rtl/>
            <w:lang w:bidi="ar-IQ"/>
          </w:rPr>
          <w:id w:val="-609823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نوع الدخل(ثابت </w:t>
      </w:r>
      <w:sdt>
        <w:sdtPr>
          <w:rPr>
            <w:rFonts w:hint="cs"/>
            <w:sz w:val="28"/>
            <w:szCs w:val="28"/>
            <w:rtl/>
            <w:lang w:bidi="ar-IQ"/>
          </w:rPr>
          <w:id w:val="3790573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,غير ثابت</w:t>
      </w:r>
      <w:sdt>
        <w:sdtPr>
          <w:rPr>
            <w:rFonts w:hint="cs"/>
            <w:sz w:val="28"/>
            <w:szCs w:val="28"/>
            <w:rtl/>
            <w:lang w:bidi="ar-IQ"/>
          </w:rPr>
          <w:id w:val="-1991090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A63AE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) / مبلغ الدخل الشهري</w:t>
      </w:r>
      <w:r w:rsidR="00C61FBA">
        <w:rPr>
          <w:rFonts w:hint="cs"/>
          <w:sz w:val="28"/>
          <w:szCs w:val="28"/>
          <w:rtl/>
          <w:lang w:bidi="ar-IQ"/>
        </w:rPr>
        <w:t xml:space="preserve"> </w:t>
      </w:r>
      <w:r w:rsidR="00DF301F">
        <w:rPr>
          <w:rFonts w:hint="cs"/>
          <w:sz w:val="28"/>
          <w:szCs w:val="28"/>
          <w:rtl/>
          <w:lang w:bidi="ar-IQ"/>
        </w:rPr>
        <w:t xml:space="preserve">345 الف كل شهرين </w:t>
      </w:r>
    </w:p>
    <w:p w:rsidR="00F57902" w:rsidRPr="00EA63AE" w:rsidRDefault="00F57902" w:rsidP="00C61FBA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الجهة المانحة للراتب</w:t>
      </w:r>
      <w:r w:rsidR="008542C1">
        <w:rPr>
          <w:rFonts w:hint="cs"/>
          <w:sz w:val="28"/>
          <w:szCs w:val="28"/>
          <w:rtl/>
          <w:lang w:bidi="ar-IQ"/>
        </w:rPr>
        <w:t xml:space="preserve"> </w:t>
      </w:r>
      <w:r w:rsidR="00D359B0">
        <w:rPr>
          <w:rFonts w:hint="cs"/>
          <w:sz w:val="28"/>
          <w:szCs w:val="28"/>
          <w:rtl/>
          <w:lang w:bidi="ar-IQ"/>
        </w:rPr>
        <w:t xml:space="preserve"> </w:t>
      </w:r>
      <w:r w:rsidR="00DF301F">
        <w:rPr>
          <w:rFonts w:hint="cs"/>
          <w:sz w:val="28"/>
          <w:szCs w:val="28"/>
          <w:rtl/>
          <w:lang w:bidi="ar-IQ"/>
        </w:rPr>
        <w:t xml:space="preserve">الرعايه لاجتماعيه </w:t>
      </w:r>
    </w:p>
    <w:tbl>
      <w:tblPr>
        <w:tblStyle w:val="TableGrid1"/>
        <w:bidiVisual/>
        <w:tblW w:w="11057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709"/>
        <w:gridCol w:w="3148"/>
        <w:gridCol w:w="965"/>
        <w:gridCol w:w="1557"/>
        <w:gridCol w:w="1134"/>
        <w:gridCol w:w="3544"/>
      </w:tblGrid>
      <w:tr w:rsidR="00714553" w:rsidRPr="00714553" w:rsidTr="00371257">
        <w:trPr>
          <w:trHeight w:val="4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ت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الاسم الثلاثي لافراد الاسرة*</w:t>
            </w:r>
          </w:p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حسب هوية الاحوال المدنية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الجنس</w:t>
            </w:r>
          </w:p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تاريخ الميلاد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صلة القربى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وصف الحالة **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C61FBA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فاطمة حاشوش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انثى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زوجه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ربه منزل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غانم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ذكر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ابن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طالب خامس ابتدائي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رقيه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ابنه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طالبه اول ابتدائي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4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زينب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ابنه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تاركه الدراسه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5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سالم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ذكر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E5533A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ابن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طالب اول ابتدائي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6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صالح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ذكر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2002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ابن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DF301F">
            <w:pPr>
              <w:tabs>
                <w:tab w:val="left" w:pos="916"/>
                <w:tab w:val="center" w:pos="1664"/>
              </w:tabs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          تارك للدراسه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tabs>
                <w:tab w:val="left" w:pos="226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معصومه مهدي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ابنه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طفله </w:t>
            </w:r>
          </w:p>
        </w:tc>
      </w:tr>
      <w:tr w:rsidR="00DF301F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8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01F" w:rsidRPr="00714553" w:rsidRDefault="00DF301F" w:rsidP="00371257">
            <w:pPr>
              <w:tabs>
                <w:tab w:val="left" w:pos="238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</w:tbl>
    <w:p w:rsidR="00371257" w:rsidRPr="00EA63AE" w:rsidRDefault="00371257" w:rsidP="00371257">
      <w:pPr>
        <w:spacing w:after="0" w:line="240" w:lineRule="atLeast"/>
        <w:ind w:hanging="568"/>
        <w:jc w:val="both"/>
        <w:rPr>
          <w:rFonts w:ascii="Simplified Arabic" w:hAnsi="Simplified Arabic" w:cs="Simplified Arabic"/>
          <w:rtl/>
          <w:lang w:bidi="ar-IQ"/>
        </w:rPr>
      </w:pPr>
      <w:r w:rsidRPr="00EA63AE">
        <w:rPr>
          <w:rFonts w:ascii="Simplified Arabic" w:hAnsi="Simplified Arabic" w:cs="Simplified Arabic"/>
          <w:rtl/>
          <w:lang w:bidi="ar-IQ"/>
        </w:rPr>
        <w:t>*</w:t>
      </w:r>
      <w:r w:rsidRPr="00EA63AE">
        <w:rPr>
          <w:rFonts w:ascii="Simplified Arabic" w:hAnsi="Simplified Arabic" w:cs="Simplified Arabic" w:hint="cs"/>
          <w:rtl/>
          <w:lang w:bidi="ar-IQ"/>
        </w:rPr>
        <w:t xml:space="preserve"> شمول والد ووالدة  واخوة الشهيد وزوجنه واولاده  ، وبالنسبة للمقاتل شمول زوجنه واولاده واذا كان غير متزوج شمول والده  ووالدته فقط  </w:t>
      </w:r>
    </w:p>
    <w:p w:rsidR="00371257" w:rsidRPr="00EA63AE" w:rsidRDefault="00371257" w:rsidP="00371257">
      <w:pPr>
        <w:spacing w:after="0" w:line="240" w:lineRule="atLeast"/>
        <w:ind w:hanging="568"/>
        <w:jc w:val="both"/>
        <w:rPr>
          <w:rFonts w:ascii="Simplified Arabic" w:hAnsi="Simplified Arabic" w:cs="Simplified Arabic"/>
          <w:rtl/>
          <w:lang w:bidi="ar-IQ"/>
        </w:rPr>
      </w:pPr>
      <w:r w:rsidRPr="00EA63AE">
        <w:rPr>
          <w:rFonts w:ascii="Simplified Arabic" w:hAnsi="Simplified Arabic" w:cs="Simplified Arabic"/>
          <w:sz w:val="24"/>
          <w:szCs w:val="24"/>
          <w:rtl/>
          <w:lang w:bidi="ar-IQ"/>
        </w:rPr>
        <w:t>**</w:t>
      </w:r>
      <w:r w:rsidRPr="00EA63AE">
        <w:rPr>
          <w:rFonts w:ascii="Simplified Arabic" w:hAnsi="Simplified Arabic" w:cs="Simplified Arabic"/>
          <w:rtl/>
          <w:lang w:bidi="ar-IQ"/>
        </w:rPr>
        <w:t xml:space="preserve"> ( طفل ، طالب /المرحلة الدراسية / مستمر او متسرب تذكر المدة  ، الشهادة ، عاطل او يذكر نوع ومكان العمل ، مريض مع وصف المرض ، اخرى تذكر بايجاز) وترفق ورقة منفصلة باستكمال افراد الاسرة ان دعت الحاجة.</w:t>
      </w:r>
    </w:p>
    <w:p w:rsidR="00371257" w:rsidRDefault="00371257" w:rsidP="00371257">
      <w:pPr>
        <w:spacing w:after="0" w:line="240" w:lineRule="atLeast"/>
        <w:ind w:hanging="568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EA63AE" w:rsidRDefault="00EA63AE" w:rsidP="00EA63AE">
      <w:pPr>
        <w:ind w:right="-270"/>
        <w:rPr>
          <w:sz w:val="32"/>
          <w:szCs w:val="32"/>
          <w:lang w:bidi="ar-IQ"/>
        </w:rPr>
      </w:pPr>
    </w:p>
    <w:p w:rsidR="008F6E12" w:rsidRDefault="008F6E12" w:rsidP="00EA63AE">
      <w:pPr>
        <w:ind w:right="-270"/>
        <w:rPr>
          <w:sz w:val="32"/>
          <w:szCs w:val="32"/>
          <w:lang w:bidi="ar-IQ"/>
        </w:rPr>
      </w:pPr>
    </w:p>
    <w:p w:rsidR="008F6E12" w:rsidRDefault="008F6E12" w:rsidP="00EA63AE">
      <w:pPr>
        <w:ind w:right="-270"/>
        <w:rPr>
          <w:sz w:val="32"/>
          <w:szCs w:val="32"/>
          <w:lang w:bidi="ar-IQ"/>
        </w:rPr>
      </w:pPr>
    </w:p>
    <w:p w:rsidR="008F6E12" w:rsidRDefault="008F6E12" w:rsidP="00EA63AE">
      <w:pPr>
        <w:ind w:right="-270"/>
        <w:rPr>
          <w:sz w:val="32"/>
          <w:szCs w:val="32"/>
          <w:lang w:bidi="ar-IQ"/>
        </w:rPr>
      </w:pPr>
    </w:p>
    <w:p w:rsidR="008F6E12" w:rsidRPr="00EA63AE" w:rsidRDefault="008F6E12" w:rsidP="00EA63AE">
      <w:pPr>
        <w:ind w:right="-270"/>
        <w:rPr>
          <w:sz w:val="32"/>
          <w:szCs w:val="32"/>
          <w:rtl/>
          <w:lang w:bidi="ar-IQ"/>
        </w:rPr>
      </w:pPr>
    </w:p>
    <w:p w:rsidR="00371257" w:rsidRPr="00371257" w:rsidRDefault="00371257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  <w:r w:rsidRPr="00371257">
        <w:rPr>
          <w:color w:val="548DD4" w:themeColor="text2" w:themeTint="99"/>
          <w:sz w:val="32"/>
          <w:szCs w:val="32"/>
          <w:rtl/>
          <w:lang w:bidi="ar-IQ"/>
        </w:rPr>
        <w:lastRenderedPageBreak/>
        <w:t xml:space="preserve">الرعاية </w:t>
      </w:r>
      <w:r w:rsidRPr="00371257">
        <w:rPr>
          <w:rFonts w:hint="cs"/>
          <w:color w:val="548DD4" w:themeColor="text2" w:themeTint="99"/>
          <w:sz w:val="32"/>
          <w:szCs w:val="32"/>
          <w:rtl/>
          <w:lang w:bidi="ar-IQ"/>
        </w:rPr>
        <w:t>المقدمة من قبل المؤسسة  :</w:t>
      </w:r>
    </w:p>
    <w:tbl>
      <w:tblPr>
        <w:tblStyle w:val="TableGrid2"/>
        <w:bidiVisual/>
        <w:tblW w:w="113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60"/>
        <w:gridCol w:w="810"/>
        <w:gridCol w:w="10170"/>
      </w:tblGrid>
      <w:tr w:rsidR="00F8443F" w:rsidRPr="00F8443F" w:rsidTr="00F70246">
        <w:trPr>
          <w:cantSplit/>
          <w:trHeight w:val="107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F8443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8443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نوع الرعاية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</w:pPr>
            <w:r w:rsidRPr="00F8443F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  <w:t>وصف طبيعة الرعاية بايجاز يملئ من قبل اللجنة الميدانية</w:t>
            </w:r>
          </w:p>
        </w:tc>
      </w:tr>
      <w:tr w:rsidR="00F8443F" w:rsidRPr="00F8443F" w:rsidTr="00F70246">
        <w:trPr>
          <w:cantSplit/>
          <w:trHeight w:val="20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مالية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 w:rsidRPr="00F8443F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اوجه المساعدة المالية  :</w:t>
            </w:r>
          </w:p>
          <w:p w:rsidR="00F8443F" w:rsidRPr="00F8443F" w:rsidRDefault="00F8443F" w:rsidP="00EE2E57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ايجار / المبلغ الشهري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165593812"/>
                <w:placeholder>
                  <w:docPart w:val="EF1490F4F99D4FBABDAF483EE569D71A"/>
                </w:placeholder>
              </w:sdtPr>
              <w:sdtEndPr/>
              <w:sdtContent>
                <w:r w:rsidR="00EE2E57">
                  <w:rPr>
                    <w:rFonts w:hint="cs"/>
                    <w:sz w:val="30"/>
                    <w:szCs w:val="30"/>
                    <w:rtl/>
                    <w:lang w:bidi="ar-IQ"/>
                  </w:rPr>
                  <w:t>لايوجد</w:t>
                </w:r>
              </w:sdtContent>
            </w:sdt>
          </w:p>
          <w:p w:rsidR="00F8443F" w:rsidRPr="00F8443F" w:rsidRDefault="00F8443F" w:rsidP="00AE432C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مساعدة مالية / المجموع الكلي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53886209"/>
                <w:placeholder>
                  <w:docPart w:val="59A505D2D8FF41FAB9EA77C06344A028"/>
                </w:placeholder>
              </w:sdtPr>
              <w:sdtEndPr/>
              <w:sdtContent>
                <w:r w:rsidR="00472D2F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  <w:r w:rsidR="00DF301F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100 الف كفاله اسره </w:t>
                </w:r>
                <w:r w:rsidR="00AE432C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</w:p>
          <w:p w:rsidR="00F8443F" w:rsidRPr="00F8443F" w:rsidRDefault="00F8443F" w:rsidP="00B77FB0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كفالة اليتيم / المبلغ الشهري 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327791633"/>
                <w:placeholder>
                  <w:docPart w:val="BF46848C7A0949C5A32003182E202F5F"/>
                </w:placeholder>
              </w:sdtPr>
              <w:sdtEndPr/>
              <w:sdtContent>
                <w:r w:rsidR="00B77FB0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لايوجد</w:t>
                </w:r>
              </w:sdtContent>
            </w:sdt>
          </w:p>
          <w:p w:rsidR="00F8443F" w:rsidRPr="00F8443F" w:rsidRDefault="00F8443F" w:rsidP="00EE2E57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 xml:space="preserve">رواتب من مؤسسات اخرى شهريا / المبلغ الشهري </w:t>
            </w:r>
            <w:r w:rsidR="002F33DB">
              <w:rPr>
                <w:rFonts w:hint="cs"/>
                <w:sz w:val="28"/>
                <w:szCs w:val="28"/>
                <w:rtl/>
                <w:lang w:bidi="ar-IQ"/>
              </w:rPr>
              <w:t xml:space="preserve">  </w:t>
            </w:r>
            <w:r w:rsidR="00EE2E57">
              <w:rPr>
                <w:rFonts w:hint="cs"/>
                <w:sz w:val="28"/>
                <w:szCs w:val="28"/>
                <w:rtl/>
                <w:lang w:bidi="ar-IQ"/>
              </w:rPr>
              <w:t xml:space="preserve">لايوجد </w:t>
            </w: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 xml:space="preserve">اسم المؤسسة </w:t>
            </w:r>
            <w:sdt>
              <w:sdtPr>
                <w:rPr>
                  <w:rFonts w:hint="cs"/>
                  <w:sz w:val="28"/>
                  <w:szCs w:val="28"/>
                  <w:rtl/>
                  <w:lang w:bidi="ar-IQ"/>
                </w:rPr>
                <w:alias w:val="ادخل نص"/>
                <w:tag w:val="ادخل نص"/>
                <w:id w:val="-907921075"/>
                <w:placeholder>
                  <w:docPart w:val="20A5E786879B4061ABBE429322B0B6C1"/>
                </w:placeholder>
              </w:sdtPr>
              <w:sdtEndPr/>
              <w:sdtContent>
                <w:r w:rsidR="00EE2E57">
                  <w:rPr>
                    <w:rFonts w:hint="cs"/>
                    <w:sz w:val="28"/>
                    <w:szCs w:val="28"/>
                    <w:rtl/>
                    <w:lang w:bidi="ar-IQ"/>
                  </w:rPr>
                  <w:t xml:space="preserve"> لايوجد </w:t>
                </w:r>
              </w:sdtContent>
            </w:sdt>
          </w:p>
        </w:tc>
      </w:tr>
      <w:tr w:rsidR="00F8443F" w:rsidRPr="00F8443F" w:rsidTr="00F70246">
        <w:trPr>
          <w:cantSplit/>
          <w:trHeight w:val="89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قانونية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E" w:rsidRPr="00AE432C" w:rsidRDefault="00EE2E57" w:rsidP="00AE432C">
            <w:pPr>
              <w:pStyle w:val="ListParagraph"/>
              <w:numPr>
                <w:ilvl w:val="0"/>
                <w:numId w:val="23"/>
              </w:numPr>
              <w:tabs>
                <w:tab w:val="left" w:pos="2243"/>
              </w:tabs>
              <w:rPr>
                <w:sz w:val="30"/>
                <w:szCs w:val="30"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 xml:space="preserve">لايوجد </w:t>
            </w:r>
          </w:p>
        </w:tc>
      </w:tr>
      <w:tr w:rsidR="00F8443F" w:rsidRPr="00F8443F" w:rsidTr="00F70246">
        <w:trPr>
          <w:cantSplit/>
          <w:trHeight w:val="183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صحية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الصحية المقدمة :</w:t>
            </w:r>
          </w:p>
          <w:p w:rsidR="00F8443F" w:rsidRPr="00F8443F" w:rsidRDefault="00F8443F" w:rsidP="009A2380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اجراءعملية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228304110"/>
                <w:placeholder>
                  <w:docPart w:val="2D2EF456F6394C879546DA2DE00B77B3"/>
                </w:placeholder>
              </w:sdtPr>
              <w:sdtEndPr/>
              <w:sdtContent>
                <w:r w:rsidR="009A2380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لايوجد  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الكلفة ان وجدت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35703174"/>
                <w:placeholder>
                  <w:docPart w:val="2F59BCC1790D483E918C03F4B118E892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 </w:t>
            </w:r>
          </w:p>
          <w:p w:rsidR="00F8443F" w:rsidRPr="00F8443F" w:rsidRDefault="00F8443F" w:rsidP="009A2380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فحص وتشخيص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715037342"/>
                <w:placeholder>
                  <w:docPart w:val="431525AB10294EAA92D4CF63F19BB0CC"/>
                </w:placeholder>
              </w:sdtPr>
              <w:sdtEndPr/>
              <w:sdtContent>
                <w:r w:rsidR="009A2380">
                  <w:rPr>
                    <w:rFonts w:hint="cs"/>
                    <w:sz w:val="30"/>
                    <w:szCs w:val="30"/>
                    <w:rtl/>
                    <w:lang w:bidi="ar-IQ"/>
                  </w:rPr>
                  <w:t>لايوجد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الكلفة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487077075"/>
                <w:placeholder>
                  <w:docPart w:val="CD06A3927DCA41F5B49176F55EC67BE6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9A2380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علاج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806119062"/>
                <w:placeholder>
                  <w:docPart w:val="7E5C4D7D1DF946A88BDFDDAF6A5533D2"/>
                </w:placeholder>
              </w:sdtPr>
              <w:sdtEndPr/>
              <w:sdtContent>
                <w:r w:rsidR="009A2380">
                  <w:rPr>
                    <w:rFonts w:hint="cs"/>
                    <w:sz w:val="30"/>
                    <w:szCs w:val="30"/>
                    <w:rtl/>
                    <w:lang w:bidi="ar-IQ"/>
                  </w:rPr>
                  <w:t>لايوجد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الكلفة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69773294"/>
                <w:placeholder>
                  <w:docPart w:val="2D0CEE91D2174AE59416ECEDB50440EC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9A2380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المراجعات الكلي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218331789"/>
                <w:placeholder>
                  <w:docPart w:val="8623F65F8DAD48A087B69446C53B5C05"/>
                </w:placeholder>
              </w:sdtPr>
              <w:sdtEndPr/>
              <w:sdtContent>
                <w:r w:rsidR="009A2380">
                  <w:rPr>
                    <w:rFonts w:hint="cs"/>
                    <w:sz w:val="30"/>
                    <w:szCs w:val="30"/>
                    <w:rtl/>
                    <w:lang w:bidi="ar-IQ"/>
                  </w:rPr>
                  <w:t>لايوجد</w:t>
                </w:r>
              </w:sdtContent>
            </w:sdt>
          </w:p>
        </w:tc>
      </w:tr>
      <w:tr w:rsidR="00F8443F" w:rsidRPr="00F8443F" w:rsidTr="00F70246">
        <w:trPr>
          <w:cantSplit/>
          <w:trHeight w:val="113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اجتماعية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الاجتماعية المقدمة :</w:t>
            </w:r>
          </w:p>
          <w:p w:rsidR="00F8443F" w:rsidRPr="00F8443F" w:rsidRDefault="00F8443F" w:rsidP="00DF301F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الزيارات للمنزل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50196904"/>
                <w:placeholder>
                  <w:docPart w:val="BB7ACE85678D4F83836F32A2320A42C5"/>
                </w:placeholder>
              </w:sdtPr>
              <w:sdtEndPr/>
              <w:sdtContent>
                <w:r w:rsidR="00DF301F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مرتين </w:t>
                </w:r>
              </w:sdtContent>
            </w:sdt>
          </w:p>
          <w:p w:rsidR="00F8443F" w:rsidRPr="00F8443F" w:rsidRDefault="00F8443F" w:rsidP="00EE2E57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الزيارات للمؤسسة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783699322"/>
                <w:placeholder>
                  <w:docPart w:val="FBF39300E3F74A05A37C8F5DE02777F3"/>
                </w:placeholder>
              </w:sdtPr>
              <w:sdtEndPr/>
              <w:sdtContent>
                <w:r w:rsidR="00EE2E57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شهريا </w:t>
                </w:r>
              </w:sdtContent>
            </w:sdt>
          </w:p>
          <w:p w:rsidR="00F8443F" w:rsidRDefault="00F8443F" w:rsidP="00AE432C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المشاركات في الاحتفاليات </w:t>
            </w:r>
            <w:r w:rsidR="00B77FB0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AE432C">
              <w:rPr>
                <w:rFonts w:hint="cs"/>
                <w:sz w:val="30"/>
                <w:szCs w:val="30"/>
                <w:rtl/>
                <w:lang w:bidi="ar-IQ"/>
              </w:rPr>
              <w:t xml:space="preserve"> لايوجد </w:t>
            </w:r>
          </w:p>
          <w:p w:rsidR="00B77FB0" w:rsidRDefault="00B77FB0" w:rsidP="00B77FB0">
            <w:pPr>
              <w:spacing w:line="240" w:lineRule="atLeast"/>
              <w:rPr>
                <w:sz w:val="30"/>
                <w:szCs w:val="30"/>
                <w:rtl/>
                <w:lang w:bidi="ar-IQ"/>
              </w:rPr>
            </w:pPr>
          </w:p>
          <w:p w:rsidR="00B77FB0" w:rsidRPr="00F8443F" w:rsidRDefault="00B77FB0" w:rsidP="00B77FB0">
            <w:pPr>
              <w:spacing w:line="240" w:lineRule="atLeast"/>
              <w:rPr>
                <w:sz w:val="30"/>
                <w:szCs w:val="30"/>
                <w:lang w:bidi="ar-IQ"/>
              </w:rPr>
            </w:pPr>
          </w:p>
        </w:tc>
      </w:tr>
      <w:tr w:rsidR="00F8443F" w:rsidRPr="00F8443F" w:rsidTr="00F70246">
        <w:trPr>
          <w:cantSplit/>
          <w:trHeight w:val="113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تربية وتعليم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التربوية والتعليمية المقدمة :</w:t>
            </w:r>
          </w:p>
          <w:p w:rsidR="00F8443F" w:rsidRPr="00F8443F" w:rsidRDefault="00F8443F" w:rsidP="00EE2E57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توفير المستلزمات المدرسية للاطفال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9946338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32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9967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D2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40882389"/>
                <w:placeholder>
                  <w:docPart w:val="AE9F78537ACE4ED0A9E34FF889F6E10E"/>
                </w:placeholder>
              </w:sdtPr>
              <w:sdtEndPr/>
              <w:sdtContent>
                <w:r w:rsidR="00EE2E57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1 مره </w:t>
                </w:r>
              </w:sdtContent>
            </w:sdt>
          </w:p>
          <w:p w:rsidR="00F8443F" w:rsidRPr="00F8443F" w:rsidRDefault="00F8443F" w:rsidP="00F8443F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زيارة المدرسة من قبل المؤسسة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43162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193811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380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49028798"/>
                <w:placeholder>
                  <w:docPart w:val="1D1C8573CCE745B3A41798410EAA346D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EE2E57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تم توزيع الهدايا للمتفوقين ؟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 نعم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124349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01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931401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E57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</w:t>
            </w:r>
            <w:r w:rsidR="00B77FB0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</w:p>
        </w:tc>
      </w:tr>
      <w:tr w:rsidR="00F8443F" w:rsidRPr="00F8443F" w:rsidTr="00F70246">
        <w:trPr>
          <w:cantSplit/>
          <w:trHeight w:val="129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>اخرى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9A2380">
            <w:pPr>
              <w:numPr>
                <w:ilvl w:val="0"/>
                <w:numId w:val="19"/>
              </w:numPr>
              <w:spacing w:line="240" w:lineRule="atLeast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الخدمية من سلع واجهزة  : اذكر العدد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732424838"/>
                <w:placeholder>
                  <w:docPart w:val="78AA275AC27B486F81C3B7B2C254F236"/>
                </w:placeholder>
              </w:sdtPr>
              <w:sdtEndPr/>
              <w:sdtContent>
                <w:r w:rsidR="009A2380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لايوجد </w:t>
                </w:r>
              </w:sdtContent>
            </w:sdt>
          </w:p>
          <w:p w:rsidR="00F8443F" w:rsidRPr="00F8443F" w:rsidRDefault="00F8443F" w:rsidP="00F8443F">
            <w:pPr>
              <w:spacing w:line="240" w:lineRule="atLeast"/>
              <w:ind w:left="360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ثلاجة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88748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مبردة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89465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تلفزيون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38025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مجمدة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23384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مروحة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205357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طباخ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32702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سخان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45838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مفروشات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1006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لعب اطفال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57238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 اخرى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612590288"/>
                <w:placeholder>
                  <w:docPart w:val="36841AF553FC4A038A0B40E4674E48A7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DF301F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تجهيزكم بملابس العيد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1028460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E57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89584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E57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 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214811991"/>
                <w:placeholder>
                  <w:docPart w:val="96AF7DC3F94E42F4AC0A1C13494ABD64"/>
                </w:placeholder>
              </w:sdtPr>
              <w:sdtEndPr/>
              <w:sdtContent>
                <w:r w:rsidR="00DF301F">
                  <w:rPr>
                    <w:rFonts w:hint="cs"/>
                    <w:sz w:val="30"/>
                    <w:szCs w:val="30"/>
                    <w:rtl/>
                    <w:lang w:bidi="ar-IQ"/>
                  </w:rPr>
                  <w:t>2</w:t>
                </w:r>
              </w:sdtContent>
            </w:sdt>
          </w:p>
          <w:p w:rsidR="00327535" w:rsidRDefault="00F8443F" w:rsidP="00327535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تم بناء او اعادة بناء المنزل ؟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 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3220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7582587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7535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اذكر الكلفة الاجمالية</w:t>
            </w:r>
          </w:p>
          <w:p w:rsidR="00F8443F" w:rsidRPr="00F8443F" w:rsidRDefault="00F8443F" w:rsidP="00EE2E57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وصلتكم سلات غذائية ؟</w:t>
            </w:r>
            <w:r w:rsidR="00472D2F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DF301F">
              <w:rPr>
                <w:rFonts w:hint="cs"/>
                <w:sz w:val="30"/>
                <w:szCs w:val="30"/>
                <w:rtl/>
                <w:lang w:bidi="ar-IQ"/>
              </w:rPr>
              <w:t xml:space="preserve"> مره  </w:t>
            </w:r>
            <w:r w:rsidR="00100AB8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2134549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01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158630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01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</w:p>
        </w:tc>
      </w:tr>
    </w:tbl>
    <w:p w:rsidR="008F6E12" w:rsidRDefault="008F6E12" w:rsidP="001C06FD">
      <w:pPr>
        <w:ind w:right="-270"/>
        <w:rPr>
          <w:sz w:val="32"/>
          <w:szCs w:val="32"/>
          <w:lang w:bidi="ar-IQ"/>
        </w:rPr>
      </w:pPr>
    </w:p>
    <w:p w:rsidR="008F6E12" w:rsidRDefault="008F6E12" w:rsidP="001C06FD">
      <w:pPr>
        <w:ind w:right="-270"/>
        <w:rPr>
          <w:sz w:val="32"/>
          <w:szCs w:val="32"/>
          <w:lang w:bidi="ar-IQ"/>
        </w:rPr>
      </w:pPr>
    </w:p>
    <w:p w:rsidR="008F6E12" w:rsidRPr="001C06FD" w:rsidRDefault="008F6E12" w:rsidP="001C06FD">
      <w:pPr>
        <w:ind w:right="-270"/>
        <w:rPr>
          <w:sz w:val="32"/>
          <w:szCs w:val="32"/>
          <w:rtl/>
          <w:lang w:bidi="ar-IQ"/>
        </w:rPr>
      </w:pPr>
    </w:p>
    <w:p w:rsidR="001C06FD" w:rsidRPr="001C06FD" w:rsidRDefault="001C06FD" w:rsidP="001C06FD">
      <w:pPr>
        <w:tabs>
          <w:tab w:val="center" w:pos="4678"/>
        </w:tabs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  <w:r>
        <w:rPr>
          <w:rFonts w:hint="cs"/>
          <w:b/>
          <w:bCs/>
          <w:color w:val="0070C0"/>
          <w:sz w:val="28"/>
          <w:szCs w:val="28"/>
          <w:rtl/>
          <w:lang w:bidi="ar-IQ"/>
        </w:rPr>
        <w:lastRenderedPageBreak/>
        <w:t xml:space="preserve">الرعاية المقدمة من مؤسسات اخرى </w:t>
      </w:r>
    </w:p>
    <w:p w:rsidR="001C06FD" w:rsidRPr="001C06FD" w:rsidRDefault="001C06FD" w:rsidP="00EE2E57">
      <w:pPr>
        <w:tabs>
          <w:tab w:val="center" w:pos="4678"/>
        </w:tabs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نوع الرعايه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-1150898285"/>
          <w:placeholder>
            <w:docPart w:val="991715C6549F4B40A19FDD12757CB6E2"/>
          </w:placeholder>
        </w:sdtPr>
        <w:sdtEndPr/>
        <w:sdtContent>
          <w:r w:rsidR="00EE2E57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 xml:space="preserve">لايوجد 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مقدارها </w:t>
      </w:r>
      <w:r w:rsidR="004D598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="00EE2E57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لايوجد</w:t>
      </w:r>
      <w:r w:rsidR="00AE432C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مستمرة </w:t>
      </w:r>
      <w:r w:rsidRPr="001C06FD">
        <w:rPr>
          <w:sz w:val="28"/>
          <w:szCs w:val="28"/>
          <w:rtl/>
          <w:lang w:bidi="ar-IQ"/>
        </w:rPr>
        <w:t xml:space="preserve">نعم </w:t>
      </w:r>
      <w:sdt>
        <w:sdtPr>
          <w:rPr>
            <w:sz w:val="28"/>
            <w:szCs w:val="28"/>
            <w:rtl/>
            <w:lang w:bidi="ar-IQ"/>
          </w:rPr>
          <w:id w:val="-1951382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E57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sz w:val="28"/>
          <w:szCs w:val="28"/>
          <w:rtl/>
          <w:lang w:bidi="ar-IQ"/>
        </w:rPr>
        <w:t xml:space="preserve"> / لا </w:t>
      </w:r>
      <w:sdt>
        <w:sdtPr>
          <w:rPr>
            <w:sz w:val="28"/>
            <w:szCs w:val="28"/>
            <w:rtl/>
            <w:lang w:bidi="ar-IQ"/>
          </w:rPr>
          <w:id w:val="1007948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5B403B">
      <w:pPr>
        <w:tabs>
          <w:tab w:val="center" w:pos="4678"/>
        </w:tabs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نوع الرعايه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2040930095"/>
          <w:placeholder>
            <w:docPart w:val="2383FDDCD43B47B78747DC1D7D88C569"/>
          </w:placeholder>
        </w:sdtPr>
        <w:sdtEndPr/>
        <w:sdtContent>
          <w:r w:rsidR="009A2380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لايوجد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مقدارها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1233812681"/>
          <w:placeholder>
            <w:docPart w:val="46C2634EF8CD4A7BAD5B08ABC17D0CEA"/>
          </w:placeholder>
        </w:sdtPr>
        <w:sdtEndPr/>
        <w:sdtContent>
          <w:r w:rsidR="005B403B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لايوجد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مستمرة </w:t>
      </w:r>
      <w:r w:rsidRPr="001C06FD">
        <w:rPr>
          <w:sz w:val="28"/>
          <w:szCs w:val="28"/>
          <w:rtl/>
          <w:lang w:bidi="ar-IQ"/>
        </w:rPr>
        <w:t xml:space="preserve">نعم </w:t>
      </w:r>
      <w:sdt>
        <w:sdtPr>
          <w:rPr>
            <w:sz w:val="28"/>
            <w:szCs w:val="28"/>
            <w:rtl/>
            <w:lang w:bidi="ar-IQ"/>
          </w:rPr>
          <w:id w:val="-1495798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sz w:val="28"/>
          <w:szCs w:val="28"/>
          <w:rtl/>
          <w:lang w:bidi="ar-IQ"/>
        </w:rPr>
        <w:t xml:space="preserve"> / لا </w:t>
      </w:r>
      <w:sdt>
        <w:sdtPr>
          <w:rPr>
            <w:sz w:val="28"/>
            <w:szCs w:val="28"/>
            <w:rtl/>
            <w:lang w:bidi="ar-IQ"/>
          </w:rPr>
          <w:id w:val="1083493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1C06FD">
      <w:pPr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>تصنيف العائلة حسب الفئات الاتية: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فئة (أ) وتكون الرعاية كاملة 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فئة (ب) وتكون الرعاية جزئية 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فئة (ج) وتكون الرعاية محددة ( طبية وقانونية )</w:t>
      </w:r>
    </w:p>
    <w:p w:rsidR="001C06FD" w:rsidRPr="001C06FD" w:rsidRDefault="001C06FD" w:rsidP="001C06FD">
      <w:pPr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  <w:r w:rsidRPr="001C06FD">
        <w:rPr>
          <w:b/>
          <w:bCs/>
          <w:color w:val="0070C0"/>
          <w:sz w:val="24"/>
          <w:szCs w:val="24"/>
          <w:rtl/>
          <w:lang w:bidi="ar-IQ"/>
        </w:rPr>
        <w:tab/>
      </w: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قرار اللجنة </w:t>
      </w:r>
      <w:r w:rsidRPr="001C06FD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التقييم</w:t>
      </w: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 : </w:t>
      </w:r>
    </w:p>
    <w:p w:rsidR="001C06FD" w:rsidRPr="001C06FD" w:rsidRDefault="001C06FD" w:rsidP="00AE432C">
      <w:pPr>
        <w:spacing w:after="0" w:line="360" w:lineRule="auto"/>
        <w:ind w:left="360"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تصنف العائلة من  فئة (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alias w:val="الفئة"/>
          <w:tag w:val="الفئة"/>
          <w:id w:val="46349234"/>
          <w:placeholder>
            <w:docPart w:val="7446B26116A042EA90BA86B7CABAE72D"/>
          </w:placeholder>
          <w:comboBox>
            <w:listItem w:displayText="أ" w:value="أ"/>
            <w:listItem w:displayText="ب" w:value="ب"/>
            <w:listItem w:displayText="ج" w:value="ج"/>
          </w:comboBox>
        </w:sdtPr>
        <w:sdtEndPr/>
        <w:sdtContent>
          <w:r w:rsidR="00AE432C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 xml:space="preserve">ا  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) وتشمل بالرعاية التالية :</w:t>
      </w:r>
    </w:p>
    <w:p w:rsidR="001C06FD" w:rsidRPr="001C06FD" w:rsidRDefault="001C06FD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الصحية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2082172226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DF301F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مستشفى الكفيل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58784475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الايجار الشهري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28456917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المساعدة المالية الشهرية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950015129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AE432C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</w:p>
    <w:p w:rsidR="001C06FD" w:rsidRPr="001C06FD" w:rsidRDefault="001C06FD" w:rsidP="001C06FD">
      <w:pPr>
        <w:spacing w:after="0" w:line="360" w:lineRule="auto"/>
        <w:ind w:left="720"/>
        <w:contextualSpacing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الاجتماعية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22811385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472D2F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الرعاية التربوية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31587589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472D2F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القانونية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953328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كفالة يتيم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18085786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B77FB0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مبردة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89087789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ثلاجة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62291662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مجمدة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5783335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ترميم بيت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90433111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طباخ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3109718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EE2E57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مراوح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14226409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مفروشاات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246051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ملابس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0802476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DF301F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Default="00AE432C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الاحتياجات: </w:t>
      </w:r>
    </w:p>
    <w:p w:rsidR="00AE432C" w:rsidRDefault="00AE432C" w:rsidP="00AE432C">
      <w:pPr>
        <w:pStyle w:val="ListParagraph"/>
        <w:numPr>
          <w:ilvl w:val="0"/>
          <w:numId w:val="22"/>
        </w:numPr>
        <w:spacing w:after="0" w:line="360" w:lineRule="auto"/>
        <w:rPr>
          <w:b/>
          <w:bCs/>
          <w:color w:val="000000" w:themeColor="text1"/>
          <w:sz w:val="28"/>
          <w:szCs w:val="28"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="00DF301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استمرار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كفاله اسره </w:t>
      </w:r>
    </w:p>
    <w:p w:rsidR="00AE432C" w:rsidRDefault="00AE432C" w:rsidP="00AE432C">
      <w:pPr>
        <w:pStyle w:val="ListParagraph"/>
        <w:numPr>
          <w:ilvl w:val="0"/>
          <w:numId w:val="22"/>
        </w:numPr>
        <w:spacing w:after="0" w:line="360" w:lineRule="auto"/>
        <w:rPr>
          <w:b/>
          <w:bCs/>
          <w:color w:val="000000" w:themeColor="text1"/>
          <w:sz w:val="28"/>
          <w:szCs w:val="28"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رعايه تربويه واجتماعيه </w:t>
      </w:r>
    </w:p>
    <w:p w:rsidR="00DF301F" w:rsidRDefault="00DF301F" w:rsidP="00AE432C">
      <w:pPr>
        <w:pStyle w:val="ListParagraph"/>
        <w:numPr>
          <w:ilvl w:val="0"/>
          <w:numId w:val="22"/>
        </w:numPr>
        <w:spacing w:after="0" w:line="360" w:lineRule="auto"/>
        <w:rPr>
          <w:rFonts w:hint="cs"/>
          <w:b/>
          <w:bCs/>
          <w:color w:val="000000" w:themeColor="text1"/>
          <w:sz w:val="28"/>
          <w:szCs w:val="28"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رعايه صحيه </w:t>
      </w:r>
    </w:p>
    <w:p w:rsidR="00DF301F" w:rsidRDefault="00DF301F" w:rsidP="00AE432C">
      <w:pPr>
        <w:pStyle w:val="ListParagraph"/>
        <w:numPr>
          <w:ilvl w:val="0"/>
          <w:numId w:val="22"/>
        </w:numPr>
        <w:spacing w:after="0" w:line="360" w:lineRule="auto"/>
        <w:rPr>
          <w:b/>
          <w:bCs/>
          <w:color w:val="000000" w:themeColor="text1"/>
          <w:sz w:val="28"/>
          <w:szCs w:val="28"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صوبه </w:t>
      </w:r>
    </w:p>
    <w:p w:rsidR="001C06FD" w:rsidRPr="001C06FD" w:rsidRDefault="001C06FD" w:rsidP="00DF301F">
      <w:pPr>
        <w:spacing w:after="0"/>
        <w:rPr>
          <w:b/>
          <w:bCs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sz w:val="28"/>
          <w:szCs w:val="28"/>
          <w:rtl/>
          <w:lang w:bidi="ar-IQ"/>
        </w:rPr>
        <w:t xml:space="preserve">اسم القطاع 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id w:val="-2145494367"/>
          <w:placeholder>
            <w:docPart w:val="4F772320AB034D16AF0506C3AF195014"/>
          </w:placeholder>
        </w:sdtPr>
        <w:sdtEndPr/>
        <w:sdtContent>
          <w:r w:rsidR="00472D2F">
            <w:rPr>
              <w:rFonts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  <w:r w:rsidR="004D598F">
            <w:rPr>
              <w:rFonts w:hint="cs"/>
              <w:b/>
              <w:bCs/>
              <w:sz w:val="28"/>
              <w:szCs w:val="28"/>
              <w:rtl/>
              <w:lang w:bidi="ar-IQ"/>
            </w:rPr>
            <w:t>ا</w:t>
          </w:r>
          <w:r w:rsidR="00DF301F">
            <w:rPr>
              <w:rFonts w:hint="cs"/>
              <w:b/>
              <w:bCs/>
              <w:sz w:val="28"/>
              <w:szCs w:val="28"/>
              <w:rtl/>
              <w:lang w:bidi="ar-IQ"/>
            </w:rPr>
            <w:t xml:space="preserve">لنهروان </w:t>
          </w:r>
          <w:r w:rsidR="004D598F">
            <w:rPr>
              <w:rFonts w:hint="cs"/>
              <w:b/>
              <w:bCs/>
              <w:sz w:val="28"/>
              <w:szCs w:val="28"/>
              <w:rtl/>
              <w:lang w:bidi="ar-IQ"/>
            </w:rPr>
            <w:t xml:space="preserve">  </w:t>
          </w:r>
        </w:sdtContent>
      </w:sdt>
      <w:r w:rsidRPr="001C06FD">
        <w:rPr>
          <w:rFonts w:hint="cs"/>
          <w:b/>
          <w:bCs/>
          <w:sz w:val="28"/>
          <w:szCs w:val="28"/>
          <w:rtl/>
          <w:lang w:bidi="ar-IQ"/>
        </w:rPr>
        <w:t xml:space="preserve">   تاريخ الزيارة </w:t>
      </w:r>
      <w:r w:rsidR="00DF301F">
        <w:rPr>
          <w:rFonts w:hint="cs"/>
          <w:b/>
          <w:bCs/>
          <w:sz w:val="28"/>
          <w:szCs w:val="28"/>
          <w:rtl/>
          <w:lang w:bidi="ar-IQ"/>
        </w:rPr>
        <w:t>11</w:t>
      </w:r>
      <w:r w:rsidR="001246F3">
        <w:rPr>
          <w:rFonts w:hint="cs"/>
          <w:b/>
          <w:bCs/>
          <w:sz w:val="28"/>
          <w:szCs w:val="28"/>
          <w:rtl/>
          <w:lang w:bidi="ar-IQ"/>
        </w:rPr>
        <w:t>/12/2019</w:t>
      </w:r>
    </w:p>
    <w:p w:rsidR="001C06FD" w:rsidRPr="001C06FD" w:rsidRDefault="001C06FD" w:rsidP="001C06FD">
      <w:pPr>
        <w:spacing w:after="0"/>
        <w:rPr>
          <w:b/>
          <w:bCs/>
          <w:sz w:val="28"/>
          <w:szCs w:val="28"/>
          <w:rtl/>
          <w:lang w:bidi="ar-IQ"/>
        </w:rPr>
      </w:pPr>
    </w:p>
    <w:p w:rsidR="001C06FD" w:rsidRPr="001C06FD" w:rsidRDefault="001C06FD" w:rsidP="001C06FD">
      <w:pPr>
        <w:spacing w:after="0"/>
        <w:rPr>
          <w:b/>
          <w:bCs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sz w:val="28"/>
          <w:szCs w:val="28"/>
          <w:rtl/>
          <w:lang w:bidi="ar-IQ"/>
        </w:rPr>
        <w:t>اعضاء لجنة التقييم :</w:t>
      </w:r>
    </w:p>
    <w:p w:rsidR="001C06FD" w:rsidRPr="001C06FD" w:rsidRDefault="001C06FD" w:rsidP="001C06FD">
      <w:pPr>
        <w:tabs>
          <w:tab w:val="center" w:pos="4678"/>
        </w:tabs>
        <w:spacing w:after="0"/>
        <w:rPr>
          <w:b/>
          <w:bCs/>
          <w:color w:val="000000" w:themeColor="text1"/>
          <w:sz w:val="24"/>
          <w:szCs w:val="24"/>
          <w:rtl/>
          <w:lang w:bidi="ar-IQ"/>
        </w:rPr>
      </w:pPr>
    </w:p>
    <w:p w:rsidR="001C06FD" w:rsidRPr="001C06FD" w:rsidRDefault="001C06FD" w:rsidP="000F1BBE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1.   الاسم:- </w:t>
      </w:r>
      <w:sdt>
        <w:sdtPr>
          <w:rPr>
            <w:rFonts w:hint="cs"/>
            <w:b/>
            <w:bCs/>
            <w:color w:val="000000" w:themeColor="text1"/>
            <w:sz w:val="24"/>
            <w:szCs w:val="24"/>
            <w:rtl/>
            <w:lang w:bidi="ar-IQ"/>
          </w:rPr>
          <w:id w:val="-1099864706"/>
          <w:placeholder>
            <w:docPart w:val="9F342F3E39DA4145908AF65E567792D3"/>
          </w:placeholder>
        </w:sdtPr>
        <w:sdtEndPr/>
        <w:sdtContent>
          <w:r w:rsidR="000F1BBE">
            <w:rPr>
              <w:rFonts w:hint="cs"/>
              <w:b/>
              <w:bCs/>
              <w:color w:val="000000" w:themeColor="text1"/>
              <w:sz w:val="24"/>
              <w:szCs w:val="24"/>
              <w:rtl/>
              <w:lang w:bidi="ar-IQ"/>
            </w:rPr>
            <w:t>ابراهيم قاسم كاظم</w:t>
          </w:r>
        </w:sdtContent>
      </w:sdt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    التوقيع : ........................... </w:t>
      </w:r>
    </w:p>
    <w:p w:rsidR="001C06FD" w:rsidRPr="001C06FD" w:rsidRDefault="001C06FD" w:rsidP="000F1BBE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2.   الاسم:- </w:t>
      </w:r>
      <w:sdt>
        <w:sdtPr>
          <w:rPr>
            <w:rFonts w:hint="cs"/>
            <w:b/>
            <w:bCs/>
            <w:color w:val="000000" w:themeColor="text1"/>
            <w:sz w:val="24"/>
            <w:szCs w:val="24"/>
            <w:rtl/>
            <w:lang w:bidi="ar-IQ"/>
          </w:rPr>
          <w:id w:val="64699961"/>
          <w:placeholder>
            <w:docPart w:val="47441227E887426081520A9C4F33BBA3"/>
          </w:placeholder>
        </w:sdtPr>
        <w:sdtEndPr/>
        <w:sdtContent>
          <w:r w:rsidR="000F1BBE">
            <w:rPr>
              <w:rFonts w:hint="cs"/>
              <w:b/>
              <w:bCs/>
              <w:color w:val="000000" w:themeColor="text1"/>
              <w:sz w:val="24"/>
              <w:szCs w:val="24"/>
              <w:rtl/>
              <w:lang w:bidi="ar-IQ"/>
            </w:rPr>
            <w:t>هبةالله اكرم فاضل</w:t>
          </w:r>
        </w:sdtContent>
      </w:sdt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 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>التوقيع : ...........................</w:t>
      </w:r>
    </w:p>
    <w:p w:rsidR="001C06FD" w:rsidRPr="001C06FD" w:rsidRDefault="001C06FD" w:rsidP="000F1BBE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3.  الاسم:-  </w:t>
      </w:r>
      <w:sdt>
        <w:sdtPr>
          <w:rPr>
            <w:rFonts w:hint="cs"/>
            <w:b/>
            <w:bCs/>
            <w:color w:val="000000" w:themeColor="text1"/>
            <w:sz w:val="24"/>
            <w:szCs w:val="24"/>
            <w:rtl/>
            <w:lang w:bidi="ar-IQ"/>
          </w:rPr>
          <w:id w:val="1712463369"/>
          <w:placeholder>
            <w:docPart w:val="8D9CF2300974412999B236A580CD3049"/>
          </w:placeholder>
        </w:sdtPr>
        <w:sdtEndPr/>
        <w:sdtContent>
          <w:r w:rsidR="000F1BBE">
            <w:rPr>
              <w:rFonts w:hint="cs"/>
              <w:b/>
              <w:bCs/>
              <w:color w:val="000000" w:themeColor="text1"/>
              <w:sz w:val="24"/>
              <w:szCs w:val="24"/>
              <w:rtl/>
              <w:lang w:bidi="ar-IQ"/>
            </w:rPr>
            <w:t xml:space="preserve">رهام علي خلف </w:t>
          </w:r>
        </w:sdtContent>
      </w:sdt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 </w:t>
      </w: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التوقيع : ............................                                                           </w:t>
      </w:r>
    </w:p>
    <w:p w:rsidR="001C06FD" w:rsidRDefault="001C06FD" w:rsidP="001C06FD">
      <w:pPr>
        <w:spacing w:after="0" w:line="36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>مصادقة السيد رئيس المؤسسة</w:t>
      </w:r>
    </w:p>
    <w:p w:rsidR="009F5AD5" w:rsidRDefault="009F5AD5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E2E57" w:rsidRDefault="00EE2E57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E2E57" w:rsidRDefault="00EE2E57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E2E57" w:rsidRDefault="00EE2E57" w:rsidP="008F6E12">
      <w:pPr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F6E12" w:rsidRDefault="008F6E12" w:rsidP="002E0897">
      <w:pPr>
        <w:ind w:hanging="341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F5AD5" w:rsidRPr="002E0897" w:rsidRDefault="009F5AD5" w:rsidP="002E0897">
      <w:pPr>
        <w:ind w:hanging="341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F5AD5" w:rsidRDefault="009F5AD5" w:rsidP="002E0897">
      <w:pPr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(ملخص حالة المواطن )</w:t>
      </w:r>
    </w:p>
    <w:p w:rsidR="009F5AD5" w:rsidRPr="00D57E1F" w:rsidRDefault="009F5AD5" w:rsidP="00DF301F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الاسم</w:t>
      </w:r>
      <w:r w:rsidR="00AE432C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="00DF301F">
        <w:rPr>
          <w:rFonts w:hint="cs"/>
          <w:b/>
          <w:bCs/>
          <w:sz w:val="28"/>
          <w:szCs w:val="28"/>
          <w:rtl/>
          <w:lang w:bidi="ar-IQ"/>
        </w:rPr>
        <w:t xml:space="preserve">مهدي صبحي عيدان            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id w:val="1111098794"/>
          <w:placeholder>
            <w:docPart w:val="FD3579064F0648CB83557CED1C98ABFB"/>
          </w:placeholder>
        </w:sdtPr>
        <w:sdtEndPr/>
        <w:sdtContent>
          <w:r w:rsidR="000F1BBE">
            <w:rPr>
              <w:rFonts w:hint="cs"/>
              <w:b/>
              <w:bCs/>
              <w:sz w:val="28"/>
              <w:szCs w:val="28"/>
              <w:rtl/>
              <w:lang w:bidi="ar-IQ"/>
            </w:rPr>
            <w:t>تقييم</w:t>
          </w:r>
        </w:sdtContent>
      </w:sdt>
      <w:r>
        <w:rPr>
          <w:rFonts w:hint="cs"/>
          <w:b/>
          <w:bCs/>
          <w:sz w:val="28"/>
          <w:szCs w:val="28"/>
          <w:rtl/>
          <w:lang w:bidi="ar-IQ"/>
        </w:rPr>
        <w:t xml:space="preserve">  الفئة: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alias w:val="الفئة"/>
          <w:tag w:val="الفئة"/>
          <w:id w:val="610857183"/>
          <w:placeholder>
            <w:docPart w:val="75BFA5793B9B44149DC0F4CA0C777FAD"/>
          </w:placeholder>
        </w:sdtPr>
        <w:sdtEndPr/>
        <w:sdtContent>
          <w:sdt>
            <w:sdtP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id w:val="760799939"/>
              <w:placeholder>
                <w:docPart w:val="54BA2A016AE8456C933EBFD3BBE2EB0C"/>
              </w:placeholder>
              <w:comboBox>
                <w:listItem w:displayText="أ" w:value="أ"/>
                <w:listItem w:displayText="ب" w:value="ب"/>
                <w:listItem w:displayText="ج" w:value="ج"/>
              </w:comboBox>
            </w:sdtPr>
            <w:sdtEndPr/>
            <w:sdtContent>
              <w:r w:rsidR="00AE432C">
                <w:rPr>
                  <w:rFonts w:hint="cs"/>
                  <w:b/>
                  <w:bCs/>
                  <w:sz w:val="28"/>
                  <w:szCs w:val="28"/>
                  <w:rtl/>
                  <w:lang w:bidi="ar-IQ"/>
                </w:rPr>
                <w:t xml:space="preserve">ا  </w:t>
              </w:r>
            </w:sdtContent>
          </w:sdt>
        </w:sdtContent>
      </w:sdt>
      <w:r>
        <w:rPr>
          <w:rFonts w:hint="cs"/>
          <w:b/>
          <w:bCs/>
          <w:sz w:val="28"/>
          <w:szCs w:val="28"/>
          <w:rtl/>
          <w:lang w:bidi="ar-IQ"/>
        </w:rPr>
        <w:t xml:space="preserve"> القطاع: 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id w:val="2015407382"/>
          <w:placeholder>
            <w:docPart w:val="DefaultPlaceholder_1081868574"/>
          </w:placeholder>
        </w:sdtPr>
        <w:sdtEndPr/>
        <w:sdtContent>
          <w:r w:rsidR="00DF301F">
            <w:rPr>
              <w:rFonts w:hint="cs"/>
              <w:b/>
              <w:bCs/>
              <w:sz w:val="28"/>
              <w:szCs w:val="28"/>
              <w:rtl/>
              <w:lang w:bidi="ar-IQ"/>
            </w:rPr>
            <w:t xml:space="preserve">النهروان </w:t>
          </w:r>
          <w:r w:rsidR="004D598F">
            <w:rPr>
              <w:rFonts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</w:sdtContent>
      </w:sdt>
    </w:p>
    <w:p w:rsidR="009F5AD5" w:rsidRPr="002E0897" w:rsidRDefault="009F5AD5" w:rsidP="008C6E39">
      <w:pPr>
        <w:rPr>
          <w:sz w:val="40"/>
          <w:szCs w:val="40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تفاصيل البيت:           جيد جداً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356771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جيد </w:t>
      </w:r>
      <w:sdt>
        <w:sdtPr>
          <w:rPr>
            <w:rFonts w:hint="cs"/>
            <w:b/>
            <w:bCs/>
            <w:sz w:val="36"/>
            <w:szCs w:val="36"/>
            <w:rtl/>
            <w:lang w:bidi="ar-IQ"/>
          </w:rPr>
          <w:id w:val="10847277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</w:t>
      </w:r>
      <w:r w:rsidRPr="002E0897">
        <w:rPr>
          <w:rFonts w:hint="cs"/>
          <w:sz w:val="36"/>
          <w:szCs w:val="36"/>
          <w:rtl/>
          <w:lang w:bidi="ar-IQ"/>
        </w:rPr>
        <w:t xml:space="preserve"> </w:t>
      </w:r>
      <w:r w:rsidRPr="002E0897">
        <w:rPr>
          <w:rFonts w:hint="cs"/>
          <w:sz w:val="28"/>
          <w:szCs w:val="28"/>
          <w:rtl/>
          <w:lang w:bidi="ar-IQ"/>
        </w:rPr>
        <w:t xml:space="preserve">           ضعيف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22253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  لا يصلح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5244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E14EA8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وصف المسكن (تفصيليا):   </w:t>
      </w:r>
    </w:p>
    <w:p w:rsidR="009F5AD5" w:rsidRPr="002E0897" w:rsidRDefault="009F5AD5" w:rsidP="000C43BE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نوع البناء : عصري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575193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اعتيادي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2926694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بسيط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43994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E57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ضعيف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56918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غير لائق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008786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ascii="Calibri" w:hAnsi="Calibri" w:hint="cs"/>
          <w:sz w:val="32"/>
          <w:szCs w:val="32"/>
          <w:rtl/>
          <w:lang w:bidi="ar-IQ"/>
        </w:rPr>
        <w:t xml:space="preserve"> </w:t>
      </w:r>
    </w:p>
    <w:p w:rsidR="009F5AD5" w:rsidRPr="002E0897" w:rsidRDefault="009F5AD5" w:rsidP="00EE2E57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 w:rsidRPr="002E0897">
        <w:rPr>
          <w:rFonts w:ascii="Calibri" w:hAnsi="Calibri" w:hint="cs"/>
          <w:sz w:val="32"/>
          <w:szCs w:val="32"/>
          <w:rtl/>
          <w:lang w:bidi="ar-IQ"/>
        </w:rPr>
        <w:t xml:space="preserve">عدد الغرف الكلية في البيت </w:t>
      </w:r>
      <w:r w:rsidR="00472D2F">
        <w:rPr>
          <w:rFonts w:ascii="Calibri" w:hAnsi="Calibri" w:hint="cs"/>
          <w:sz w:val="32"/>
          <w:szCs w:val="32"/>
          <w:rtl/>
          <w:lang w:bidi="ar-IQ"/>
        </w:rPr>
        <w:t xml:space="preserve"> </w:t>
      </w:r>
      <w:r w:rsidR="00EE2E57">
        <w:rPr>
          <w:rFonts w:ascii="Calibri" w:hAnsi="Calibri" w:hint="cs"/>
          <w:sz w:val="32"/>
          <w:szCs w:val="32"/>
          <w:rtl/>
          <w:lang w:bidi="ar-IQ"/>
        </w:rPr>
        <w:t>2</w:t>
      </w:r>
    </w:p>
    <w:p w:rsidR="009F5AD5" w:rsidRPr="002E0897" w:rsidRDefault="009F5AD5" w:rsidP="000C43BE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المنافع العامه : غرفة نوم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4517137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2D2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صاله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7313750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مطبخ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3692592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حمام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2455623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D598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تواليت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0858657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7FB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سياج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8070517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2D2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</w:p>
    <w:p w:rsidR="009F5AD5" w:rsidRPr="003A4365" w:rsidRDefault="009F5AD5" w:rsidP="000C43BE">
      <w:pPr>
        <w:pStyle w:val="ListParagraph"/>
        <w:numPr>
          <w:ilvl w:val="0"/>
          <w:numId w:val="11"/>
        </w:numPr>
        <w:rPr>
          <w:sz w:val="24"/>
          <w:szCs w:val="24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>التأثيث</w:t>
      </w:r>
      <w:r>
        <w:rPr>
          <w:rFonts w:hint="cs"/>
          <w:sz w:val="28"/>
          <w:szCs w:val="28"/>
          <w:rtl/>
          <w:lang w:bidi="ar-IQ"/>
        </w:rPr>
        <w:t xml:space="preserve"> والاجهزة  : </w:t>
      </w:r>
      <w:r w:rsidRPr="003A4365">
        <w:rPr>
          <w:rFonts w:hint="cs"/>
          <w:sz w:val="24"/>
          <w:szCs w:val="24"/>
          <w:rtl/>
          <w:lang w:bidi="ar-IQ"/>
        </w:rPr>
        <w:t xml:space="preserve">اثاث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1750331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E57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اجهزة تبريد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730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598F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اجهزة تدفئة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1554126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E57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 اجهزة مطبخ 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62569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              اجهزة ترفيه 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9186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598F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</w:p>
    <w:p w:rsidR="009F5AD5" w:rsidRPr="002E0897" w:rsidRDefault="009F5AD5" w:rsidP="000C43BE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وصف المنطقة :  مدينة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574493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0F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تجاوز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010712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زراعيه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8853722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شعبيه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25812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اطراف المدينة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787540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0C43BE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32"/>
          <w:szCs w:val="32"/>
          <w:rtl/>
          <w:lang w:bidi="ar-IQ"/>
        </w:rPr>
        <w:t>الوضع المعيشي</w:t>
      </w:r>
      <w:r w:rsidRPr="002E0897">
        <w:rPr>
          <w:rFonts w:hint="cs"/>
          <w:sz w:val="28"/>
          <w:szCs w:val="28"/>
          <w:rtl/>
          <w:lang w:bidi="ar-IQ"/>
        </w:rPr>
        <w:t xml:space="preserve"> :   جيد جدا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98008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D2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جيد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5394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ضعيف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3834851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ضعيف جدا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54414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840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175EC5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32"/>
          <w:szCs w:val="32"/>
          <w:rtl/>
          <w:lang w:bidi="ar-IQ"/>
        </w:rPr>
        <w:t>الوضع الصحي</w:t>
      </w:r>
      <w:r w:rsidRPr="002E0897">
        <w:rPr>
          <w:rFonts w:hint="cs"/>
          <w:sz w:val="28"/>
          <w:szCs w:val="28"/>
          <w:rtl/>
          <w:lang w:bidi="ar-IQ"/>
        </w:rPr>
        <w:t xml:space="preserve"> :</w:t>
      </w:r>
    </w:p>
    <w:p w:rsidR="009F5AD5" w:rsidRPr="002E0897" w:rsidRDefault="009F5AD5" w:rsidP="000C43BE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الحالة الصحية للعائلة : جيدة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995715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  ضعيفة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609522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F301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☒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سيئة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20590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D85840" w:rsidRDefault="009F5AD5" w:rsidP="00DF301F">
      <w:pPr>
        <w:pStyle w:val="ListParagraph"/>
        <w:numPr>
          <w:ilvl w:val="0"/>
          <w:numId w:val="13"/>
        </w:numPr>
        <w:rPr>
          <w:rStyle w:val="1"/>
          <w:rFonts w:cstheme="minorBidi"/>
          <w:bCs w:val="0"/>
          <w:sz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عدد الحالات المصابة بالأمراض المزمنة </w:t>
      </w:r>
      <w:sdt>
        <w:sdtPr>
          <w:rPr>
            <w:rStyle w:val="1"/>
            <w:rtl/>
          </w:rPr>
          <w:id w:val="1438638552"/>
        </w:sdtPr>
        <w:sdtEndPr>
          <w:rPr>
            <w:rStyle w:val="DefaultParagraphFont"/>
            <w:rFonts w:cstheme="minorBidi"/>
            <w:bCs w:val="0"/>
            <w:sz w:val="28"/>
            <w:szCs w:val="22"/>
            <w:lang w:bidi="ar-IQ"/>
          </w:rPr>
        </w:sdtEndPr>
        <w:sdtContent>
          <w:r w:rsidR="004D598F">
            <w:rPr>
              <w:rStyle w:val="1"/>
              <w:rFonts w:hint="cs"/>
              <w:rtl/>
            </w:rPr>
            <w:t xml:space="preserve">  </w:t>
          </w:r>
          <w:r w:rsidR="00DF301F">
            <w:rPr>
              <w:rStyle w:val="1"/>
              <w:rFonts w:hint="cs"/>
              <w:rtl/>
            </w:rPr>
            <w:t xml:space="preserve">2  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>نوع الامراض</w:t>
      </w:r>
      <w:r w:rsidR="002F0F8F" w:rsidRPr="002E0897">
        <w:rPr>
          <w:rStyle w:val="1"/>
          <w:lang w:bidi="ar-IQ"/>
        </w:rPr>
        <w:t xml:space="preserve"> </w:t>
      </w:r>
      <w:r w:rsidR="00DF301F">
        <w:rPr>
          <w:rStyle w:val="1"/>
          <w:rFonts w:hint="cs"/>
          <w:rtl/>
          <w:lang w:bidi="ar-IQ"/>
        </w:rPr>
        <w:t xml:space="preserve">تكسر كريات الدم </w:t>
      </w:r>
    </w:p>
    <w:p w:rsidR="009F5AD5" w:rsidRPr="002E0897" w:rsidRDefault="009F5AD5" w:rsidP="00AE432C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عدد العوق : </w:t>
      </w:r>
      <w:r w:rsidR="00AE432C">
        <w:rPr>
          <w:rStyle w:val="1"/>
          <w:rFonts w:hint="cs"/>
          <w:rtl/>
        </w:rPr>
        <w:t xml:space="preserve"> لايوجد  </w:t>
      </w:r>
      <w:r w:rsidRPr="002E0897">
        <w:rPr>
          <w:rFonts w:hint="cs"/>
          <w:sz w:val="28"/>
          <w:szCs w:val="28"/>
          <w:rtl/>
          <w:lang w:bidi="ar-IQ"/>
        </w:rPr>
        <w:t xml:space="preserve">نوع العوق </w:t>
      </w:r>
    </w:p>
    <w:p w:rsidR="009F5AD5" w:rsidRPr="002E0897" w:rsidRDefault="009F5AD5" w:rsidP="00B77FB0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الامراض الوقتية </w:t>
      </w:r>
      <w:r w:rsidR="004D598F">
        <w:rPr>
          <w:rFonts w:hint="cs"/>
          <w:sz w:val="28"/>
          <w:szCs w:val="28"/>
          <w:rtl/>
          <w:lang w:bidi="ar-IQ"/>
        </w:rPr>
        <w:t xml:space="preserve"> </w:t>
      </w:r>
      <w:r w:rsidR="00B77FB0">
        <w:rPr>
          <w:rFonts w:hint="cs"/>
          <w:sz w:val="28"/>
          <w:szCs w:val="28"/>
          <w:rtl/>
          <w:lang w:bidi="ar-IQ"/>
        </w:rPr>
        <w:t xml:space="preserve">لايوجد </w:t>
      </w:r>
    </w:p>
    <w:p w:rsidR="009F5AD5" w:rsidRDefault="00C81FCC" w:rsidP="00472D2F">
      <w:pPr>
        <w:pStyle w:val="ListParagraph"/>
        <w:jc w:val="both"/>
        <w:rPr>
          <w:sz w:val="28"/>
          <w:szCs w:val="28"/>
          <w:rtl/>
          <w:lang w:bidi="ar-IQ"/>
        </w:rPr>
      </w:pPr>
      <w:sdt>
        <w:sdtPr>
          <w:rPr>
            <w:rStyle w:val="1"/>
            <w:rtl/>
          </w:rPr>
          <w:id w:val="-2113818440"/>
        </w:sdtPr>
        <w:sdtEndPr>
          <w:rPr>
            <w:rStyle w:val="DefaultParagraphFont"/>
            <w:rFonts w:cstheme="minorBidi"/>
            <w:bCs w:val="0"/>
            <w:sz w:val="28"/>
            <w:szCs w:val="22"/>
            <w:lang w:bidi="ar-IQ"/>
          </w:rPr>
        </w:sdtEndPr>
        <w:sdtContent>
          <w:r w:rsidR="009F5AD5" w:rsidRPr="002E0897">
            <w:rPr>
              <w:rStyle w:val="1"/>
              <w:lang w:bidi="ar-IQ"/>
            </w:rPr>
            <w:t>.</w:t>
          </w:r>
        </w:sdtContent>
      </w:sdt>
      <w:r w:rsidR="009F5AD5" w:rsidRPr="002E0897">
        <w:rPr>
          <w:rFonts w:hint="cs"/>
          <w:sz w:val="28"/>
          <w:szCs w:val="28"/>
          <w:rtl/>
          <w:lang w:bidi="ar-IQ"/>
        </w:rPr>
        <w:t xml:space="preserve"> </w:t>
      </w:r>
    </w:p>
    <w:p w:rsidR="000000F8" w:rsidRPr="000000F8" w:rsidRDefault="000000F8" w:rsidP="000000F8">
      <w:pPr>
        <w:pStyle w:val="ListParagraph"/>
        <w:jc w:val="both"/>
        <w:rPr>
          <w:sz w:val="28"/>
          <w:szCs w:val="28"/>
          <w:lang w:bidi="ar-IQ"/>
        </w:rPr>
      </w:pPr>
    </w:p>
    <w:p w:rsidR="009F5AD5" w:rsidRPr="002E0897" w:rsidRDefault="00C81FCC" w:rsidP="00472D2F">
      <w:pPr>
        <w:pStyle w:val="ListParagraph"/>
        <w:jc w:val="both"/>
        <w:rPr>
          <w:sz w:val="28"/>
          <w:szCs w:val="28"/>
          <w:lang w:bidi="ar-IQ"/>
        </w:rPr>
      </w:pPr>
      <w:sdt>
        <w:sdtPr>
          <w:rPr>
            <w:rStyle w:val="1"/>
            <w:rtl/>
          </w:rPr>
          <w:id w:val="1556047677"/>
        </w:sdtPr>
        <w:sdtEndPr>
          <w:rPr>
            <w:rStyle w:val="DefaultParagraphFont"/>
            <w:rFonts w:cstheme="minorBidi"/>
            <w:bCs w:val="0"/>
            <w:sz w:val="28"/>
            <w:szCs w:val="22"/>
            <w:lang w:bidi="ar-IQ"/>
          </w:rPr>
        </w:sdtEndPr>
        <w:sdtContent>
          <w:sdt>
            <w:sdtPr>
              <w:rPr>
                <w:rStyle w:val="1"/>
                <w:rtl/>
              </w:rPr>
              <w:id w:val="-1627075109"/>
              <w:showingPlcHdr/>
            </w:sdtPr>
            <w:sdtEndPr>
              <w:rPr>
                <w:rStyle w:val="DefaultParagraphFont"/>
                <w:rFonts w:cstheme="minorBidi"/>
                <w:bCs w:val="0"/>
                <w:sz w:val="28"/>
                <w:szCs w:val="22"/>
                <w:lang w:bidi="ar-IQ"/>
              </w:rPr>
            </w:sdtEndPr>
            <w:sdtContent>
              <w:r w:rsidR="00472D2F">
                <w:rPr>
                  <w:rStyle w:val="1"/>
                  <w:rtl/>
                </w:rPr>
                <w:t xml:space="preserve">     </w:t>
              </w:r>
            </w:sdtContent>
          </w:sdt>
          <w:r w:rsidR="009F5AD5" w:rsidRPr="002E0897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  <w:r w:rsidR="009F5AD5" w:rsidRPr="002E0897">
            <w:rPr>
              <w:sz w:val="28"/>
              <w:szCs w:val="28"/>
              <w:rtl/>
              <w:lang w:bidi="ar-IQ"/>
            </w:rPr>
            <w:t xml:space="preserve"> </w:t>
          </w:r>
        </w:sdtContent>
      </w:sdt>
      <w:r w:rsidR="009F5AD5" w:rsidRPr="002E0897">
        <w:rPr>
          <w:rFonts w:hint="cs"/>
          <w:sz w:val="28"/>
          <w:szCs w:val="28"/>
          <w:rtl/>
          <w:lang w:bidi="ar-IQ"/>
        </w:rPr>
        <w:t xml:space="preserve"> </w:t>
      </w:r>
    </w:p>
    <w:p w:rsidR="009F5AD5" w:rsidRPr="001246F3" w:rsidRDefault="00C81FCC" w:rsidP="00DF301F">
      <w:pPr>
        <w:pStyle w:val="ListParagraph"/>
        <w:jc w:val="both"/>
        <w:rPr>
          <w:b/>
          <w:bCs/>
          <w:sz w:val="28"/>
          <w:szCs w:val="28"/>
          <w:rtl/>
          <w:lang w:val="en-CA" w:bidi="ar-IQ"/>
        </w:rPr>
      </w:pPr>
      <w:sdt>
        <w:sdtPr>
          <w:rPr>
            <w:rStyle w:val="1"/>
            <w:rtl/>
          </w:rPr>
          <w:id w:val="1320851616"/>
          <w:showingPlcHdr/>
        </w:sdtPr>
        <w:sdtEndPr>
          <w:rPr>
            <w:rStyle w:val="DefaultParagraphFont"/>
            <w:rFonts w:cstheme="minorBidi"/>
            <w:bCs w:val="0"/>
            <w:szCs w:val="22"/>
            <w:lang w:bidi="ar-IQ"/>
          </w:rPr>
        </w:sdtEndPr>
        <w:sdtContent>
          <w:r w:rsidR="001246F3">
            <w:rPr>
              <w:rStyle w:val="1"/>
              <w:rtl/>
            </w:rPr>
            <w:t xml:space="preserve">     </w:t>
          </w:r>
        </w:sdtContent>
      </w:sdt>
      <w:r w:rsidR="009F5AD5" w:rsidRPr="001246F3">
        <w:rPr>
          <w:rFonts w:hint="cs"/>
          <w:sz w:val="28"/>
          <w:szCs w:val="28"/>
          <w:rtl/>
          <w:lang w:val="en-CA" w:bidi="ar-IQ"/>
        </w:rPr>
        <w:t>اعضاء لجنة الزيارة:</w:t>
      </w:r>
      <w:r w:rsidR="009F5AD5" w:rsidRPr="001246F3">
        <w:rPr>
          <w:rFonts w:hint="cs"/>
          <w:b/>
          <w:bCs/>
          <w:sz w:val="28"/>
          <w:szCs w:val="28"/>
          <w:rtl/>
          <w:lang w:val="en-CA" w:bidi="ar-IQ"/>
        </w:rPr>
        <w:t xml:space="preserve">                                                           </w:t>
      </w:r>
      <w:r w:rsidR="009F5AD5" w:rsidRPr="001246F3">
        <w:rPr>
          <w:rFonts w:hint="cs"/>
          <w:sz w:val="28"/>
          <w:szCs w:val="28"/>
          <w:rtl/>
          <w:lang w:val="en-CA" w:bidi="ar-IQ"/>
        </w:rPr>
        <w:t>تاريخ الزيار</w:t>
      </w:r>
      <w:r w:rsidR="00DF301F">
        <w:rPr>
          <w:rFonts w:hint="cs"/>
          <w:sz w:val="28"/>
          <w:szCs w:val="28"/>
          <w:rtl/>
          <w:lang w:val="en-CA" w:bidi="ar-IQ"/>
        </w:rPr>
        <w:t>11</w:t>
      </w:r>
      <w:bookmarkStart w:id="0" w:name="_GoBack"/>
      <w:bookmarkEnd w:id="0"/>
      <w:r w:rsidR="004D598F">
        <w:rPr>
          <w:rFonts w:hint="cs"/>
          <w:sz w:val="28"/>
          <w:szCs w:val="28"/>
          <w:rtl/>
          <w:lang w:val="en-CA" w:bidi="ar-IQ"/>
        </w:rPr>
        <w:t xml:space="preserve">/12/2019 </w:t>
      </w:r>
      <w:sdt>
        <w:sdtPr>
          <w:rPr>
            <w:rFonts w:hint="cs"/>
            <w:sz w:val="28"/>
            <w:szCs w:val="28"/>
            <w:rtl/>
            <w:lang w:val="en-CA" w:bidi="ar-IQ"/>
          </w:rPr>
          <w:id w:val="-292757292"/>
          <w:placeholder>
            <w:docPart w:val="DefaultPlaceholder_1081868576"/>
          </w:placeholder>
          <w:showingPlcHdr/>
          <w:date w:fullDate="2019-12-01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D598F" w:rsidRPr="00067721">
            <w:rPr>
              <w:rStyle w:val="PlaceholderText"/>
            </w:rPr>
            <w:t>Click here to enter a date.</w:t>
          </w:r>
        </w:sdtContent>
      </w:sdt>
    </w:p>
    <w:p w:rsidR="009F5AD5" w:rsidRPr="003A4365" w:rsidRDefault="009F5AD5" w:rsidP="003A4365">
      <w:pPr>
        <w:pStyle w:val="ListParagraph"/>
        <w:jc w:val="both"/>
        <w:rPr>
          <w:sz w:val="32"/>
          <w:szCs w:val="32"/>
          <w:rtl/>
          <w:lang w:val="en-CA"/>
        </w:rPr>
      </w:pPr>
      <w:r w:rsidRPr="003A4365">
        <w:rPr>
          <w:rFonts w:hint="cs"/>
          <w:sz w:val="28"/>
          <w:szCs w:val="28"/>
          <w:rtl/>
          <w:lang w:val="en-CA" w:bidi="ar-IQ"/>
        </w:rPr>
        <w:t>1.</w:t>
      </w:r>
      <w:r>
        <w:rPr>
          <w:rFonts w:hint="cs"/>
          <w:b/>
          <w:bCs/>
          <w:sz w:val="28"/>
          <w:szCs w:val="28"/>
          <w:rtl/>
          <w:lang w:val="en-CA" w:bidi="ar-IQ"/>
        </w:rPr>
        <w:t xml:space="preserve"> </w:t>
      </w:r>
      <w:r w:rsidRPr="002E0897">
        <w:rPr>
          <w:rStyle w:val="1"/>
          <w:sz w:val="24"/>
          <w:szCs w:val="32"/>
          <w:rtl/>
        </w:rPr>
        <w:t xml:space="preserve"> </w:t>
      </w:r>
      <w:sdt>
        <w:sdtPr>
          <w:rPr>
            <w:rStyle w:val="1"/>
            <w:sz w:val="24"/>
            <w:szCs w:val="32"/>
            <w:rtl/>
          </w:rPr>
          <w:id w:val="-610120350"/>
        </w:sdtPr>
        <w:sdtEndPr>
          <w:rPr>
            <w:rStyle w:val="DefaultParagraphFont"/>
            <w:rFonts w:cstheme="minorBidi"/>
            <w:bCs w:val="0"/>
            <w:sz w:val="32"/>
            <w:szCs w:val="24"/>
            <w:lang w:bidi="ar-IQ"/>
          </w:rPr>
        </w:sdtEndPr>
        <w:sdtContent>
          <w:r w:rsidR="00276154">
            <w:rPr>
              <w:rStyle w:val="1"/>
              <w:rFonts w:hint="cs"/>
              <w:sz w:val="24"/>
              <w:szCs w:val="32"/>
              <w:rtl/>
            </w:rPr>
            <w:t>ابراهيم قاسم كاظم</w:t>
          </w:r>
          <w:r w:rsidRPr="002E0897">
            <w:rPr>
              <w:rStyle w:val="1"/>
              <w:sz w:val="24"/>
              <w:szCs w:val="32"/>
            </w:rPr>
            <w:t>….</w:t>
          </w:r>
        </w:sdtContent>
      </w:sdt>
      <w:r w:rsidRPr="002E0897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             </w:t>
      </w:r>
      <w:r>
        <w:rPr>
          <w:sz w:val="32"/>
          <w:szCs w:val="32"/>
          <w:lang w:bidi="ar-IQ"/>
        </w:rPr>
        <w:t xml:space="preserve">   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p w:rsidR="009F5AD5" w:rsidRPr="002E0897" w:rsidRDefault="009F5AD5" w:rsidP="003A4365">
      <w:pPr>
        <w:pStyle w:val="ListParagraph"/>
        <w:jc w:val="both"/>
        <w:rPr>
          <w:sz w:val="32"/>
          <w:szCs w:val="32"/>
          <w:lang w:bidi="ar-IQ"/>
        </w:rPr>
      </w:pPr>
      <w:r w:rsidRPr="002E0897">
        <w:rPr>
          <w:rFonts w:hint="cs"/>
          <w:sz w:val="28"/>
          <w:szCs w:val="28"/>
          <w:rtl/>
          <w:lang w:val="en-CA" w:bidi="ar-IQ"/>
        </w:rPr>
        <w:t>2.</w:t>
      </w:r>
      <w:r>
        <w:rPr>
          <w:rFonts w:hint="cs"/>
          <w:sz w:val="28"/>
          <w:szCs w:val="28"/>
          <w:rtl/>
          <w:lang w:val="en-CA" w:bidi="ar-IQ"/>
        </w:rPr>
        <w:t xml:space="preserve"> </w:t>
      </w:r>
      <w:r w:rsidRPr="002E0897">
        <w:rPr>
          <w:rStyle w:val="1"/>
          <w:sz w:val="24"/>
          <w:szCs w:val="32"/>
          <w:rtl/>
        </w:rPr>
        <w:t xml:space="preserve"> </w:t>
      </w:r>
      <w:sdt>
        <w:sdtPr>
          <w:rPr>
            <w:rStyle w:val="1"/>
            <w:sz w:val="24"/>
            <w:szCs w:val="32"/>
            <w:rtl/>
          </w:rPr>
          <w:id w:val="1088804541"/>
        </w:sdtPr>
        <w:sdtEndPr>
          <w:rPr>
            <w:rStyle w:val="DefaultParagraphFont"/>
            <w:rFonts w:cstheme="minorBidi"/>
            <w:bCs w:val="0"/>
            <w:sz w:val="32"/>
            <w:szCs w:val="24"/>
            <w:lang w:bidi="ar-IQ"/>
          </w:rPr>
        </w:sdtEndPr>
        <w:sdtContent>
          <w:r w:rsidR="00276154">
            <w:rPr>
              <w:rStyle w:val="1"/>
              <w:rFonts w:hint="cs"/>
              <w:sz w:val="24"/>
              <w:szCs w:val="32"/>
              <w:rtl/>
            </w:rPr>
            <w:t>هبةالله اكرم فاضل</w:t>
          </w:r>
          <w:r w:rsidRPr="002E0897">
            <w:rPr>
              <w:rStyle w:val="1"/>
              <w:sz w:val="24"/>
              <w:szCs w:val="32"/>
            </w:rPr>
            <w:t>….</w:t>
          </w:r>
        </w:sdtContent>
      </w:sdt>
      <w:r w:rsidRPr="002E0897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 xml:space="preserve">                </w:t>
      </w:r>
      <w:r>
        <w:rPr>
          <w:sz w:val="32"/>
          <w:szCs w:val="32"/>
          <w:lang w:bidi="ar-IQ"/>
        </w:rPr>
        <w:t xml:space="preserve"> 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p w:rsidR="001C06FD" w:rsidRPr="004432AE" w:rsidRDefault="009F5AD5" w:rsidP="004432AE">
      <w:pPr>
        <w:pStyle w:val="ListParagraph"/>
        <w:jc w:val="both"/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val="en-CA" w:bidi="ar-IQ"/>
        </w:rPr>
        <w:t>3.</w:t>
      </w:r>
      <w:r>
        <w:rPr>
          <w:rFonts w:hint="cs"/>
          <w:sz w:val="28"/>
          <w:szCs w:val="28"/>
          <w:rtl/>
          <w:lang w:val="en-CA" w:bidi="ar-IQ"/>
        </w:rPr>
        <w:t xml:space="preserve"> </w:t>
      </w:r>
      <w:r w:rsidRPr="002E0897">
        <w:rPr>
          <w:rStyle w:val="1"/>
          <w:sz w:val="24"/>
          <w:szCs w:val="32"/>
          <w:rtl/>
        </w:rPr>
        <w:t xml:space="preserve"> </w:t>
      </w:r>
      <w:sdt>
        <w:sdtPr>
          <w:rPr>
            <w:rStyle w:val="1"/>
            <w:sz w:val="24"/>
            <w:szCs w:val="32"/>
            <w:rtl/>
          </w:rPr>
          <w:id w:val="1899012528"/>
        </w:sdtPr>
        <w:sdtEndPr>
          <w:rPr>
            <w:rStyle w:val="DefaultParagraphFont"/>
            <w:rFonts w:cstheme="minorBidi"/>
            <w:bCs w:val="0"/>
            <w:sz w:val="32"/>
            <w:szCs w:val="24"/>
            <w:lang w:bidi="ar-IQ"/>
          </w:rPr>
        </w:sdtEndPr>
        <w:sdtContent>
          <w:r w:rsidR="00276154">
            <w:rPr>
              <w:rStyle w:val="1"/>
              <w:rFonts w:hint="cs"/>
              <w:sz w:val="24"/>
              <w:szCs w:val="32"/>
              <w:rtl/>
            </w:rPr>
            <w:t>رهام علي خلف</w:t>
          </w:r>
          <w:r w:rsidRPr="002E0897">
            <w:rPr>
              <w:rStyle w:val="1"/>
              <w:sz w:val="24"/>
              <w:szCs w:val="32"/>
            </w:rPr>
            <w:t>….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                  </w:t>
      </w:r>
      <w:r>
        <w:rPr>
          <w:sz w:val="32"/>
          <w:szCs w:val="32"/>
          <w:lang w:bidi="ar-IQ"/>
        </w:rPr>
        <w:t xml:space="preserve"> 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sectPr w:rsidR="001C06FD" w:rsidRPr="004432AE" w:rsidSect="001B40E7">
      <w:headerReference w:type="default" r:id="rId8"/>
      <w:footerReference w:type="default" r:id="rId9"/>
      <w:pgSz w:w="11906" w:h="16838"/>
      <w:pgMar w:top="1440" w:right="992" w:bottom="993" w:left="630" w:header="709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CC" w:rsidRDefault="00C81FCC" w:rsidP="00663190">
      <w:pPr>
        <w:spacing w:after="0" w:line="240" w:lineRule="auto"/>
      </w:pPr>
      <w:r>
        <w:separator/>
      </w:r>
    </w:p>
  </w:endnote>
  <w:endnote w:type="continuationSeparator" w:id="0">
    <w:p w:rsidR="00C81FCC" w:rsidRDefault="00C81FCC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  <w:rtl/>
      </w:rPr>
      <w:id w:val="1633593751"/>
      <w:docPartObj>
        <w:docPartGallery w:val="Page Numbers (Bottom of Page)"/>
        <w:docPartUnique/>
      </w:docPartObj>
    </w:sdtPr>
    <w:sdtEndPr/>
    <w:sdtContent>
      <w:p w:rsidR="002647A0" w:rsidRPr="00F1372B" w:rsidRDefault="002647A0" w:rsidP="00202F0D">
        <w:pPr>
          <w:pStyle w:val="Footer"/>
          <w:ind w:left="-1022" w:right="-284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74624" behindDoc="0" locked="0" layoutInCell="1" allowOverlap="1" wp14:anchorId="02E555C7" wp14:editId="33186F16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-42545</wp:posOffset>
                  </wp:positionV>
                  <wp:extent cx="7771765" cy="0"/>
                  <wp:effectExtent l="0" t="19050" r="635" b="19050"/>
                  <wp:wrapNone/>
                  <wp:docPr id="3" name="رابط مستقيم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77717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59F64AB" id="رابط مستقيم 1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5.85pt,-3.35pt" to="576.1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" strokecolor="black [3213]" strokeweight="2.25pt">
                  <o:lock v:ext="edit" shapetype="f"/>
                </v:line>
              </w:pict>
            </mc:Fallback>
          </mc:AlternateContent>
        </w:r>
        <w:r w:rsidRPr="00F1372B">
          <w:rPr>
            <w:rFonts w:hint="cs"/>
            <w:b/>
            <w:bCs/>
            <w:sz w:val="28"/>
            <w:szCs w:val="28"/>
            <w:rtl/>
            <w:lang w:bidi="ar-IQ"/>
          </w:rPr>
          <w:t>عنوان المؤسسة</w:t>
        </w:r>
        <w:r w:rsidRPr="00F1372B">
          <w:rPr>
            <w:rFonts w:hint="cs"/>
            <w:sz w:val="28"/>
            <w:szCs w:val="28"/>
            <w:rtl/>
            <w:lang w:bidi="ar-IQ"/>
          </w:rPr>
          <w:t xml:space="preserve">: المقر العام / بغداد - الجادرية / شارع 28 / دار 73           </w:t>
        </w:r>
        <w:r w:rsidRPr="00F1372B">
          <w:rPr>
            <w:rFonts w:hint="cs"/>
            <w:b/>
            <w:bCs/>
            <w:sz w:val="28"/>
            <w:szCs w:val="28"/>
            <w:rtl/>
            <w:lang w:bidi="ar-IQ"/>
          </w:rPr>
          <w:t>البريد الالكتروني</w:t>
        </w:r>
        <w:r w:rsidRPr="00F1372B">
          <w:rPr>
            <w:rFonts w:hint="cs"/>
            <w:sz w:val="28"/>
            <w:szCs w:val="28"/>
            <w:rtl/>
            <w:lang w:bidi="ar-IQ"/>
          </w:rPr>
          <w:t xml:space="preserve">: </w:t>
        </w:r>
        <w:hyperlink r:id="rId1" w:history="1">
          <w:r w:rsidRPr="00F1372B">
            <w:rPr>
              <w:rStyle w:val="Hyperlink"/>
              <w:sz w:val="28"/>
              <w:szCs w:val="28"/>
              <w:lang w:bidi="ar-IQ"/>
            </w:rPr>
            <w:t>al.birerd@gmail.com</w:t>
          </w:r>
        </w:hyperlink>
      </w:p>
    </w:sdtContent>
  </w:sdt>
  <w:p w:rsidR="002647A0" w:rsidRPr="008214D0" w:rsidRDefault="002647A0" w:rsidP="00202F0D">
    <w:pPr>
      <w:pStyle w:val="Footer"/>
      <w:jc w:val="center"/>
      <w:rPr>
        <w:sz w:val="24"/>
        <w:szCs w:val="24"/>
        <w:rtl/>
        <w:lang w:bidi="ar-IQ"/>
      </w:rPr>
    </w:pPr>
  </w:p>
  <w:p w:rsidR="002647A0" w:rsidRPr="008214D0" w:rsidRDefault="002647A0" w:rsidP="00202F0D">
    <w:pPr>
      <w:pStyle w:val="Footer"/>
      <w:rPr>
        <w:sz w:val="24"/>
        <w:szCs w:val="24"/>
      </w:rPr>
    </w:pPr>
  </w:p>
  <w:p w:rsidR="002647A0" w:rsidRPr="00202F0D" w:rsidRDefault="002647A0" w:rsidP="00202F0D">
    <w:pPr>
      <w:pStyle w:val="Footer"/>
      <w:rPr>
        <w:rtl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CC" w:rsidRDefault="00C81FCC" w:rsidP="00663190">
      <w:pPr>
        <w:spacing w:after="0" w:line="240" w:lineRule="auto"/>
      </w:pPr>
      <w:r>
        <w:separator/>
      </w:r>
    </w:p>
  </w:footnote>
  <w:footnote w:type="continuationSeparator" w:id="0">
    <w:p w:rsidR="00C81FCC" w:rsidRDefault="00C81FCC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7A0" w:rsidRDefault="004432AE" w:rsidP="00D57E1F">
    <w:pPr>
      <w:pStyle w:val="Header"/>
      <w:tabs>
        <w:tab w:val="left" w:pos="1616"/>
      </w:tabs>
      <w:rPr>
        <w:lang w:bidi="ar-IQ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8FC72" wp14:editId="3A7962C1">
              <wp:simplePos x="0" y="0"/>
              <wp:positionH relativeFrom="column">
                <wp:posOffset>-1085850</wp:posOffset>
              </wp:positionH>
              <wp:positionV relativeFrom="paragraph">
                <wp:posOffset>-268605</wp:posOffset>
              </wp:positionV>
              <wp:extent cx="4698365" cy="1151890"/>
              <wp:effectExtent l="0" t="0" r="0" b="254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8365" cy="1151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47A0" w:rsidRDefault="002647A0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  <w:lang w:bidi="ar-IQ"/>
                            </w:rPr>
                          </w:pPr>
                          <w:proofErr w:type="spell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Albar</w:t>
                          </w:r>
                          <w:proofErr w:type="spell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</w:t>
                          </w:r>
                          <w:proofErr w:type="spell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Alraheem</w:t>
                          </w:r>
                          <w:proofErr w:type="spell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Foundation for Relief </w:t>
                          </w:r>
                        </w:p>
                        <w:p w:rsidR="002647A0" w:rsidRPr="00B936D2" w:rsidRDefault="002647A0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proofErr w:type="gram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and</w:t>
                          </w:r>
                          <w:proofErr w:type="gram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Development</w:t>
                          </w:r>
                        </w:p>
                        <w:p w:rsidR="002647A0" w:rsidRPr="00B936D2" w:rsidRDefault="002647A0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(BRFRD)</w:t>
                          </w:r>
                        </w:p>
                        <w:p w:rsidR="002647A0" w:rsidRPr="00B936D2" w:rsidRDefault="002647A0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Non-Governmental Organization (NGO)</w:t>
                          </w:r>
                        </w:p>
                        <w:p w:rsidR="002647A0" w:rsidRDefault="002647A0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FC7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-85.5pt;margin-top:-21.15pt;width:369.95pt;height:9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2+twIAALs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" filled="f" stroked="f">
              <v:textbox>
                <w:txbxContent>
                  <w:p w:rsidR="002647A0" w:rsidRDefault="002647A0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  <w:lang w:bidi="ar-IQ"/>
                      </w:rPr>
                    </w:pPr>
                    <w:proofErr w:type="spell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Albar</w:t>
                    </w:r>
                    <w:proofErr w:type="spell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</w:t>
                    </w:r>
                    <w:proofErr w:type="spell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Alraheem</w:t>
                    </w:r>
                    <w:proofErr w:type="spell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Foundation for Relief </w:t>
                    </w:r>
                  </w:p>
                  <w:p w:rsidR="002647A0" w:rsidRPr="00B936D2" w:rsidRDefault="002647A0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proofErr w:type="gram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and</w:t>
                    </w:r>
                    <w:proofErr w:type="gram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Development</w:t>
                    </w:r>
                  </w:p>
                  <w:p w:rsidR="002647A0" w:rsidRPr="00B936D2" w:rsidRDefault="002647A0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(BRFRD)</w:t>
                    </w:r>
                  </w:p>
                  <w:p w:rsidR="002647A0" w:rsidRPr="00B936D2" w:rsidRDefault="002647A0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Non-Governmental Organization (NGO)</w:t>
                    </w:r>
                  </w:p>
                  <w:p w:rsidR="002647A0" w:rsidRDefault="002647A0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 w:rsidR="009F5AD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EFF991" wp14:editId="6745FC1A">
              <wp:simplePos x="0" y="0"/>
              <wp:positionH relativeFrom="column">
                <wp:posOffset>4441190</wp:posOffset>
              </wp:positionH>
              <wp:positionV relativeFrom="paragraph">
                <wp:posOffset>-249555</wp:posOffset>
              </wp:positionV>
              <wp:extent cx="2457450" cy="828675"/>
              <wp:effectExtent l="2540" t="0" r="0" b="1905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47A0" w:rsidRPr="00D57E1F" w:rsidRDefault="002647A0" w:rsidP="009263C2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28"/>
                              <w:szCs w:val="28"/>
                              <w:rtl/>
                            </w:rPr>
                          </w:pP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 xml:space="preserve">مؤسسة </w:t>
                          </w:r>
                          <w:r w:rsidRPr="00D57E1F">
                            <w:rPr>
                              <w:rStyle w:val="Strong"/>
                              <w:rFonts w:ascii="hafs" w:hAnsi="hafs" w:cs="Times New Roman"/>
                              <w:sz w:val="28"/>
                              <w:szCs w:val="28"/>
                              <w:rtl/>
                            </w:rPr>
                            <w:t xml:space="preserve">الْبَرُّ الرَّحِيمُ </w:t>
                          </w: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>للإغاثة والتنمية</w:t>
                          </w:r>
                        </w:p>
                        <w:p w:rsidR="002647A0" w:rsidRDefault="002647A0" w:rsidP="002B0B55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Times New Roman"/>
                              <w:sz w:val="28"/>
                              <w:szCs w:val="28"/>
                              <w:rtl/>
                            </w:rPr>
                          </w:pP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>منظمة غير حكومية</w:t>
                          </w:r>
                        </w:p>
                        <w:p w:rsidR="009F5AD5" w:rsidRPr="00D57E1F" w:rsidRDefault="009F5AD5" w:rsidP="002B0B55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28"/>
                              <w:szCs w:val="28"/>
                            </w:rPr>
                          </w:pPr>
                          <w:r w:rsidRPr="00D57E1F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IQ"/>
                            </w:rPr>
                            <w:t>رقم التسجيل</w:t>
                          </w:r>
                          <w:r w:rsidRPr="00D57E1F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  <w:t>(1N78534)</w:t>
                          </w:r>
                        </w:p>
                        <w:p w:rsidR="002647A0" w:rsidRPr="00270DEF" w:rsidRDefault="002647A0" w:rsidP="009263C2">
                          <w:pPr>
                            <w:jc w:val="center"/>
                            <w:rPr>
                              <w:sz w:val="40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FF991" id="Text Box 22" o:spid="_x0000_s1027" type="#_x0000_t202" style="position:absolute;left:0;text-align:left;margin-left:349.7pt;margin-top:-19.65pt;width:193.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WI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" filled="f" stroked="f">
              <v:textbox>
                <w:txbxContent>
                  <w:p w:rsidR="002647A0" w:rsidRPr="00D57E1F" w:rsidRDefault="002647A0" w:rsidP="009263C2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28"/>
                        <w:szCs w:val="28"/>
                        <w:rtl/>
                      </w:rPr>
                    </w:pP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 xml:space="preserve">مؤسسة </w:t>
                    </w:r>
                    <w:r w:rsidRPr="00D57E1F">
                      <w:rPr>
                        <w:rStyle w:val="Strong"/>
                        <w:rFonts w:ascii="hafs" w:hAnsi="hafs" w:cs="Times New Roman"/>
                        <w:sz w:val="28"/>
                        <w:szCs w:val="28"/>
                        <w:rtl/>
                      </w:rPr>
                      <w:t xml:space="preserve">الْبَرُّ الرَّحِيمُ </w:t>
                    </w: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>للإغاثة والتنمية</w:t>
                    </w:r>
                  </w:p>
                  <w:p w:rsidR="002647A0" w:rsidRDefault="002647A0" w:rsidP="002B0B55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Times New Roman"/>
                        <w:sz w:val="28"/>
                        <w:szCs w:val="28"/>
                        <w:rtl/>
                      </w:rPr>
                    </w:pP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>منظمة غير حكومية</w:t>
                    </w:r>
                  </w:p>
                  <w:p w:rsidR="009F5AD5" w:rsidRPr="00D57E1F" w:rsidRDefault="009F5AD5" w:rsidP="002B0B55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28"/>
                        <w:szCs w:val="28"/>
                      </w:rPr>
                    </w:pPr>
                    <w:r w:rsidRPr="00D57E1F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4"/>
                        <w:rtl/>
                        <w:lang w:bidi="ar-IQ"/>
                      </w:rPr>
                      <w:t>رقم التسجيل</w:t>
                    </w:r>
                    <w:r w:rsidRPr="00D57E1F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bidi="ar-IQ"/>
                      </w:rPr>
                      <w:t>(1N78534)</w:t>
                    </w:r>
                  </w:p>
                  <w:p w:rsidR="002647A0" w:rsidRPr="00270DEF" w:rsidRDefault="002647A0" w:rsidP="009263C2">
                    <w:pPr>
                      <w:jc w:val="center"/>
                      <w:rPr>
                        <w:sz w:val="40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9F5AD5">
      <w:rPr>
        <w:noProof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715A57A1" wp14:editId="31E0C1D6">
              <wp:simplePos x="0" y="0"/>
              <wp:positionH relativeFrom="column">
                <wp:posOffset>-531495</wp:posOffset>
              </wp:positionH>
              <wp:positionV relativeFrom="paragraph">
                <wp:posOffset>720725</wp:posOffset>
              </wp:positionV>
              <wp:extent cx="7771765" cy="0"/>
              <wp:effectExtent l="0" t="19050" r="635" b="19050"/>
              <wp:wrapNone/>
              <wp:docPr id="6" name="رابط مستقي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7176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BC49E2" id="رابط مستقيم 1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1.85pt,56.75pt" to="570.1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" strokecolor="black [3213]" strokeweight="2.25pt">
              <o:lock v:ext="edit" shapetype="f"/>
            </v:line>
          </w:pict>
        </mc:Fallback>
      </mc:AlternateContent>
    </w:r>
    <w:r w:rsidR="009F5AD5">
      <w:rPr>
        <w:noProof/>
      </w:rPr>
      <w:drawing>
        <wp:anchor distT="0" distB="0" distL="114300" distR="114300" simplePos="0" relativeHeight="251658752" behindDoc="0" locked="0" layoutInCell="1" allowOverlap="1" wp14:anchorId="5DCE4893" wp14:editId="4DC30DA9">
          <wp:simplePos x="0" y="0"/>
          <wp:positionH relativeFrom="column">
            <wp:posOffset>2917190</wp:posOffset>
          </wp:positionH>
          <wp:positionV relativeFrom="paragraph">
            <wp:posOffset>-450215</wp:posOffset>
          </wp:positionV>
          <wp:extent cx="1219200" cy="1190625"/>
          <wp:effectExtent l="0" t="0" r="0" b="0"/>
          <wp:wrapNone/>
          <wp:docPr id="9" name="Picture 9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551EF"/>
    <w:multiLevelType w:val="hybridMultilevel"/>
    <w:tmpl w:val="EAB0EF70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7EF0EED"/>
    <w:multiLevelType w:val="hybridMultilevel"/>
    <w:tmpl w:val="B17C6954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" w15:restartNumberingAfterBreak="0">
    <w:nsid w:val="082A615B"/>
    <w:multiLevelType w:val="hybridMultilevel"/>
    <w:tmpl w:val="4EE2B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D1092"/>
    <w:multiLevelType w:val="hybridMultilevel"/>
    <w:tmpl w:val="C92C207E"/>
    <w:lvl w:ilvl="0" w:tplc="57BA15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A1EC0"/>
    <w:multiLevelType w:val="hybridMultilevel"/>
    <w:tmpl w:val="1FC09186"/>
    <w:lvl w:ilvl="0" w:tplc="4E5EC36E">
      <w:start w:val="1"/>
      <w:numFmt w:val="decimal"/>
      <w:lvlText w:val="%1)"/>
      <w:lvlJc w:val="left"/>
      <w:pPr>
        <w:ind w:left="1530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30A0C09"/>
    <w:multiLevelType w:val="hybridMultilevel"/>
    <w:tmpl w:val="4904A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A1CED"/>
    <w:multiLevelType w:val="hybridMultilevel"/>
    <w:tmpl w:val="1934410E"/>
    <w:lvl w:ilvl="0" w:tplc="CB6ED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92C43"/>
    <w:multiLevelType w:val="hybridMultilevel"/>
    <w:tmpl w:val="6DE4656C"/>
    <w:lvl w:ilvl="0" w:tplc="55367B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30A22"/>
    <w:multiLevelType w:val="hybridMultilevel"/>
    <w:tmpl w:val="FB9C2384"/>
    <w:lvl w:ilvl="0" w:tplc="D3D06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304E6"/>
    <w:multiLevelType w:val="hybridMultilevel"/>
    <w:tmpl w:val="EA44D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F80137"/>
    <w:multiLevelType w:val="hybridMultilevel"/>
    <w:tmpl w:val="A47461AC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1" w15:restartNumberingAfterBreak="0">
    <w:nsid w:val="51AF6FAC"/>
    <w:multiLevelType w:val="hybridMultilevel"/>
    <w:tmpl w:val="AF76B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335F5"/>
    <w:multiLevelType w:val="hybridMultilevel"/>
    <w:tmpl w:val="2D1ABEF4"/>
    <w:lvl w:ilvl="0" w:tplc="A2669E1C">
      <w:start w:val="1"/>
      <w:numFmt w:val="decimal"/>
      <w:lvlText w:val="%1-"/>
      <w:lvlJc w:val="left"/>
      <w:pPr>
        <w:ind w:left="720" w:hanging="360"/>
      </w:pPr>
      <w:rPr>
        <w:rFonts w:hint="default"/>
        <w:color w:val="8080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962CC"/>
    <w:multiLevelType w:val="hybridMultilevel"/>
    <w:tmpl w:val="8304D9E6"/>
    <w:lvl w:ilvl="0" w:tplc="F3209376">
      <w:start w:val="2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 w15:restartNumberingAfterBreak="0">
    <w:nsid w:val="5D235D18"/>
    <w:multiLevelType w:val="hybridMultilevel"/>
    <w:tmpl w:val="4BE4C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C405E6"/>
    <w:multiLevelType w:val="hybridMultilevel"/>
    <w:tmpl w:val="085ADC2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15015AA"/>
    <w:multiLevelType w:val="hybridMultilevel"/>
    <w:tmpl w:val="B31CC9F2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7" w15:restartNumberingAfterBreak="0">
    <w:nsid w:val="6D85460A"/>
    <w:multiLevelType w:val="hybridMultilevel"/>
    <w:tmpl w:val="86C6C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C588A"/>
    <w:multiLevelType w:val="hybridMultilevel"/>
    <w:tmpl w:val="09A42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A7E5C"/>
    <w:multiLevelType w:val="hybridMultilevel"/>
    <w:tmpl w:val="DB969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4B70BD"/>
    <w:multiLevelType w:val="hybridMultilevel"/>
    <w:tmpl w:val="A64C5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34779"/>
    <w:multiLevelType w:val="hybridMultilevel"/>
    <w:tmpl w:val="60728F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BC54C6"/>
    <w:multiLevelType w:val="hybridMultilevel"/>
    <w:tmpl w:val="4CCC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7"/>
  </w:num>
  <w:num w:numId="4">
    <w:abstractNumId w:val="19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16"/>
  </w:num>
  <w:num w:numId="10">
    <w:abstractNumId w:val="18"/>
  </w:num>
  <w:num w:numId="11">
    <w:abstractNumId w:val="20"/>
  </w:num>
  <w:num w:numId="12">
    <w:abstractNumId w:val="0"/>
  </w:num>
  <w:num w:numId="13">
    <w:abstractNumId w:val="11"/>
  </w:num>
  <w:num w:numId="14">
    <w:abstractNumId w:val="15"/>
  </w:num>
  <w:num w:numId="15">
    <w:abstractNumId w:val="14"/>
  </w:num>
  <w:num w:numId="16">
    <w:abstractNumId w:val="1"/>
  </w:num>
  <w:num w:numId="17">
    <w:abstractNumId w:val="10"/>
  </w:num>
  <w:num w:numId="18">
    <w:abstractNumId w:val="13"/>
  </w:num>
  <w:num w:numId="19">
    <w:abstractNumId w:val="9"/>
  </w:num>
  <w:num w:numId="20">
    <w:abstractNumId w:val="4"/>
  </w:num>
  <w:num w:numId="21">
    <w:abstractNumId w:val="7"/>
  </w:num>
  <w:num w:numId="22">
    <w:abstractNumId w:val="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2C"/>
    <w:rsid w:val="000000F8"/>
    <w:rsid w:val="00023B79"/>
    <w:rsid w:val="000325A2"/>
    <w:rsid w:val="0004413D"/>
    <w:rsid w:val="00090C52"/>
    <w:rsid w:val="0009142D"/>
    <w:rsid w:val="000A662C"/>
    <w:rsid w:val="000B546E"/>
    <w:rsid w:val="000C43BE"/>
    <w:rsid w:val="000E1F23"/>
    <w:rsid w:val="000F1BBE"/>
    <w:rsid w:val="00100AB8"/>
    <w:rsid w:val="00104687"/>
    <w:rsid w:val="00107A7B"/>
    <w:rsid w:val="00122DA2"/>
    <w:rsid w:val="001246F3"/>
    <w:rsid w:val="00134ECD"/>
    <w:rsid w:val="00171A72"/>
    <w:rsid w:val="00175EC5"/>
    <w:rsid w:val="00186357"/>
    <w:rsid w:val="001A4626"/>
    <w:rsid w:val="001B40E7"/>
    <w:rsid w:val="001C06FD"/>
    <w:rsid w:val="001D162E"/>
    <w:rsid w:val="00202F0D"/>
    <w:rsid w:val="00206514"/>
    <w:rsid w:val="00211FB8"/>
    <w:rsid w:val="002244B5"/>
    <w:rsid w:val="002647A0"/>
    <w:rsid w:val="00276154"/>
    <w:rsid w:val="00286CFE"/>
    <w:rsid w:val="00292508"/>
    <w:rsid w:val="002B0B55"/>
    <w:rsid w:val="002B3D59"/>
    <w:rsid w:val="002C4EAE"/>
    <w:rsid w:val="002E74E1"/>
    <w:rsid w:val="002F0F8F"/>
    <w:rsid w:val="002F33DB"/>
    <w:rsid w:val="003100C2"/>
    <w:rsid w:val="00317134"/>
    <w:rsid w:val="00322691"/>
    <w:rsid w:val="00327535"/>
    <w:rsid w:val="00330306"/>
    <w:rsid w:val="00330C61"/>
    <w:rsid w:val="0033759D"/>
    <w:rsid w:val="00351631"/>
    <w:rsid w:val="00353D62"/>
    <w:rsid w:val="00371257"/>
    <w:rsid w:val="00390D50"/>
    <w:rsid w:val="003938A9"/>
    <w:rsid w:val="00397B8C"/>
    <w:rsid w:val="003A7A55"/>
    <w:rsid w:val="003D29DC"/>
    <w:rsid w:val="003F539C"/>
    <w:rsid w:val="00404CF6"/>
    <w:rsid w:val="004432AE"/>
    <w:rsid w:val="00460301"/>
    <w:rsid w:val="00460BA9"/>
    <w:rsid w:val="00461717"/>
    <w:rsid w:val="00462227"/>
    <w:rsid w:val="00472D2F"/>
    <w:rsid w:val="00473F5C"/>
    <w:rsid w:val="00483630"/>
    <w:rsid w:val="004B3C3B"/>
    <w:rsid w:val="004C1DC5"/>
    <w:rsid w:val="004C6827"/>
    <w:rsid w:val="004C7DD5"/>
    <w:rsid w:val="004D598F"/>
    <w:rsid w:val="004E17E6"/>
    <w:rsid w:val="004F2312"/>
    <w:rsid w:val="004F5939"/>
    <w:rsid w:val="005018D0"/>
    <w:rsid w:val="00510929"/>
    <w:rsid w:val="005345AA"/>
    <w:rsid w:val="00536876"/>
    <w:rsid w:val="005576C7"/>
    <w:rsid w:val="00565AFC"/>
    <w:rsid w:val="00567AED"/>
    <w:rsid w:val="005778C7"/>
    <w:rsid w:val="005972E1"/>
    <w:rsid w:val="005B0F06"/>
    <w:rsid w:val="005B2158"/>
    <w:rsid w:val="005B403B"/>
    <w:rsid w:val="005D2651"/>
    <w:rsid w:val="006367AC"/>
    <w:rsid w:val="0066203D"/>
    <w:rsid w:val="00663190"/>
    <w:rsid w:val="006757F8"/>
    <w:rsid w:val="00686221"/>
    <w:rsid w:val="006906A2"/>
    <w:rsid w:val="00694E5F"/>
    <w:rsid w:val="006D0B1C"/>
    <w:rsid w:val="006D6446"/>
    <w:rsid w:val="006E2576"/>
    <w:rsid w:val="006E5975"/>
    <w:rsid w:val="00714553"/>
    <w:rsid w:val="00747BAB"/>
    <w:rsid w:val="007B7122"/>
    <w:rsid w:val="007B7B77"/>
    <w:rsid w:val="008028D5"/>
    <w:rsid w:val="00804E8F"/>
    <w:rsid w:val="00824D28"/>
    <w:rsid w:val="0083483D"/>
    <w:rsid w:val="008542C1"/>
    <w:rsid w:val="00874B0C"/>
    <w:rsid w:val="0089257F"/>
    <w:rsid w:val="008A0CA7"/>
    <w:rsid w:val="008A21BF"/>
    <w:rsid w:val="008C6E39"/>
    <w:rsid w:val="008F6E12"/>
    <w:rsid w:val="00911D02"/>
    <w:rsid w:val="00924B27"/>
    <w:rsid w:val="009263C2"/>
    <w:rsid w:val="00945BD8"/>
    <w:rsid w:val="00961554"/>
    <w:rsid w:val="00974973"/>
    <w:rsid w:val="00977799"/>
    <w:rsid w:val="009A2380"/>
    <w:rsid w:val="009D132F"/>
    <w:rsid w:val="009D1456"/>
    <w:rsid w:val="009E0DBF"/>
    <w:rsid w:val="009E2D82"/>
    <w:rsid w:val="009F5AD5"/>
    <w:rsid w:val="00A14466"/>
    <w:rsid w:val="00A33468"/>
    <w:rsid w:val="00A47F80"/>
    <w:rsid w:val="00A82008"/>
    <w:rsid w:val="00A8700A"/>
    <w:rsid w:val="00A90AC3"/>
    <w:rsid w:val="00A954D6"/>
    <w:rsid w:val="00AB0A6D"/>
    <w:rsid w:val="00AC3815"/>
    <w:rsid w:val="00AC451B"/>
    <w:rsid w:val="00AD5BB7"/>
    <w:rsid w:val="00AD7546"/>
    <w:rsid w:val="00AE432C"/>
    <w:rsid w:val="00B014B3"/>
    <w:rsid w:val="00B20B3E"/>
    <w:rsid w:val="00B54725"/>
    <w:rsid w:val="00B77FB0"/>
    <w:rsid w:val="00B936D2"/>
    <w:rsid w:val="00BA2B5E"/>
    <w:rsid w:val="00BB09E2"/>
    <w:rsid w:val="00BC30F0"/>
    <w:rsid w:val="00BC76FC"/>
    <w:rsid w:val="00BE5466"/>
    <w:rsid w:val="00C03ED7"/>
    <w:rsid w:val="00C61FBA"/>
    <w:rsid w:val="00C666E8"/>
    <w:rsid w:val="00C70C1D"/>
    <w:rsid w:val="00C81FCC"/>
    <w:rsid w:val="00C842E5"/>
    <w:rsid w:val="00C85CBD"/>
    <w:rsid w:val="00C97B69"/>
    <w:rsid w:val="00CA1F2F"/>
    <w:rsid w:val="00CC1823"/>
    <w:rsid w:val="00CE2372"/>
    <w:rsid w:val="00D0131D"/>
    <w:rsid w:val="00D11371"/>
    <w:rsid w:val="00D12642"/>
    <w:rsid w:val="00D20025"/>
    <w:rsid w:val="00D20056"/>
    <w:rsid w:val="00D30863"/>
    <w:rsid w:val="00D359B0"/>
    <w:rsid w:val="00D42F78"/>
    <w:rsid w:val="00D5331A"/>
    <w:rsid w:val="00D57130"/>
    <w:rsid w:val="00D57E1F"/>
    <w:rsid w:val="00D8334C"/>
    <w:rsid w:val="00D85840"/>
    <w:rsid w:val="00DA575B"/>
    <w:rsid w:val="00DD4202"/>
    <w:rsid w:val="00DE00D8"/>
    <w:rsid w:val="00DF1B4E"/>
    <w:rsid w:val="00DF301F"/>
    <w:rsid w:val="00DF6E9F"/>
    <w:rsid w:val="00E020D8"/>
    <w:rsid w:val="00E13EAD"/>
    <w:rsid w:val="00E14EA8"/>
    <w:rsid w:val="00E2079F"/>
    <w:rsid w:val="00E36A87"/>
    <w:rsid w:val="00E5533A"/>
    <w:rsid w:val="00E55453"/>
    <w:rsid w:val="00E5694E"/>
    <w:rsid w:val="00EA079D"/>
    <w:rsid w:val="00EA63AE"/>
    <w:rsid w:val="00EE2E57"/>
    <w:rsid w:val="00EF61B0"/>
    <w:rsid w:val="00F0462A"/>
    <w:rsid w:val="00F47061"/>
    <w:rsid w:val="00F57902"/>
    <w:rsid w:val="00F70246"/>
    <w:rsid w:val="00F713E9"/>
    <w:rsid w:val="00F77DD2"/>
    <w:rsid w:val="00F80355"/>
    <w:rsid w:val="00F8443F"/>
    <w:rsid w:val="00F87ECC"/>
    <w:rsid w:val="00FB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3BC501-B439-4E77-942C-122FCC97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263C2"/>
    <w:rPr>
      <w:b/>
      <w:bCs/>
    </w:rPr>
  </w:style>
  <w:style w:type="paragraph" w:styleId="ListParagraph">
    <w:name w:val="List Paragraph"/>
    <w:basedOn w:val="Normal"/>
    <w:uiPriority w:val="34"/>
    <w:qFormat/>
    <w:rsid w:val="006D6446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330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B2158"/>
    <w:rPr>
      <w:color w:val="808080"/>
    </w:rPr>
  </w:style>
  <w:style w:type="character" w:customStyle="1" w:styleId="1">
    <w:name w:val="نمط1"/>
    <w:basedOn w:val="DefaultParagraphFont"/>
    <w:uiPriority w:val="1"/>
    <w:rsid w:val="005B2158"/>
    <w:rPr>
      <w:rFonts w:cstheme="majorBidi"/>
      <w:bCs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65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A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AFC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71455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8443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5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B8371-2023-4F68-B100-625223F809BB}"/>
      </w:docPartPr>
      <w:docPartBody>
        <w:p w:rsidR="00FA26FE" w:rsidRDefault="00FA26FE"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BBA1F-A81D-4CAA-A54D-75B17EE9038E}"/>
      </w:docPartPr>
      <w:docPartBody>
        <w:p w:rsidR="00A54D35" w:rsidRDefault="00FA26FE">
          <w:r w:rsidRPr="00067721">
            <w:rPr>
              <w:rStyle w:val="PlaceholderText"/>
            </w:rPr>
            <w:t>Click here to enter a date.</w:t>
          </w:r>
        </w:p>
      </w:docPartBody>
    </w:docPart>
    <w:docPart>
      <w:docPartPr>
        <w:name w:val="8AE523E8CDB24C4684366DC8FBD47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A944B-81FE-4DBA-AB96-660D144D840F}"/>
      </w:docPartPr>
      <w:docPartBody>
        <w:p w:rsidR="00A54D35" w:rsidRDefault="00FA26FE" w:rsidP="00FA26FE">
          <w:pPr>
            <w:pStyle w:val="8AE523E8CDB24C4684366DC8FBD47CF3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C97B3E006623495A9115F9768376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74E3-A62B-426E-B6FF-AE977AD23195}"/>
      </w:docPartPr>
      <w:docPartBody>
        <w:p w:rsidR="00A54D35" w:rsidRDefault="00A54D35" w:rsidP="00A54D35">
          <w:pPr>
            <w:pStyle w:val="C97B3E006623495A9115F9768376EA769"/>
          </w:pPr>
          <w:r w:rsidRPr="00EA63AE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DF656FDF5ECE4E9883CCC6D756FCD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19C6-83E4-42BB-9FD9-5B23BEDE543B}"/>
      </w:docPartPr>
      <w:docPartBody>
        <w:p w:rsidR="00A54D35" w:rsidRDefault="00A54D35" w:rsidP="00A54D35">
          <w:pPr>
            <w:pStyle w:val="DF656FDF5ECE4E9883CCC6D756FCD3289"/>
          </w:pPr>
          <w:r w:rsidRPr="00EA63AE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09EC144F4C914CE480BCDEBA1DEFE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C505C-B0E2-4BBB-85CC-3ABFF8BB051D}"/>
      </w:docPartPr>
      <w:docPartBody>
        <w:p w:rsidR="00A54D35" w:rsidRDefault="00A54D35" w:rsidP="00A54D35">
          <w:pPr>
            <w:pStyle w:val="09EC144F4C914CE480BCDEBA1DEFE9CA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1EE6E714BEC24C5DB1A7A94DF3A6D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6B11F-6EFA-47EC-BDFD-33E8408EB80A}"/>
      </w:docPartPr>
      <w:docPartBody>
        <w:p w:rsidR="00A54D35" w:rsidRDefault="00A54D35" w:rsidP="00A54D35">
          <w:pPr>
            <w:pStyle w:val="1EE6E714BEC24C5DB1A7A94DF3A6DFE59"/>
          </w:pPr>
          <w:r w:rsidRPr="00EA63AE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2AC8F0CC172042F78D468F10BD1BD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4B843-35A6-41BA-903F-614E5750C359}"/>
      </w:docPartPr>
      <w:docPartBody>
        <w:p w:rsidR="00A54D35" w:rsidRDefault="00A54D35" w:rsidP="00A54D35">
          <w:pPr>
            <w:pStyle w:val="2AC8F0CC172042F78D468F10BD1BD29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F629BC4372B745FA986650DD407E0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84549-2F6D-4264-A20B-324A4338AD11}"/>
      </w:docPartPr>
      <w:docPartBody>
        <w:p w:rsidR="00A54D35" w:rsidRDefault="00A54D35" w:rsidP="00A54D35">
          <w:pPr>
            <w:pStyle w:val="F629BC4372B745FA986650DD407E06B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986A6EC26979474DA4D9BF79C69F1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9B1E3-A603-4911-955B-10C123610A82}"/>
      </w:docPartPr>
      <w:docPartBody>
        <w:p w:rsidR="00A54D35" w:rsidRDefault="00A54D35" w:rsidP="00A54D35">
          <w:pPr>
            <w:pStyle w:val="986A6EC26979474DA4D9BF79C69F13C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C77ADC8280454CCBB3E7DD18109FC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91F13-DCA0-4022-918F-3EB49C0EC57E}"/>
      </w:docPartPr>
      <w:docPartBody>
        <w:p w:rsidR="00A54D35" w:rsidRDefault="00A54D35" w:rsidP="00A54D35">
          <w:pPr>
            <w:pStyle w:val="C77ADC8280454CCBB3E7DD18109FCEAC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629FB64C055F458AAA52D09CDAEB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A9FEA-086E-49C6-B5F5-0A033AE361E3}"/>
      </w:docPartPr>
      <w:docPartBody>
        <w:p w:rsidR="00A54D35" w:rsidRDefault="00A54D35" w:rsidP="00A54D35">
          <w:pPr>
            <w:pStyle w:val="629FB64C055F458AAA52D09CDAEB2A28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EF1490F4F99D4FBABDAF483EE569D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A876A-6DDC-4006-8F5D-9DD23D9DEA68}"/>
      </w:docPartPr>
      <w:docPartBody>
        <w:p w:rsidR="00A54D35" w:rsidRDefault="00A54D35" w:rsidP="00A54D35">
          <w:pPr>
            <w:pStyle w:val="EF1490F4F99D4FBABDAF483EE569D71A7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59A505D2D8FF41FAB9EA77C06344A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D5BD-D28C-4B5B-B7EC-62B58499B9B5}"/>
      </w:docPartPr>
      <w:docPartBody>
        <w:p w:rsidR="00A54D35" w:rsidRDefault="00A54D35" w:rsidP="00A54D35">
          <w:pPr>
            <w:pStyle w:val="59A505D2D8FF41FAB9EA77C06344A0287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BF46848C7A0949C5A32003182E202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32584-E84F-4EF7-AD94-ABC2CCFE7AB1}"/>
      </w:docPartPr>
      <w:docPartBody>
        <w:p w:rsidR="00A54D35" w:rsidRDefault="00A54D35" w:rsidP="00A54D35">
          <w:pPr>
            <w:pStyle w:val="BF46848C7A0949C5A32003182E202F5F7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0A5E786879B4061ABBE429322B0B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ED383-654C-40A7-BFFB-509942662FEB}"/>
      </w:docPartPr>
      <w:docPartBody>
        <w:p w:rsidR="00A54D35" w:rsidRDefault="00A54D35" w:rsidP="00A54D35">
          <w:pPr>
            <w:pStyle w:val="20A5E786879B4061ABBE429322B0B6C17"/>
          </w:pPr>
          <w:r>
            <w:rPr>
              <w:rStyle w:val="PlaceholderText"/>
              <w:rFonts w:hint="cs"/>
              <w:rtl/>
            </w:rPr>
            <w:t>ادخل نص</w:t>
          </w:r>
          <w:r w:rsidRPr="00067721">
            <w:rPr>
              <w:rStyle w:val="PlaceholderText"/>
            </w:rPr>
            <w:t>.</w:t>
          </w:r>
        </w:p>
      </w:docPartBody>
    </w:docPart>
    <w:docPart>
      <w:docPartPr>
        <w:name w:val="2D2EF456F6394C879546DA2DE00B7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F091B-6AE3-44F3-8CA9-CEDD4266BA3B}"/>
      </w:docPartPr>
      <w:docPartBody>
        <w:p w:rsidR="00A54D35" w:rsidRDefault="00A54D35" w:rsidP="00A54D35">
          <w:pPr>
            <w:pStyle w:val="2D2EF456F6394C879546DA2DE00B77B3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F59BCC1790D483E918C03F4B118E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79346-2E78-4FB7-AFFE-FCFE17625B5D}"/>
      </w:docPartPr>
      <w:docPartBody>
        <w:p w:rsidR="00A54D35" w:rsidRDefault="00A54D35" w:rsidP="00A54D35">
          <w:pPr>
            <w:pStyle w:val="2F59BCC1790D483E918C03F4B118E89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431525AB10294EAA92D4CF63F19BB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B0FB0-4C23-4F2A-8320-CCAFFEDDC4EB}"/>
      </w:docPartPr>
      <w:docPartBody>
        <w:p w:rsidR="00A54D35" w:rsidRDefault="00A54D35" w:rsidP="00A54D35">
          <w:pPr>
            <w:pStyle w:val="431525AB10294EAA92D4CF63F19BB0CC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CD06A3927DCA41F5B49176F55EC67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2951-7405-46A3-81B0-D046718393BB}"/>
      </w:docPartPr>
      <w:docPartBody>
        <w:p w:rsidR="00A54D35" w:rsidRDefault="00A54D35" w:rsidP="00A54D35">
          <w:pPr>
            <w:pStyle w:val="CD06A3927DCA41F5B49176F55EC67BE6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E5C4D7D1DF946A88BDFDDAF6A553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4AAC4-FDC6-4FD9-B62C-B5A0090AD66A}"/>
      </w:docPartPr>
      <w:docPartBody>
        <w:p w:rsidR="00A54D35" w:rsidRDefault="00A54D35" w:rsidP="00A54D35">
          <w:pPr>
            <w:pStyle w:val="7E5C4D7D1DF946A88BDFDDAF6A5533D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D0CEE91D2174AE59416ECEDB5044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2A6D4-4CA4-4844-8A1F-25ABC5FC326E}"/>
      </w:docPartPr>
      <w:docPartBody>
        <w:p w:rsidR="00A54D35" w:rsidRDefault="00A54D35" w:rsidP="00A54D35">
          <w:pPr>
            <w:pStyle w:val="2D0CEE91D2174AE59416ECEDB50440EC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8623F65F8DAD48A087B69446C53B5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7F209-BE25-444A-BC71-A4D7462A7361}"/>
      </w:docPartPr>
      <w:docPartBody>
        <w:p w:rsidR="00A54D35" w:rsidRDefault="00A54D35" w:rsidP="00A54D35">
          <w:pPr>
            <w:pStyle w:val="8623F65F8DAD48A087B69446C53B5C05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BB7ACE85678D4F83836F32A2320A4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6F686-8F8F-4667-9FB6-0AC1E15DD6D9}"/>
      </w:docPartPr>
      <w:docPartBody>
        <w:p w:rsidR="00A54D35" w:rsidRDefault="00A54D35" w:rsidP="00A54D35">
          <w:pPr>
            <w:pStyle w:val="BB7ACE85678D4F83836F32A2320A42C5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FBF39300E3F74A05A37C8F5DE0277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C8A0E-44E8-4F17-85DD-C49E6F3125E8}"/>
      </w:docPartPr>
      <w:docPartBody>
        <w:p w:rsidR="00A54D35" w:rsidRDefault="00A54D35" w:rsidP="00A54D35">
          <w:pPr>
            <w:pStyle w:val="FBF39300E3F74A05A37C8F5DE02777F3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AE9F78537ACE4ED0A9E34FF889F6E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2DDC8-C592-4712-BE23-4713F5C745E1}"/>
      </w:docPartPr>
      <w:docPartBody>
        <w:p w:rsidR="00A54D35" w:rsidRDefault="00A54D35" w:rsidP="00A54D35">
          <w:pPr>
            <w:pStyle w:val="AE9F78537ACE4ED0A9E34FF889F6E10E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1D1C8573CCE745B3A41798410EAA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7AC5A-EA60-43FD-9737-E46ED78AE3A6}"/>
      </w:docPartPr>
      <w:docPartBody>
        <w:p w:rsidR="00A54D35" w:rsidRDefault="00A54D35" w:rsidP="00A54D35">
          <w:pPr>
            <w:pStyle w:val="1D1C8573CCE745B3A41798410EAA346D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8AA275AC27B486F81C3B7B2C254F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3EB29-0463-4602-9D45-4B764C2332BB}"/>
      </w:docPartPr>
      <w:docPartBody>
        <w:p w:rsidR="00A54D35" w:rsidRDefault="00A54D35" w:rsidP="00A54D35">
          <w:pPr>
            <w:pStyle w:val="78AA275AC27B486F81C3B7B2C254F236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36841AF553FC4A038A0B40E4674E4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8A093-118E-4E0B-823F-4519CDBDB1CA}"/>
      </w:docPartPr>
      <w:docPartBody>
        <w:p w:rsidR="00A54D35" w:rsidRDefault="00A54D35" w:rsidP="00A54D35">
          <w:pPr>
            <w:pStyle w:val="36841AF553FC4A038A0B40E4674E48A7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96AF7DC3F94E42F4AC0A1C13494AB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5324E-DD28-4111-BF06-01BD48C5FC89}"/>
      </w:docPartPr>
      <w:docPartBody>
        <w:p w:rsidR="00A54D35" w:rsidRDefault="00A54D35" w:rsidP="00A54D35">
          <w:pPr>
            <w:pStyle w:val="96AF7DC3F94E42F4AC0A1C13494ABD64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991715C6549F4B40A19FDD12757C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5EA-A11E-4B73-B441-94E6D7D91415}"/>
      </w:docPartPr>
      <w:docPartBody>
        <w:p w:rsidR="00A54D35" w:rsidRDefault="00A54D35" w:rsidP="00A54D35">
          <w:pPr>
            <w:pStyle w:val="991715C6549F4B40A19FDD12757CB6E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383FDDCD43B47B78747DC1D7D88C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2F937-AA15-488F-8C2D-8377E9402B0F}"/>
      </w:docPartPr>
      <w:docPartBody>
        <w:p w:rsidR="00A54D35" w:rsidRDefault="00A54D35" w:rsidP="00A54D35">
          <w:pPr>
            <w:pStyle w:val="2383FDDCD43B47B78747DC1D7D88C569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46C2634EF8CD4A7BAD5B08ABC17D0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277D1-E8B9-43C4-84EE-1E6C478A23A7}"/>
      </w:docPartPr>
      <w:docPartBody>
        <w:p w:rsidR="00A54D35" w:rsidRDefault="00A54D35" w:rsidP="00A54D35">
          <w:pPr>
            <w:pStyle w:val="46C2634EF8CD4A7BAD5B08ABC17D0CEA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18B56834C1574D608BA7908ECD0F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F9EF3-B286-4AB6-903A-B1FE5A3E292A}"/>
      </w:docPartPr>
      <w:docPartBody>
        <w:p w:rsidR="00ED1468" w:rsidRDefault="00A54D35" w:rsidP="00A54D35">
          <w:pPr>
            <w:pStyle w:val="18B56834C1574D608BA7908ECD0F5A083"/>
          </w:pPr>
          <w:r w:rsidRPr="00EA63AE">
            <w:rPr>
              <w:rStyle w:val="PlaceholderText"/>
            </w:rPr>
            <w:t>Click here to enter a date.</w:t>
          </w:r>
        </w:p>
      </w:docPartBody>
    </w:docPart>
    <w:docPart>
      <w:docPartPr>
        <w:name w:val="7446B26116A042EA90BA86B7CABAE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B0087-B688-47FD-A4D5-3E3D5F8DF95E}"/>
      </w:docPartPr>
      <w:docPartBody>
        <w:p w:rsidR="00ED1468" w:rsidRDefault="00A54D35" w:rsidP="00A54D35">
          <w:pPr>
            <w:pStyle w:val="7446B26116A042EA90BA86B7CABAE72D2"/>
          </w:pPr>
          <w:r>
            <w:rPr>
              <w:rStyle w:val="PlaceholderText"/>
              <w:rFonts w:hint="cs"/>
              <w:rtl/>
            </w:rPr>
            <w:t>الفئة</w:t>
          </w:r>
          <w:r w:rsidRPr="00067721">
            <w:rPr>
              <w:rStyle w:val="PlaceholderText"/>
            </w:rPr>
            <w:t>.</w:t>
          </w:r>
        </w:p>
      </w:docPartBody>
    </w:docPart>
    <w:docPart>
      <w:docPartPr>
        <w:name w:val="4F772320AB034D16AF0506C3AF195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5CEA-88EC-44FA-9293-599EF70CD0B2}"/>
      </w:docPartPr>
      <w:docPartBody>
        <w:p w:rsidR="00ED1468" w:rsidRDefault="00A54D35" w:rsidP="00A54D35">
          <w:pPr>
            <w:pStyle w:val="4F772320AB034D16AF0506C3AF1950142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9F342F3E39DA4145908AF65E56779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5CBB-9FEE-422A-A943-F3790C82A4EB}"/>
      </w:docPartPr>
      <w:docPartBody>
        <w:p w:rsidR="00ED1468" w:rsidRDefault="00A54D35" w:rsidP="00A54D35">
          <w:pPr>
            <w:pStyle w:val="9F342F3E39DA4145908AF65E567792D32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47441227E887426081520A9C4F33B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9AF3C-0F94-4B18-899D-94515E3E8406}"/>
      </w:docPartPr>
      <w:docPartBody>
        <w:p w:rsidR="00ED1468" w:rsidRDefault="00A54D35" w:rsidP="00A54D35">
          <w:pPr>
            <w:pStyle w:val="47441227E887426081520A9C4F33BBA32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8D9CF2300974412999B236A580CD3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4A485-B74F-4DE7-9A5D-E4BD49B6A606}"/>
      </w:docPartPr>
      <w:docPartBody>
        <w:p w:rsidR="00ED1468" w:rsidRDefault="00A54D35" w:rsidP="00A54D35">
          <w:pPr>
            <w:pStyle w:val="8D9CF2300974412999B236A580CD30492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FD3579064F0648CB83557CED1C98A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85374-D2E2-40CD-9095-DB20EB5F9BF5}"/>
      </w:docPartPr>
      <w:docPartBody>
        <w:p w:rsidR="00ED1468" w:rsidRDefault="00A54D35" w:rsidP="00A54D35">
          <w:pPr>
            <w:pStyle w:val="FD3579064F0648CB83557CED1C98ABFB1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5BFA5793B9B44149DC0F4CA0C777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5AC6-B7E1-4C8D-B9CD-FB1E731B896C}"/>
      </w:docPartPr>
      <w:docPartBody>
        <w:p w:rsidR="00ED1468" w:rsidRDefault="00A54D35" w:rsidP="00A54D35">
          <w:pPr>
            <w:pStyle w:val="75BFA5793B9B44149DC0F4CA0C777FAD"/>
          </w:pPr>
          <w:r>
            <w:rPr>
              <w:rStyle w:val="PlaceholderText"/>
              <w:rFonts w:hint="cs"/>
              <w:rtl/>
            </w:rPr>
            <w:t>الفئة</w:t>
          </w:r>
          <w:r w:rsidRPr="00067721">
            <w:rPr>
              <w:rStyle w:val="PlaceholderText"/>
            </w:rPr>
            <w:t>.</w:t>
          </w:r>
        </w:p>
      </w:docPartBody>
    </w:docPart>
    <w:docPart>
      <w:docPartPr>
        <w:name w:val="54BA2A016AE8456C933EBFD3BBE2E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82DDC-C196-45A8-984B-B7B603B116CD}"/>
      </w:docPartPr>
      <w:docPartBody>
        <w:p w:rsidR="00ED1468" w:rsidRDefault="00A54D35" w:rsidP="00A54D35">
          <w:pPr>
            <w:pStyle w:val="54BA2A016AE8456C933EBFD3BBE2EB0C"/>
          </w:pPr>
          <w:r>
            <w:rPr>
              <w:rStyle w:val="PlaceholderText"/>
              <w:rFonts w:hint="cs"/>
              <w:rtl/>
            </w:rPr>
            <w:t>الفئة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FE"/>
    <w:rsid w:val="00052162"/>
    <w:rsid w:val="0033479F"/>
    <w:rsid w:val="00A022F3"/>
    <w:rsid w:val="00A14968"/>
    <w:rsid w:val="00A54D35"/>
    <w:rsid w:val="00B440E6"/>
    <w:rsid w:val="00C639EA"/>
    <w:rsid w:val="00ED1468"/>
    <w:rsid w:val="00F15E32"/>
    <w:rsid w:val="00F2530E"/>
    <w:rsid w:val="00F63EBE"/>
    <w:rsid w:val="00FA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530E"/>
    <w:rPr>
      <w:color w:val="808080"/>
    </w:rPr>
  </w:style>
  <w:style w:type="paragraph" w:customStyle="1" w:styleId="BBB5982B4B624447AD001B1AFEC9BCED">
    <w:name w:val="BBB5982B4B624447AD001B1AFEC9BCED"/>
    <w:rsid w:val="00FA26FE"/>
  </w:style>
  <w:style w:type="paragraph" w:customStyle="1" w:styleId="AB2F06F34A9E472D980D2E033B8C8AB2">
    <w:name w:val="AB2F06F34A9E472D980D2E033B8C8AB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">
    <w:name w:val="8AE523E8CDB24C4684366DC8FBD47CF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">
    <w:name w:val="C97B3E006623495A9115F9768376EA76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">
    <w:name w:val="DF656FDF5ECE4E9883CCC6D756FCD328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">
    <w:name w:val="09EC144F4C914CE480BCDEBA1DEFE9CA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">
    <w:name w:val="1EE6E714BEC24C5DB1A7A94DF3A6DFE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">
    <w:name w:val="2C783523F8B84FC18EBDFCAFC80DF9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">
    <w:name w:val="2AC8F0CC172042F78D468F10BD1BD29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">
    <w:name w:val="170E2E69A9384B518453FE6F42C2739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">
    <w:name w:val="F629BC4372B745FA986650DD407E06B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">
    <w:name w:val="D9C369F3C75E4D5D8107E63C1A011EA6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">
    <w:name w:val="986A6EC26979474DA4D9BF79C69F13C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">
    <w:name w:val="C77ADC8280454CCBB3E7DD18109FCEAC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">
    <w:name w:val="629FB64C055F458AAA52D09CDAEB2A28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">
    <w:name w:val="29A72FBADF224E158AEB592244ED878D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">
    <w:name w:val="51506CAB2D42440B9A07400AE3EAF67D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">
    <w:name w:val="06E2E54FC070411E8E97FB7433FA45E4"/>
    <w:rsid w:val="00FA26FE"/>
    <w:pPr>
      <w:bidi/>
      <w:spacing w:after="200" w:line="276" w:lineRule="auto"/>
    </w:pPr>
  </w:style>
  <w:style w:type="paragraph" w:customStyle="1" w:styleId="109236A7BA3147BCB8B76FEE596E194B">
    <w:name w:val="109236A7BA3147BCB8B76FEE596E194B"/>
    <w:rsid w:val="00FA26FE"/>
    <w:pPr>
      <w:bidi/>
      <w:spacing w:after="200" w:line="276" w:lineRule="auto"/>
    </w:pPr>
  </w:style>
  <w:style w:type="paragraph" w:customStyle="1" w:styleId="0D230F4D7ED64E26A7043B781689A17D">
    <w:name w:val="0D230F4D7ED64E26A7043B781689A17D"/>
    <w:rsid w:val="00FA26FE"/>
    <w:pPr>
      <w:bidi/>
      <w:spacing w:after="200" w:line="276" w:lineRule="auto"/>
    </w:pPr>
  </w:style>
  <w:style w:type="paragraph" w:customStyle="1" w:styleId="4E5FF14FE2A541D19C14CED0ABA4C44B">
    <w:name w:val="4E5FF14FE2A541D19C14CED0ABA4C44B"/>
    <w:rsid w:val="00FA26FE"/>
    <w:pPr>
      <w:bidi/>
      <w:spacing w:after="200" w:line="276" w:lineRule="auto"/>
    </w:pPr>
  </w:style>
  <w:style w:type="paragraph" w:customStyle="1" w:styleId="EC7FF9522AE942AB812709EA3FD7B339">
    <w:name w:val="EC7FF9522AE942AB812709EA3FD7B339"/>
    <w:rsid w:val="00FA26FE"/>
    <w:pPr>
      <w:bidi/>
      <w:spacing w:after="200" w:line="276" w:lineRule="auto"/>
    </w:pPr>
  </w:style>
  <w:style w:type="paragraph" w:customStyle="1" w:styleId="99BAB7F0FD234E77B9A4FA9111DE3549">
    <w:name w:val="99BAB7F0FD234E77B9A4FA9111DE3549"/>
    <w:rsid w:val="00FA26FE"/>
    <w:pPr>
      <w:bidi/>
      <w:spacing w:after="200" w:line="276" w:lineRule="auto"/>
    </w:pPr>
  </w:style>
  <w:style w:type="paragraph" w:customStyle="1" w:styleId="36CAFEF2B1E1477AA2F2D364551E4095">
    <w:name w:val="36CAFEF2B1E1477AA2F2D364551E4095"/>
    <w:rsid w:val="00FA26FE"/>
    <w:pPr>
      <w:bidi/>
      <w:spacing w:after="200" w:line="276" w:lineRule="auto"/>
    </w:pPr>
  </w:style>
  <w:style w:type="paragraph" w:customStyle="1" w:styleId="D5FAF3FE71F241358E8DA413104A9FDF">
    <w:name w:val="D5FAF3FE71F241358E8DA413104A9FDF"/>
    <w:rsid w:val="00FA26FE"/>
    <w:pPr>
      <w:bidi/>
      <w:spacing w:after="200" w:line="276" w:lineRule="auto"/>
    </w:pPr>
  </w:style>
  <w:style w:type="paragraph" w:customStyle="1" w:styleId="68079637D54A4308BC54FD9AB642610F">
    <w:name w:val="68079637D54A4308BC54FD9AB642610F"/>
    <w:rsid w:val="00FA26FE"/>
    <w:pPr>
      <w:bidi/>
      <w:spacing w:after="200" w:line="276" w:lineRule="auto"/>
    </w:pPr>
  </w:style>
  <w:style w:type="paragraph" w:customStyle="1" w:styleId="AEF73AF9188B421E95BF2C0EA5AB65C6">
    <w:name w:val="AEF73AF9188B421E95BF2C0EA5AB65C6"/>
    <w:rsid w:val="00FA26FE"/>
    <w:pPr>
      <w:bidi/>
      <w:spacing w:after="200" w:line="276" w:lineRule="auto"/>
    </w:pPr>
  </w:style>
  <w:style w:type="paragraph" w:customStyle="1" w:styleId="89952F69D51143A7B2059A84D326C058">
    <w:name w:val="89952F69D51143A7B2059A84D326C058"/>
    <w:rsid w:val="00FA26FE"/>
    <w:pPr>
      <w:bidi/>
      <w:spacing w:after="200" w:line="276" w:lineRule="auto"/>
    </w:pPr>
  </w:style>
  <w:style w:type="paragraph" w:customStyle="1" w:styleId="0CCAE559BE4142A5AFC19CFB37F7EFEF">
    <w:name w:val="0CCAE559BE4142A5AFC19CFB37F7EFEF"/>
    <w:rsid w:val="00FA26FE"/>
    <w:pPr>
      <w:bidi/>
      <w:spacing w:after="200" w:line="276" w:lineRule="auto"/>
    </w:pPr>
  </w:style>
  <w:style w:type="paragraph" w:customStyle="1" w:styleId="706E196F1E1F49DF985F66C16F01717D">
    <w:name w:val="706E196F1E1F49DF985F66C16F01717D"/>
    <w:rsid w:val="00FA26FE"/>
    <w:pPr>
      <w:bidi/>
      <w:spacing w:after="200" w:line="276" w:lineRule="auto"/>
    </w:pPr>
  </w:style>
  <w:style w:type="paragraph" w:customStyle="1" w:styleId="3286D47D9EED463D99F4953E3CD2ACAA">
    <w:name w:val="3286D47D9EED463D99F4953E3CD2ACAA"/>
    <w:rsid w:val="00FA26FE"/>
    <w:pPr>
      <w:bidi/>
      <w:spacing w:after="200" w:line="276" w:lineRule="auto"/>
    </w:pPr>
  </w:style>
  <w:style w:type="paragraph" w:customStyle="1" w:styleId="5DAD0656F13140B6B225511241CD3AB6">
    <w:name w:val="5DAD0656F13140B6B225511241CD3AB6"/>
    <w:rsid w:val="00FA26FE"/>
    <w:pPr>
      <w:bidi/>
      <w:spacing w:after="200" w:line="276" w:lineRule="auto"/>
    </w:pPr>
  </w:style>
  <w:style w:type="paragraph" w:customStyle="1" w:styleId="09CF82322B2A4D0E89D5336C6BC1C57B">
    <w:name w:val="09CF82322B2A4D0E89D5336C6BC1C57B"/>
    <w:rsid w:val="00FA26FE"/>
    <w:pPr>
      <w:bidi/>
      <w:spacing w:after="200" w:line="276" w:lineRule="auto"/>
    </w:pPr>
  </w:style>
  <w:style w:type="paragraph" w:customStyle="1" w:styleId="84121153B22A4BBE95DE9B23612675B2">
    <w:name w:val="84121153B22A4BBE95DE9B23612675B2"/>
    <w:rsid w:val="00FA26FE"/>
    <w:pPr>
      <w:bidi/>
      <w:spacing w:after="200" w:line="276" w:lineRule="auto"/>
    </w:pPr>
  </w:style>
  <w:style w:type="paragraph" w:customStyle="1" w:styleId="3E92DB63C86849A2A3D2412DDD7D0138">
    <w:name w:val="3E92DB63C86849A2A3D2412DDD7D0138"/>
    <w:rsid w:val="00FA26FE"/>
    <w:pPr>
      <w:bidi/>
      <w:spacing w:after="200" w:line="276" w:lineRule="auto"/>
    </w:pPr>
  </w:style>
  <w:style w:type="paragraph" w:customStyle="1" w:styleId="61F195E4DC4744F0860CB0640330556E">
    <w:name w:val="61F195E4DC4744F0860CB0640330556E"/>
    <w:rsid w:val="00FA26FE"/>
    <w:pPr>
      <w:bidi/>
      <w:spacing w:after="200" w:line="276" w:lineRule="auto"/>
    </w:pPr>
  </w:style>
  <w:style w:type="paragraph" w:customStyle="1" w:styleId="F049C895A9294B3B87702B4F06A55671">
    <w:name w:val="F049C895A9294B3B87702B4F06A55671"/>
    <w:rsid w:val="00FA26FE"/>
    <w:pPr>
      <w:bidi/>
      <w:spacing w:after="200" w:line="276" w:lineRule="auto"/>
    </w:pPr>
  </w:style>
  <w:style w:type="paragraph" w:customStyle="1" w:styleId="33A6D610B79F4F6BB6C989D46387B7D8">
    <w:name w:val="33A6D610B79F4F6BB6C989D46387B7D8"/>
    <w:rsid w:val="00FA26FE"/>
    <w:pPr>
      <w:bidi/>
      <w:spacing w:after="200" w:line="276" w:lineRule="auto"/>
    </w:pPr>
  </w:style>
  <w:style w:type="paragraph" w:customStyle="1" w:styleId="C679CEFF3496465BB623CF78EAE9E50C">
    <w:name w:val="C679CEFF3496465BB623CF78EAE9E50C"/>
    <w:rsid w:val="00FA26FE"/>
    <w:pPr>
      <w:bidi/>
      <w:spacing w:after="200" w:line="276" w:lineRule="auto"/>
    </w:pPr>
  </w:style>
  <w:style w:type="paragraph" w:customStyle="1" w:styleId="0A36469DE2F448858D9A109FDC51C8B8">
    <w:name w:val="0A36469DE2F448858D9A109FDC51C8B8"/>
    <w:rsid w:val="00FA26FE"/>
    <w:pPr>
      <w:bidi/>
      <w:spacing w:after="200" w:line="276" w:lineRule="auto"/>
    </w:pPr>
  </w:style>
  <w:style w:type="paragraph" w:customStyle="1" w:styleId="F249765BF8A64D1086B8011036F30BB9">
    <w:name w:val="F249765BF8A64D1086B8011036F30BB9"/>
    <w:rsid w:val="00FA26FE"/>
    <w:pPr>
      <w:bidi/>
      <w:spacing w:after="200" w:line="276" w:lineRule="auto"/>
    </w:pPr>
  </w:style>
  <w:style w:type="paragraph" w:customStyle="1" w:styleId="AB2F06F34A9E472D980D2E033B8C8AB21">
    <w:name w:val="AB2F06F34A9E472D980D2E033B8C8AB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1">
    <w:name w:val="8AE523E8CDB24C4684366DC8FBD47CF3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1">
    <w:name w:val="C97B3E006623495A9115F9768376EA76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1">
    <w:name w:val="DF656FDF5ECE4E9883CCC6D756FCD328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1">
    <w:name w:val="09EC144F4C914CE480BCDEBA1DEFE9CA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1">
    <w:name w:val="1EE6E714BEC24C5DB1A7A94DF3A6DFE5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1">
    <w:name w:val="2C783523F8B84FC18EBDFCAFC80DF96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1">
    <w:name w:val="2AC8F0CC172042F78D468F10BD1BD29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1">
    <w:name w:val="170E2E69A9384B518453FE6F42C27391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1">
    <w:name w:val="F629BC4372B745FA986650DD407E06B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1">
    <w:name w:val="D9C369F3C75E4D5D8107E63C1A011EA6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1">
    <w:name w:val="986A6EC26979474DA4D9BF79C69F13C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1">
    <w:name w:val="C77ADC8280454CCBB3E7DD18109FCEAC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1">
    <w:name w:val="629FB64C055F458AAA52D09CDAEB2A28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1">
    <w:name w:val="29A72FBADF224E158AEB592244ED878D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1">
    <w:name w:val="51506CAB2D42440B9A07400AE3EAF67D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1">
    <w:name w:val="06E2E54FC070411E8E97FB7433FA45E41"/>
    <w:rsid w:val="00FA26FE"/>
    <w:pPr>
      <w:bidi/>
      <w:spacing w:after="200" w:line="276" w:lineRule="auto"/>
    </w:pPr>
  </w:style>
  <w:style w:type="paragraph" w:customStyle="1" w:styleId="109236A7BA3147BCB8B76FEE596E194B1">
    <w:name w:val="109236A7BA3147BCB8B76FEE596E194B1"/>
    <w:rsid w:val="00FA26FE"/>
    <w:pPr>
      <w:bidi/>
      <w:spacing w:after="200" w:line="276" w:lineRule="auto"/>
    </w:pPr>
  </w:style>
  <w:style w:type="paragraph" w:customStyle="1" w:styleId="0D230F4D7ED64E26A7043B781689A17D1">
    <w:name w:val="0D230F4D7ED64E26A7043B781689A17D1"/>
    <w:rsid w:val="00FA26FE"/>
    <w:pPr>
      <w:bidi/>
      <w:spacing w:after="200" w:line="276" w:lineRule="auto"/>
    </w:pPr>
  </w:style>
  <w:style w:type="paragraph" w:customStyle="1" w:styleId="4E5FF14FE2A541D19C14CED0ABA4C44B1">
    <w:name w:val="4E5FF14FE2A541D19C14CED0ABA4C44B1"/>
    <w:rsid w:val="00FA26FE"/>
    <w:pPr>
      <w:bidi/>
      <w:spacing w:after="200" w:line="276" w:lineRule="auto"/>
    </w:pPr>
  </w:style>
  <w:style w:type="paragraph" w:customStyle="1" w:styleId="EC7FF9522AE942AB812709EA3FD7B3391">
    <w:name w:val="EC7FF9522AE942AB812709EA3FD7B3391"/>
    <w:rsid w:val="00FA26FE"/>
    <w:pPr>
      <w:bidi/>
      <w:spacing w:after="200" w:line="276" w:lineRule="auto"/>
    </w:pPr>
  </w:style>
  <w:style w:type="paragraph" w:customStyle="1" w:styleId="99BAB7F0FD234E77B9A4FA9111DE35491">
    <w:name w:val="99BAB7F0FD234E77B9A4FA9111DE35491"/>
    <w:rsid w:val="00FA26FE"/>
    <w:pPr>
      <w:bidi/>
      <w:spacing w:after="200" w:line="276" w:lineRule="auto"/>
    </w:pPr>
  </w:style>
  <w:style w:type="paragraph" w:customStyle="1" w:styleId="A43BBEE3348C46BF8E80F14E4C67302D">
    <w:name w:val="A43BBEE3348C46BF8E80F14E4C67302D"/>
    <w:rsid w:val="00FA26FE"/>
    <w:pPr>
      <w:bidi/>
      <w:spacing w:after="200" w:line="276" w:lineRule="auto"/>
    </w:pPr>
  </w:style>
  <w:style w:type="paragraph" w:customStyle="1" w:styleId="36CAFEF2B1E1477AA2F2D364551E40951">
    <w:name w:val="36CAFEF2B1E1477AA2F2D364551E40951"/>
    <w:rsid w:val="00FA26FE"/>
    <w:pPr>
      <w:bidi/>
      <w:spacing w:after="200" w:line="276" w:lineRule="auto"/>
    </w:pPr>
  </w:style>
  <w:style w:type="paragraph" w:customStyle="1" w:styleId="D5FAF3FE71F241358E8DA413104A9FDF1">
    <w:name w:val="D5FAF3FE71F241358E8DA413104A9FDF1"/>
    <w:rsid w:val="00FA26FE"/>
    <w:pPr>
      <w:bidi/>
      <w:spacing w:after="200" w:line="276" w:lineRule="auto"/>
    </w:pPr>
  </w:style>
  <w:style w:type="paragraph" w:customStyle="1" w:styleId="68079637D54A4308BC54FD9AB642610F1">
    <w:name w:val="68079637D54A4308BC54FD9AB642610F1"/>
    <w:rsid w:val="00FA26FE"/>
    <w:pPr>
      <w:bidi/>
      <w:spacing w:after="200" w:line="276" w:lineRule="auto"/>
    </w:pPr>
  </w:style>
  <w:style w:type="paragraph" w:customStyle="1" w:styleId="6A2C773D8F5645CD91EE032033B8B0CD">
    <w:name w:val="6A2C773D8F5645CD91EE032033B8B0CD"/>
    <w:rsid w:val="00FA26FE"/>
    <w:pPr>
      <w:bidi/>
      <w:spacing w:after="200" w:line="276" w:lineRule="auto"/>
    </w:pPr>
  </w:style>
  <w:style w:type="paragraph" w:customStyle="1" w:styleId="AEF73AF9188B421E95BF2C0EA5AB65C61">
    <w:name w:val="AEF73AF9188B421E95BF2C0EA5AB65C61"/>
    <w:rsid w:val="00FA26FE"/>
    <w:pPr>
      <w:bidi/>
      <w:spacing w:after="200" w:line="276" w:lineRule="auto"/>
    </w:pPr>
  </w:style>
  <w:style w:type="paragraph" w:customStyle="1" w:styleId="89952F69D51143A7B2059A84D326C0581">
    <w:name w:val="89952F69D51143A7B2059A84D326C0581"/>
    <w:rsid w:val="00FA26FE"/>
    <w:pPr>
      <w:bidi/>
      <w:spacing w:after="200" w:line="276" w:lineRule="auto"/>
    </w:pPr>
  </w:style>
  <w:style w:type="paragraph" w:customStyle="1" w:styleId="0CCAE559BE4142A5AFC19CFB37F7EFEF1">
    <w:name w:val="0CCAE559BE4142A5AFC19CFB37F7EFEF1"/>
    <w:rsid w:val="00FA26FE"/>
    <w:pPr>
      <w:bidi/>
      <w:spacing w:after="200" w:line="276" w:lineRule="auto"/>
    </w:pPr>
  </w:style>
  <w:style w:type="paragraph" w:customStyle="1" w:styleId="80A6E1834A43497BAE9C20B57947FE01">
    <w:name w:val="80A6E1834A43497BAE9C20B57947FE01"/>
    <w:rsid w:val="00FA26FE"/>
    <w:pPr>
      <w:bidi/>
      <w:spacing w:after="200" w:line="276" w:lineRule="auto"/>
    </w:pPr>
  </w:style>
  <w:style w:type="paragraph" w:customStyle="1" w:styleId="706E196F1E1F49DF985F66C16F01717D1">
    <w:name w:val="706E196F1E1F49DF985F66C16F01717D1"/>
    <w:rsid w:val="00FA26FE"/>
    <w:pPr>
      <w:bidi/>
      <w:spacing w:after="200" w:line="276" w:lineRule="auto"/>
    </w:pPr>
  </w:style>
  <w:style w:type="paragraph" w:customStyle="1" w:styleId="3286D47D9EED463D99F4953E3CD2ACAA1">
    <w:name w:val="3286D47D9EED463D99F4953E3CD2ACAA1"/>
    <w:rsid w:val="00FA26FE"/>
    <w:pPr>
      <w:bidi/>
      <w:spacing w:after="200" w:line="276" w:lineRule="auto"/>
    </w:pPr>
  </w:style>
  <w:style w:type="paragraph" w:customStyle="1" w:styleId="5DAD0656F13140B6B225511241CD3AB61">
    <w:name w:val="5DAD0656F13140B6B225511241CD3AB61"/>
    <w:rsid w:val="00FA26FE"/>
    <w:pPr>
      <w:bidi/>
      <w:spacing w:after="200" w:line="276" w:lineRule="auto"/>
    </w:pPr>
  </w:style>
  <w:style w:type="paragraph" w:customStyle="1" w:styleId="C02CA8878EA34C34BA151AEF97295198">
    <w:name w:val="C02CA8878EA34C34BA151AEF97295198"/>
    <w:rsid w:val="00FA26FE"/>
    <w:pPr>
      <w:bidi/>
      <w:spacing w:after="200" w:line="276" w:lineRule="auto"/>
    </w:pPr>
  </w:style>
  <w:style w:type="paragraph" w:customStyle="1" w:styleId="09CF82322B2A4D0E89D5336C6BC1C57B1">
    <w:name w:val="09CF82322B2A4D0E89D5336C6BC1C57B1"/>
    <w:rsid w:val="00FA26FE"/>
    <w:pPr>
      <w:bidi/>
      <w:spacing w:after="200" w:line="276" w:lineRule="auto"/>
    </w:pPr>
  </w:style>
  <w:style w:type="paragraph" w:customStyle="1" w:styleId="84121153B22A4BBE95DE9B23612675B21">
    <w:name w:val="84121153B22A4BBE95DE9B23612675B21"/>
    <w:rsid w:val="00FA26FE"/>
    <w:pPr>
      <w:bidi/>
      <w:spacing w:after="200" w:line="276" w:lineRule="auto"/>
    </w:pPr>
  </w:style>
  <w:style w:type="paragraph" w:customStyle="1" w:styleId="3E92DB63C86849A2A3D2412DDD7D01381">
    <w:name w:val="3E92DB63C86849A2A3D2412DDD7D01381"/>
    <w:rsid w:val="00FA26FE"/>
    <w:pPr>
      <w:bidi/>
      <w:spacing w:after="200" w:line="276" w:lineRule="auto"/>
    </w:pPr>
  </w:style>
  <w:style w:type="paragraph" w:customStyle="1" w:styleId="C8032EA317DD4243891DD43E77092EAD">
    <w:name w:val="C8032EA317DD4243891DD43E77092EAD"/>
    <w:rsid w:val="00FA26FE"/>
    <w:pPr>
      <w:bidi/>
      <w:spacing w:after="200" w:line="276" w:lineRule="auto"/>
    </w:pPr>
  </w:style>
  <w:style w:type="paragraph" w:customStyle="1" w:styleId="61F195E4DC4744F0860CB0640330556E1">
    <w:name w:val="61F195E4DC4744F0860CB0640330556E1"/>
    <w:rsid w:val="00FA26FE"/>
    <w:pPr>
      <w:bidi/>
      <w:spacing w:after="200" w:line="276" w:lineRule="auto"/>
    </w:pPr>
  </w:style>
  <w:style w:type="paragraph" w:customStyle="1" w:styleId="F049C895A9294B3B87702B4F06A556711">
    <w:name w:val="F049C895A9294B3B87702B4F06A556711"/>
    <w:rsid w:val="00FA26FE"/>
    <w:pPr>
      <w:bidi/>
      <w:spacing w:after="200" w:line="276" w:lineRule="auto"/>
    </w:pPr>
  </w:style>
  <w:style w:type="paragraph" w:customStyle="1" w:styleId="33A6D610B79F4F6BB6C989D46387B7D81">
    <w:name w:val="33A6D610B79F4F6BB6C989D46387B7D81"/>
    <w:rsid w:val="00FA26FE"/>
    <w:pPr>
      <w:bidi/>
      <w:spacing w:after="200" w:line="276" w:lineRule="auto"/>
    </w:pPr>
  </w:style>
  <w:style w:type="paragraph" w:customStyle="1" w:styleId="5947A2B193254692B6A93E9393228F83">
    <w:name w:val="5947A2B193254692B6A93E9393228F83"/>
    <w:rsid w:val="00FA26FE"/>
    <w:pPr>
      <w:bidi/>
      <w:spacing w:after="200" w:line="276" w:lineRule="auto"/>
    </w:pPr>
  </w:style>
  <w:style w:type="paragraph" w:customStyle="1" w:styleId="C679CEFF3496465BB623CF78EAE9E50C1">
    <w:name w:val="C679CEFF3496465BB623CF78EAE9E50C1"/>
    <w:rsid w:val="00FA26FE"/>
    <w:pPr>
      <w:bidi/>
      <w:spacing w:after="200" w:line="276" w:lineRule="auto"/>
    </w:pPr>
  </w:style>
  <w:style w:type="paragraph" w:customStyle="1" w:styleId="0A36469DE2F448858D9A109FDC51C8B81">
    <w:name w:val="0A36469DE2F448858D9A109FDC51C8B81"/>
    <w:rsid w:val="00FA26FE"/>
    <w:pPr>
      <w:bidi/>
      <w:spacing w:after="200" w:line="276" w:lineRule="auto"/>
    </w:pPr>
  </w:style>
  <w:style w:type="paragraph" w:customStyle="1" w:styleId="F249765BF8A64D1086B8011036F30BB91">
    <w:name w:val="F249765BF8A64D1086B8011036F30BB91"/>
    <w:rsid w:val="00FA26FE"/>
    <w:pPr>
      <w:bidi/>
      <w:spacing w:after="200" w:line="276" w:lineRule="auto"/>
    </w:pPr>
  </w:style>
  <w:style w:type="paragraph" w:customStyle="1" w:styleId="4CE049E689434551A7DEF4D6AEFCABBB">
    <w:name w:val="4CE049E689434551A7DEF4D6AEFCABBB"/>
    <w:rsid w:val="00FA26FE"/>
    <w:pPr>
      <w:bidi/>
      <w:spacing w:after="200" w:line="276" w:lineRule="auto"/>
    </w:pPr>
  </w:style>
  <w:style w:type="paragraph" w:customStyle="1" w:styleId="AB2F06F34A9E472D980D2E033B8C8AB22">
    <w:name w:val="AB2F06F34A9E472D980D2E033B8C8AB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2">
    <w:name w:val="8AE523E8CDB24C4684366DC8FBD47CF3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2">
    <w:name w:val="C97B3E006623495A9115F9768376EA7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2">
    <w:name w:val="DF656FDF5ECE4E9883CCC6D756FCD328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2">
    <w:name w:val="09EC144F4C914CE480BCDEBA1DEFE9CA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2">
    <w:name w:val="1EE6E714BEC24C5DB1A7A94DF3A6DFE5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2">
    <w:name w:val="2C783523F8B84FC18EBDFCAFC80DF96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2">
    <w:name w:val="2AC8F0CC172042F78D468F10BD1BD29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2">
    <w:name w:val="170E2E69A9384B518453FE6F42C27391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2">
    <w:name w:val="F629BC4372B745FA986650DD407E06B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2">
    <w:name w:val="D9C369F3C75E4D5D8107E63C1A011EA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2">
    <w:name w:val="986A6EC26979474DA4D9BF79C69F13C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2">
    <w:name w:val="C77ADC8280454CCBB3E7DD18109FCEAC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2">
    <w:name w:val="629FB64C055F458AAA52D09CDAEB2A28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2">
    <w:name w:val="29A72FBADF224E158AEB592244ED878D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2">
    <w:name w:val="51506CAB2D42440B9A07400AE3EAF67D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2">
    <w:name w:val="06E2E54FC070411E8E97FB7433FA45E42"/>
    <w:rsid w:val="00FA26FE"/>
    <w:pPr>
      <w:bidi/>
      <w:spacing w:after="200" w:line="276" w:lineRule="auto"/>
    </w:pPr>
  </w:style>
  <w:style w:type="paragraph" w:customStyle="1" w:styleId="109236A7BA3147BCB8B76FEE596E194B2">
    <w:name w:val="109236A7BA3147BCB8B76FEE596E194B2"/>
    <w:rsid w:val="00FA26FE"/>
    <w:pPr>
      <w:bidi/>
      <w:spacing w:after="200" w:line="276" w:lineRule="auto"/>
    </w:pPr>
  </w:style>
  <w:style w:type="paragraph" w:customStyle="1" w:styleId="0D230F4D7ED64E26A7043B781689A17D2">
    <w:name w:val="0D230F4D7ED64E26A7043B781689A17D2"/>
    <w:rsid w:val="00FA26FE"/>
    <w:pPr>
      <w:bidi/>
      <w:spacing w:after="200" w:line="276" w:lineRule="auto"/>
    </w:pPr>
  </w:style>
  <w:style w:type="paragraph" w:customStyle="1" w:styleId="E47D14C0E4D74174995DC78B60E07AD5">
    <w:name w:val="E47D14C0E4D74174995DC78B60E07AD5"/>
    <w:rsid w:val="00FA26FE"/>
    <w:pPr>
      <w:bidi/>
      <w:spacing w:after="200" w:line="276" w:lineRule="auto"/>
    </w:pPr>
  </w:style>
  <w:style w:type="paragraph" w:customStyle="1" w:styleId="4E5FF14FE2A541D19C14CED0ABA4C44B2">
    <w:name w:val="4E5FF14FE2A541D19C14CED0ABA4C44B2"/>
    <w:rsid w:val="00FA26FE"/>
    <w:pPr>
      <w:bidi/>
      <w:spacing w:after="200" w:line="276" w:lineRule="auto"/>
    </w:pPr>
  </w:style>
  <w:style w:type="paragraph" w:customStyle="1" w:styleId="EC7FF9522AE942AB812709EA3FD7B3392">
    <w:name w:val="EC7FF9522AE942AB812709EA3FD7B3392"/>
    <w:rsid w:val="00FA26FE"/>
    <w:pPr>
      <w:bidi/>
      <w:spacing w:after="200" w:line="276" w:lineRule="auto"/>
    </w:pPr>
  </w:style>
  <w:style w:type="paragraph" w:customStyle="1" w:styleId="99BAB7F0FD234E77B9A4FA9111DE35492">
    <w:name w:val="99BAB7F0FD234E77B9A4FA9111DE35492"/>
    <w:rsid w:val="00FA26FE"/>
    <w:pPr>
      <w:bidi/>
      <w:spacing w:after="200" w:line="276" w:lineRule="auto"/>
    </w:pPr>
  </w:style>
  <w:style w:type="paragraph" w:customStyle="1" w:styleId="A43BBEE3348C46BF8E80F14E4C67302D1">
    <w:name w:val="A43BBEE3348C46BF8E80F14E4C67302D1"/>
    <w:rsid w:val="00FA26FE"/>
    <w:pPr>
      <w:bidi/>
      <w:spacing w:after="200" w:line="276" w:lineRule="auto"/>
    </w:pPr>
  </w:style>
  <w:style w:type="paragraph" w:customStyle="1" w:styleId="0A6A1488135A4F5698DC7E874C905476">
    <w:name w:val="0A6A1488135A4F5698DC7E874C905476"/>
    <w:rsid w:val="00FA26FE"/>
    <w:pPr>
      <w:bidi/>
      <w:spacing w:after="200" w:line="276" w:lineRule="auto"/>
    </w:pPr>
  </w:style>
  <w:style w:type="paragraph" w:customStyle="1" w:styleId="36CAFEF2B1E1477AA2F2D364551E40952">
    <w:name w:val="36CAFEF2B1E1477AA2F2D364551E40952"/>
    <w:rsid w:val="00FA26FE"/>
    <w:pPr>
      <w:bidi/>
      <w:spacing w:after="200" w:line="276" w:lineRule="auto"/>
    </w:pPr>
  </w:style>
  <w:style w:type="paragraph" w:customStyle="1" w:styleId="D5FAF3FE71F241358E8DA413104A9FDF2">
    <w:name w:val="D5FAF3FE71F241358E8DA413104A9FDF2"/>
    <w:rsid w:val="00FA26FE"/>
    <w:pPr>
      <w:bidi/>
      <w:spacing w:after="200" w:line="276" w:lineRule="auto"/>
    </w:pPr>
  </w:style>
  <w:style w:type="paragraph" w:customStyle="1" w:styleId="68079637D54A4308BC54FD9AB642610F2">
    <w:name w:val="68079637D54A4308BC54FD9AB642610F2"/>
    <w:rsid w:val="00FA26FE"/>
    <w:pPr>
      <w:bidi/>
      <w:spacing w:after="200" w:line="276" w:lineRule="auto"/>
    </w:pPr>
  </w:style>
  <w:style w:type="paragraph" w:customStyle="1" w:styleId="6A2C773D8F5645CD91EE032033B8B0CD1">
    <w:name w:val="6A2C773D8F5645CD91EE032033B8B0CD1"/>
    <w:rsid w:val="00FA26FE"/>
    <w:pPr>
      <w:bidi/>
      <w:spacing w:after="200" w:line="276" w:lineRule="auto"/>
    </w:pPr>
  </w:style>
  <w:style w:type="paragraph" w:customStyle="1" w:styleId="2B3A6E4E202648DCB83FE1A0FD55B0FF">
    <w:name w:val="2B3A6E4E202648DCB83FE1A0FD55B0FF"/>
    <w:rsid w:val="00FA26FE"/>
    <w:pPr>
      <w:bidi/>
      <w:spacing w:after="200" w:line="276" w:lineRule="auto"/>
    </w:pPr>
  </w:style>
  <w:style w:type="paragraph" w:customStyle="1" w:styleId="AEF73AF9188B421E95BF2C0EA5AB65C62">
    <w:name w:val="AEF73AF9188B421E95BF2C0EA5AB65C62"/>
    <w:rsid w:val="00FA26FE"/>
    <w:pPr>
      <w:bidi/>
      <w:spacing w:after="200" w:line="276" w:lineRule="auto"/>
    </w:pPr>
  </w:style>
  <w:style w:type="paragraph" w:customStyle="1" w:styleId="89952F69D51143A7B2059A84D326C0582">
    <w:name w:val="89952F69D51143A7B2059A84D326C0582"/>
    <w:rsid w:val="00FA26FE"/>
    <w:pPr>
      <w:bidi/>
      <w:spacing w:after="200" w:line="276" w:lineRule="auto"/>
    </w:pPr>
  </w:style>
  <w:style w:type="paragraph" w:customStyle="1" w:styleId="0CCAE559BE4142A5AFC19CFB37F7EFEF2">
    <w:name w:val="0CCAE559BE4142A5AFC19CFB37F7EFEF2"/>
    <w:rsid w:val="00FA26FE"/>
    <w:pPr>
      <w:bidi/>
      <w:spacing w:after="200" w:line="276" w:lineRule="auto"/>
    </w:pPr>
  </w:style>
  <w:style w:type="paragraph" w:customStyle="1" w:styleId="80A6E1834A43497BAE9C20B57947FE011">
    <w:name w:val="80A6E1834A43497BAE9C20B57947FE011"/>
    <w:rsid w:val="00FA26FE"/>
    <w:pPr>
      <w:bidi/>
      <w:spacing w:after="200" w:line="276" w:lineRule="auto"/>
    </w:pPr>
  </w:style>
  <w:style w:type="paragraph" w:customStyle="1" w:styleId="DE68C1AD2DDF4F0CB9459979BDFFDA7A">
    <w:name w:val="DE68C1AD2DDF4F0CB9459979BDFFDA7A"/>
    <w:rsid w:val="00FA26FE"/>
    <w:pPr>
      <w:bidi/>
      <w:spacing w:after="200" w:line="276" w:lineRule="auto"/>
    </w:pPr>
  </w:style>
  <w:style w:type="paragraph" w:customStyle="1" w:styleId="706E196F1E1F49DF985F66C16F01717D2">
    <w:name w:val="706E196F1E1F49DF985F66C16F01717D2"/>
    <w:rsid w:val="00FA26FE"/>
    <w:pPr>
      <w:bidi/>
      <w:spacing w:after="200" w:line="276" w:lineRule="auto"/>
    </w:pPr>
  </w:style>
  <w:style w:type="paragraph" w:customStyle="1" w:styleId="3286D47D9EED463D99F4953E3CD2ACAA2">
    <w:name w:val="3286D47D9EED463D99F4953E3CD2ACAA2"/>
    <w:rsid w:val="00FA26FE"/>
    <w:pPr>
      <w:bidi/>
      <w:spacing w:after="200" w:line="276" w:lineRule="auto"/>
    </w:pPr>
  </w:style>
  <w:style w:type="paragraph" w:customStyle="1" w:styleId="5DAD0656F13140B6B225511241CD3AB62">
    <w:name w:val="5DAD0656F13140B6B225511241CD3AB62"/>
    <w:rsid w:val="00FA26FE"/>
    <w:pPr>
      <w:bidi/>
      <w:spacing w:after="200" w:line="276" w:lineRule="auto"/>
    </w:pPr>
  </w:style>
  <w:style w:type="paragraph" w:customStyle="1" w:styleId="C02CA8878EA34C34BA151AEF972951981">
    <w:name w:val="C02CA8878EA34C34BA151AEF972951981"/>
    <w:rsid w:val="00FA26FE"/>
    <w:pPr>
      <w:bidi/>
      <w:spacing w:after="200" w:line="276" w:lineRule="auto"/>
    </w:pPr>
  </w:style>
  <w:style w:type="paragraph" w:customStyle="1" w:styleId="23923DBC01D94FA2A33C0180566ED84E">
    <w:name w:val="23923DBC01D94FA2A33C0180566ED84E"/>
    <w:rsid w:val="00FA26FE"/>
    <w:pPr>
      <w:bidi/>
      <w:spacing w:after="200" w:line="276" w:lineRule="auto"/>
    </w:pPr>
  </w:style>
  <w:style w:type="paragraph" w:customStyle="1" w:styleId="09CF82322B2A4D0E89D5336C6BC1C57B2">
    <w:name w:val="09CF82322B2A4D0E89D5336C6BC1C57B2"/>
    <w:rsid w:val="00FA26FE"/>
    <w:pPr>
      <w:bidi/>
      <w:spacing w:after="200" w:line="276" w:lineRule="auto"/>
    </w:pPr>
  </w:style>
  <w:style w:type="paragraph" w:customStyle="1" w:styleId="84121153B22A4BBE95DE9B23612675B22">
    <w:name w:val="84121153B22A4BBE95DE9B23612675B22"/>
    <w:rsid w:val="00FA26FE"/>
    <w:pPr>
      <w:bidi/>
      <w:spacing w:after="200" w:line="276" w:lineRule="auto"/>
    </w:pPr>
  </w:style>
  <w:style w:type="paragraph" w:customStyle="1" w:styleId="3E92DB63C86849A2A3D2412DDD7D01382">
    <w:name w:val="3E92DB63C86849A2A3D2412DDD7D01382"/>
    <w:rsid w:val="00FA26FE"/>
    <w:pPr>
      <w:bidi/>
      <w:spacing w:after="200" w:line="276" w:lineRule="auto"/>
    </w:pPr>
  </w:style>
  <w:style w:type="paragraph" w:customStyle="1" w:styleId="C8032EA317DD4243891DD43E77092EAD1">
    <w:name w:val="C8032EA317DD4243891DD43E77092EAD1"/>
    <w:rsid w:val="00FA26FE"/>
    <w:pPr>
      <w:bidi/>
      <w:spacing w:after="200" w:line="276" w:lineRule="auto"/>
    </w:pPr>
  </w:style>
  <w:style w:type="paragraph" w:customStyle="1" w:styleId="7493A6ACFA7F4BA6A52C07D942171B3E">
    <w:name w:val="7493A6ACFA7F4BA6A52C07D942171B3E"/>
    <w:rsid w:val="00FA26FE"/>
    <w:pPr>
      <w:bidi/>
      <w:spacing w:after="200" w:line="276" w:lineRule="auto"/>
    </w:pPr>
  </w:style>
  <w:style w:type="paragraph" w:customStyle="1" w:styleId="61F195E4DC4744F0860CB0640330556E2">
    <w:name w:val="61F195E4DC4744F0860CB0640330556E2"/>
    <w:rsid w:val="00FA26FE"/>
    <w:pPr>
      <w:bidi/>
      <w:spacing w:after="200" w:line="276" w:lineRule="auto"/>
    </w:pPr>
  </w:style>
  <w:style w:type="paragraph" w:customStyle="1" w:styleId="F049C895A9294B3B87702B4F06A556712">
    <w:name w:val="F049C895A9294B3B87702B4F06A556712"/>
    <w:rsid w:val="00FA26FE"/>
    <w:pPr>
      <w:bidi/>
      <w:spacing w:after="200" w:line="276" w:lineRule="auto"/>
    </w:pPr>
  </w:style>
  <w:style w:type="paragraph" w:customStyle="1" w:styleId="33A6D610B79F4F6BB6C989D46387B7D82">
    <w:name w:val="33A6D610B79F4F6BB6C989D46387B7D82"/>
    <w:rsid w:val="00FA26FE"/>
    <w:pPr>
      <w:bidi/>
      <w:spacing w:after="200" w:line="276" w:lineRule="auto"/>
    </w:pPr>
  </w:style>
  <w:style w:type="paragraph" w:customStyle="1" w:styleId="5947A2B193254692B6A93E9393228F831">
    <w:name w:val="5947A2B193254692B6A93E9393228F831"/>
    <w:rsid w:val="00FA26FE"/>
    <w:pPr>
      <w:bidi/>
      <w:spacing w:after="200" w:line="276" w:lineRule="auto"/>
    </w:pPr>
  </w:style>
  <w:style w:type="paragraph" w:customStyle="1" w:styleId="965B1BB3C47B478C82A6C4F0BA50A413">
    <w:name w:val="965B1BB3C47B478C82A6C4F0BA50A413"/>
    <w:rsid w:val="00FA26FE"/>
    <w:pPr>
      <w:bidi/>
      <w:spacing w:after="200" w:line="276" w:lineRule="auto"/>
    </w:pPr>
  </w:style>
  <w:style w:type="paragraph" w:customStyle="1" w:styleId="C679CEFF3496465BB623CF78EAE9E50C2">
    <w:name w:val="C679CEFF3496465BB623CF78EAE9E50C2"/>
    <w:rsid w:val="00FA26FE"/>
    <w:pPr>
      <w:bidi/>
      <w:spacing w:after="200" w:line="276" w:lineRule="auto"/>
    </w:pPr>
  </w:style>
  <w:style w:type="paragraph" w:customStyle="1" w:styleId="0A36469DE2F448858D9A109FDC51C8B82">
    <w:name w:val="0A36469DE2F448858D9A109FDC51C8B82"/>
    <w:rsid w:val="00FA26FE"/>
    <w:pPr>
      <w:bidi/>
      <w:spacing w:after="200" w:line="276" w:lineRule="auto"/>
    </w:pPr>
  </w:style>
  <w:style w:type="paragraph" w:customStyle="1" w:styleId="F249765BF8A64D1086B8011036F30BB92">
    <w:name w:val="F249765BF8A64D1086B8011036F30BB92"/>
    <w:rsid w:val="00FA26FE"/>
    <w:pPr>
      <w:bidi/>
      <w:spacing w:after="200" w:line="276" w:lineRule="auto"/>
    </w:pPr>
  </w:style>
  <w:style w:type="paragraph" w:customStyle="1" w:styleId="4CE049E689434551A7DEF4D6AEFCABBB1">
    <w:name w:val="4CE049E689434551A7DEF4D6AEFCABBB1"/>
    <w:rsid w:val="00FA26FE"/>
    <w:pPr>
      <w:bidi/>
      <w:spacing w:after="200" w:line="276" w:lineRule="auto"/>
    </w:pPr>
  </w:style>
  <w:style w:type="paragraph" w:customStyle="1" w:styleId="412AD2D29D2943198AB7522128FF7B36">
    <w:name w:val="412AD2D29D2943198AB7522128FF7B36"/>
    <w:rsid w:val="00FA26FE"/>
    <w:pPr>
      <w:bidi/>
      <w:spacing w:after="200" w:line="276" w:lineRule="auto"/>
    </w:pPr>
  </w:style>
  <w:style w:type="paragraph" w:customStyle="1" w:styleId="EF1490F4F99D4FBABDAF483EE569D71A">
    <w:name w:val="EF1490F4F99D4FBABDAF483EE569D71A"/>
    <w:rsid w:val="00FA26FE"/>
    <w:pPr>
      <w:bidi/>
      <w:spacing w:after="200" w:line="276" w:lineRule="auto"/>
    </w:pPr>
  </w:style>
  <w:style w:type="paragraph" w:customStyle="1" w:styleId="59A505D2D8FF41FAB9EA77C06344A028">
    <w:name w:val="59A505D2D8FF41FAB9EA77C06344A028"/>
    <w:rsid w:val="00FA26FE"/>
    <w:pPr>
      <w:bidi/>
      <w:spacing w:after="200" w:line="276" w:lineRule="auto"/>
    </w:pPr>
  </w:style>
  <w:style w:type="paragraph" w:customStyle="1" w:styleId="BF46848C7A0949C5A32003182E202F5F">
    <w:name w:val="BF46848C7A0949C5A32003182E202F5F"/>
    <w:rsid w:val="00FA26FE"/>
    <w:pPr>
      <w:bidi/>
      <w:spacing w:after="200" w:line="276" w:lineRule="auto"/>
    </w:pPr>
  </w:style>
  <w:style w:type="paragraph" w:customStyle="1" w:styleId="A603CC0B53F64B62884EEB5F0B6D252E">
    <w:name w:val="A603CC0B53F64B62884EEB5F0B6D252E"/>
    <w:rsid w:val="00FA26FE"/>
    <w:pPr>
      <w:bidi/>
      <w:spacing w:after="200" w:line="276" w:lineRule="auto"/>
    </w:pPr>
  </w:style>
  <w:style w:type="paragraph" w:customStyle="1" w:styleId="20A5E786879B4061ABBE429322B0B6C1">
    <w:name w:val="20A5E786879B4061ABBE429322B0B6C1"/>
    <w:rsid w:val="00FA26FE"/>
    <w:pPr>
      <w:bidi/>
      <w:spacing w:after="200" w:line="276" w:lineRule="auto"/>
    </w:pPr>
  </w:style>
  <w:style w:type="paragraph" w:customStyle="1" w:styleId="AB2F06F34A9E472D980D2E033B8C8AB23">
    <w:name w:val="AB2F06F34A9E472D980D2E033B8C8AB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3">
    <w:name w:val="8AE523E8CDB24C4684366DC8FBD47CF3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3">
    <w:name w:val="C97B3E006623495A9115F9768376EA76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3">
    <w:name w:val="DF656FDF5ECE4E9883CCC6D756FCD328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3">
    <w:name w:val="09EC144F4C914CE480BCDEBA1DEFE9CA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3">
    <w:name w:val="1EE6E714BEC24C5DB1A7A94DF3A6DFE5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3">
    <w:name w:val="2C783523F8B84FC18EBDFCAFC80DF96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3">
    <w:name w:val="2AC8F0CC172042F78D468F10BD1BD29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3">
    <w:name w:val="170E2E69A9384B518453FE6F42C27391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3">
    <w:name w:val="F629BC4372B745FA986650DD407E06B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3">
    <w:name w:val="D9C369F3C75E4D5D8107E63C1A011EA6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3">
    <w:name w:val="986A6EC26979474DA4D9BF79C69F13C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3">
    <w:name w:val="C77ADC8280454CCBB3E7DD18109FCEAC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3">
    <w:name w:val="629FB64C055F458AAA52D09CDAEB2A28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3">
    <w:name w:val="29A72FBADF224E158AEB592244ED878D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3">
    <w:name w:val="51506CAB2D42440B9A07400AE3EAF67D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3">
    <w:name w:val="06E2E54FC070411E8E97FB7433FA45E43"/>
    <w:rsid w:val="00FA26FE"/>
    <w:pPr>
      <w:bidi/>
      <w:spacing w:after="200" w:line="276" w:lineRule="auto"/>
    </w:pPr>
  </w:style>
  <w:style w:type="paragraph" w:customStyle="1" w:styleId="109236A7BA3147BCB8B76FEE596E194B3">
    <w:name w:val="109236A7BA3147BCB8B76FEE596E194B3"/>
    <w:rsid w:val="00FA26FE"/>
    <w:pPr>
      <w:bidi/>
      <w:spacing w:after="200" w:line="276" w:lineRule="auto"/>
    </w:pPr>
  </w:style>
  <w:style w:type="paragraph" w:customStyle="1" w:styleId="0D230F4D7ED64E26A7043B781689A17D3">
    <w:name w:val="0D230F4D7ED64E26A7043B781689A17D3"/>
    <w:rsid w:val="00FA26FE"/>
    <w:pPr>
      <w:bidi/>
      <w:spacing w:after="200" w:line="276" w:lineRule="auto"/>
    </w:pPr>
  </w:style>
  <w:style w:type="paragraph" w:customStyle="1" w:styleId="E47D14C0E4D74174995DC78B60E07AD51">
    <w:name w:val="E47D14C0E4D74174995DC78B60E07AD51"/>
    <w:rsid w:val="00FA26FE"/>
    <w:pPr>
      <w:bidi/>
      <w:spacing w:after="200" w:line="276" w:lineRule="auto"/>
    </w:pPr>
  </w:style>
  <w:style w:type="paragraph" w:customStyle="1" w:styleId="4E5FF14FE2A541D19C14CED0ABA4C44B3">
    <w:name w:val="4E5FF14FE2A541D19C14CED0ABA4C44B3"/>
    <w:rsid w:val="00FA26FE"/>
    <w:pPr>
      <w:bidi/>
      <w:spacing w:after="200" w:line="276" w:lineRule="auto"/>
    </w:pPr>
  </w:style>
  <w:style w:type="paragraph" w:customStyle="1" w:styleId="EC7FF9522AE942AB812709EA3FD7B3393">
    <w:name w:val="EC7FF9522AE942AB812709EA3FD7B3393"/>
    <w:rsid w:val="00FA26FE"/>
    <w:pPr>
      <w:bidi/>
      <w:spacing w:after="200" w:line="276" w:lineRule="auto"/>
    </w:pPr>
  </w:style>
  <w:style w:type="paragraph" w:customStyle="1" w:styleId="99BAB7F0FD234E77B9A4FA9111DE35493">
    <w:name w:val="99BAB7F0FD234E77B9A4FA9111DE35493"/>
    <w:rsid w:val="00FA26FE"/>
    <w:pPr>
      <w:bidi/>
      <w:spacing w:after="200" w:line="276" w:lineRule="auto"/>
    </w:pPr>
  </w:style>
  <w:style w:type="paragraph" w:customStyle="1" w:styleId="A43BBEE3348C46BF8E80F14E4C67302D2">
    <w:name w:val="A43BBEE3348C46BF8E80F14E4C67302D2"/>
    <w:rsid w:val="00FA26FE"/>
    <w:pPr>
      <w:bidi/>
      <w:spacing w:after="200" w:line="276" w:lineRule="auto"/>
    </w:pPr>
  </w:style>
  <w:style w:type="paragraph" w:customStyle="1" w:styleId="0A6A1488135A4F5698DC7E874C9054761">
    <w:name w:val="0A6A1488135A4F5698DC7E874C9054761"/>
    <w:rsid w:val="00FA26FE"/>
    <w:pPr>
      <w:bidi/>
      <w:spacing w:after="200" w:line="276" w:lineRule="auto"/>
    </w:pPr>
  </w:style>
  <w:style w:type="paragraph" w:customStyle="1" w:styleId="36CAFEF2B1E1477AA2F2D364551E40953">
    <w:name w:val="36CAFEF2B1E1477AA2F2D364551E40953"/>
    <w:rsid w:val="00FA26FE"/>
    <w:pPr>
      <w:bidi/>
      <w:spacing w:after="200" w:line="276" w:lineRule="auto"/>
    </w:pPr>
  </w:style>
  <w:style w:type="paragraph" w:customStyle="1" w:styleId="D5FAF3FE71F241358E8DA413104A9FDF3">
    <w:name w:val="D5FAF3FE71F241358E8DA413104A9FDF3"/>
    <w:rsid w:val="00FA26FE"/>
    <w:pPr>
      <w:bidi/>
      <w:spacing w:after="200" w:line="276" w:lineRule="auto"/>
    </w:pPr>
  </w:style>
  <w:style w:type="paragraph" w:customStyle="1" w:styleId="68079637D54A4308BC54FD9AB642610F3">
    <w:name w:val="68079637D54A4308BC54FD9AB642610F3"/>
    <w:rsid w:val="00FA26FE"/>
    <w:pPr>
      <w:bidi/>
      <w:spacing w:after="200" w:line="276" w:lineRule="auto"/>
    </w:pPr>
  </w:style>
  <w:style w:type="paragraph" w:customStyle="1" w:styleId="6A2C773D8F5645CD91EE032033B8B0CD2">
    <w:name w:val="6A2C773D8F5645CD91EE032033B8B0CD2"/>
    <w:rsid w:val="00FA26FE"/>
    <w:pPr>
      <w:bidi/>
      <w:spacing w:after="200" w:line="276" w:lineRule="auto"/>
    </w:pPr>
  </w:style>
  <w:style w:type="paragraph" w:customStyle="1" w:styleId="2B3A6E4E202648DCB83FE1A0FD55B0FF1">
    <w:name w:val="2B3A6E4E202648DCB83FE1A0FD55B0FF1"/>
    <w:rsid w:val="00FA26FE"/>
    <w:pPr>
      <w:bidi/>
      <w:spacing w:after="200" w:line="276" w:lineRule="auto"/>
    </w:pPr>
  </w:style>
  <w:style w:type="paragraph" w:customStyle="1" w:styleId="AEF73AF9188B421E95BF2C0EA5AB65C63">
    <w:name w:val="AEF73AF9188B421E95BF2C0EA5AB65C63"/>
    <w:rsid w:val="00FA26FE"/>
    <w:pPr>
      <w:bidi/>
      <w:spacing w:after="200" w:line="276" w:lineRule="auto"/>
    </w:pPr>
  </w:style>
  <w:style w:type="paragraph" w:customStyle="1" w:styleId="89952F69D51143A7B2059A84D326C0583">
    <w:name w:val="89952F69D51143A7B2059A84D326C0583"/>
    <w:rsid w:val="00FA26FE"/>
    <w:pPr>
      <w:bidi/>
      <w:spacing w:after="200" w:line="276" w:lineRule="auto"/>
    </w:pPr>
  </w:style>
  <w:style w:type="paragraph" w:customStyle="1" w:styleId="0CCAE559BE4142A5AFC19CFB37F7EFEF3">
    <w:name w:val="0CCAE559BE4142A5AFC19CFB37F7EFEF3"/>
    <w:rsid w:val="00FA26FE"/>
    <w:pPr>
      <w:bidi/>
      <w:spacing w:after="200" w:line="276" w:lineRule="auto"/>
    </w:pPr>
  </w:style>
  <w:style w:type="paragraph" w:customStyle="1" w:styleId="80A6E1834A43497BAE9C20B57947FE012">
    <w:name w:val="80A6E1834A43497BAE9C20B57947FE012"/>
    <w:rsid w:val="00FA26FE"/>
    <w:pPr>
      <w:bidi/>
      <w:spacing w:after="200" w:line="276" w:lineRule="auto"/>
    </w:pPr>
  </w:style>
  <w:style w:type="paragraph" w:customStyle="1" w:styleId="DE68C1AD2DDF4F0CB9459979BDFFDA7A1">
    <w:name w:val="DE68C1AD2DDF4F0CB9459979BDFFDA7A1"/>
    <w:rsid w:val="00FA26FE"/>
    <w:pPr>
      <w:bidi/>
      <w:spacing w:after="200" w:line="276" w:lineRule="auto"/>
    </w:pPr>
  </w:style>
  <w:style w:type="paragraph" w:customStyle="1" w:styleId="706E196F1E1F49DF985F66C16F01717D3">
    <w:name w:val="706E196F1E1F49DF985F66C16F01717D3"/>
    <w:rsid w:val="00FA26FE"/>
    <w:pPr>
      <w:bidi/>
      <w:spacing w:after="200" w:line="276" w:lineRule="auto"/>
    </w:pPr>
  </w:style>
  <w:style w:type="paragraph" w:customStyle="1" w:styleId="3286D47D9EED463D99F4953E3CD2ACAA3">
    <w:name w:val="3286D47D9EED463D99F4953E3CD2ACAA3"/>
    <w:rsid w:val="00FA26FE"/>
    <w:pPr>
      <w:bidi/>
      <w:spacing w:after="200" w:line="276" w:lineRule="auto"/>
    </w:pPr>
  </w:style>
  <w:style w:type="paragraph" w:customStyle="1" w:styleId="5DAD0656F13140B6B225511241CD3AB63">
    <w:name w:val="5DAD0656F13140B6B225511241CD3AB63"/>
    <w:rsid w:val="00FA26FE"/>
    <w:pPr>
      <w:bidi/>
      <w:spacing w:after="200" w:line="276" w:lineRule="auto"/>
    </w:pPr>
  </w:style>
  <w:style w:type="paragraph" w:customStyle="1" w:styleId="C02CA8878EA34C34BA151AEF972951982">
    <w:name w:val="C02CA8878EA34C34BA151AEF972951982"/>
    <w:rsid w:val="00FA26FE"/>
    <w:pPr>
      <w:bidi/>
      <w:spacing w:after="200" w:line="276" w:lineRule="auto"/>
    </w:pPr>
  </w:style>
  <w:style w:type="paragraph" w:customStyle="1" w:styleId="23923DBC01D94FA2A33C0180566ED84E1">
    <w:name w:val="23923DBC01D94FA2A33C0180566ED84E1"/>
    <w:rsid w:val="00FA26FE"/>
    <w:pPr>
      <w:bidi/>
      <w:spacing w:after="200" w:line="276" w:lineRule="auto"/>
    </w:pPr>
  </w:style>
  <w:style w:type="paragraph" w:customStyle="1" w:styleId="09CF82322B2A4D0E89D5336C6BC1C57B3">
    <w:name w:val="09CF82322B2A4D0E89D5336C6BC1C57B3"/>
    <w:rsid w:val="00FA26FE"/>
    <w:pPr>
      <w:bidi/>
      <w:spacing w:after="200" w:line="276" w:lineRule="auto"/>
    </w:pPr>
  </w:style>
  <w:style w:type="paragraph" w:customStyle="1" w:styleId="84121153B22A4BBE95DE9B23612675B23">
    <w:name w:val="84121153B22A4BBE95DE9B23612675B23"/>
    <w:rsid w:val="00FA26FE"/>
    <w:pPr>
      <w:bidi/>
      <w:spacing w:after="200" w:line="276" w:lineRule="auto"/>
    </w:pPr>
  </w:style>
  <w:style w:type="paragraph" w:customStyle="1" w:styleId="3E92DB63C86849A2A3D2412DDD7D01383">
    <w:name w:val="3E92DB63C86849A2A3D2412DDD7D01383"/>
    <w:rsid w:val="00FA26FE"/>
    <w:pPr>
      <w:bidi/>
      <w:spacing w:after="200" w:line="276" w:lineRule="auto"/>
    </w:pPr>
  </w:style>
  <w:style w:type="paragraph" w:customStyle="1" w:styleId="C8032EA317DD4243891DD43E77092EAD2">
    <w:name w:val="C8032EA317DD4243891DD43E77092EAD2"/>
    <w:rsid w:val="00FA26FE"/>
    <w:pPr>
      <w:bidi/>
      <w:spacing w:after="200" w:line="276" w:lineRule="auto"/>
    </w:pPr>
  </w:style>
  <w:style w:type="paragraph" w:customStyle="1" w:styleId="7493A6ACFA7F4BA6A52C07D942171B3E1">
    <w:name w:val="7493A6ACFA7F4BA6A52C07D942171B3E1"/>
    <w:rsid w:val="00FA26FE"/>
    <w:pPr>
      <w:bidi/>
      <w:spacing w:after="200" w:line="276" w:lineRule="auto"/>
    </w:pPr>
  </w:style>
  <w:style w:type="paragraph" w:customStyle="1" w:styleId="61F195E4DC4744F0860CB0640330556E3">
    <w:name w:val="61F195E4DC4744F0860CB0640330556E3"/>
    <w:rsid w:val="00FA26FE"/>
    <w:pPr>
      <w:bidi/>
      <w:spacing w:after="200" w:line="276" w:lineRule="auto"/>
    </w:pPr>
  </w:style>
  <w:style w:type="paragraph" w:customStyle="1" w:styleId="F049C895A9294B3B87702B4F06A556713">
    <w:name w:val="F049C895A9294B3B87702B4F06A556713"/>
    <w:rsid w:val="00FA26FE"/>
    <w:pPr>
      <w:bidi/>
      <w:spacing w:after="200" w:line="276" w:lineRule="auto"/>
    </w:pPr>
  </w:style>
  <w:style w:type="paragraph" w:customStyle="1" w:styleId="33A6D610B79F4F6BB6C989D46387B7D83">
    <w:name w:val="33A6D610B79F4F6BB6C989D46387B7D83"/>
    <w:rsid w:val="00FA26FE"/>
    <w:pPr>
      <w:bidi/>
      <w:spacing w:after="200" w:line="276" w:lineRule="auto"/>
    </w:pPr>
  </w:style>
  <w:style w:type="paragraph" w:customStyle="1" w:styleId="5947A2B193254692B6A93E9393228F832">
    <w:name w:val="5947A2B193254692B6A93E9393228F832"/>
    <w:rsid w:val="00FA26FE"/>
    <w:pPr>
      <w:bidi/>
      <w:spacing w:after="200" w:line="276" w:lineRule="auto"/>
    </w:pPr>
  </w:style>
  <w:style w:type="paragraph" w:customStyle="1" w:styleId="965B1BB3C47B478C82A6C4F0BA50A4131">
    <w:name w:val="965B1BB3C47B478C82A6C4F0BA50A4131"/>
    <w:rsid w:val="00FA26FE"/>
    <w:pPr>
      <w:bidi/>
      <w:spacing w:after="200" w:line="276" w:lineRule="auto"/>
    </w:pPr>
  </w:style>
  <w:style w:type="paragraph" w:customStyle="1" w:styleId="C679CEFF3496465BB623CF78EAE9E50C3">
    <w:name w:val="C679CEFF3496465BB623CF78EAE9E50C3"/>
    <w:rsid w:val="00FA26FE"/>
    <w:pPr>
      <w:bidi/>
      <w:spacing w:after="200" w:line="276" w:lineRule="auto"/>
    </w:pPr>
  </w:style>
  <w:style w:type="paragraph" w:customStyle="1" w:styleId="0A36469DE2F448858D9A109FDC51C8B83">
    <w:name w:val="0A36469DE2F448858D9A109FDC51C8B83"/>
    <w:rsid w:val="00FA26FE"/>
    <w:pPr>
      <w:bidi/>
      <w:spacing w:after="200" w:line="276" w:lineRule="auto"/>
    </w:pPr>
  </w:style>
  <w:style w:type="paragraph" w:customStyle="1" w:styleId="F249765BF8A64D1086B8011036F30BB93">
    <w:name w:val="F249765BF8A64D1086B8011036F30BB93"/>
    <w:rsid w:val="00FA26FE"/>
    <w:pPr>
      <w:bidi/>
      <w:spacing w:after="200" w:line="276" w:lineRule="auto"/>
    </w:pPr>
  </w:style>
  <w:style w:type="paragraph" w:customStyle="1" w:styleId="4CE049E689434551A7DEF4D6AEFCABBB2">
    <w:name w:val="4CE049E689434551A7DEF4D6AEFCABBB2"/>
    <w:rsid w:val="00FA26FE"/>
    <w:pPr>
      <w:bidi/>
      <w:spacing w:after="200" w:line="276" w:lineRule="auto"/>
    </w:pPr>
  </w:style>
  <w:style w:type="paragraph" w:customStyle="1" w:styleId="412AD2D29D2943198AB7522128FF7B361">
    <w:name w:val="412AD2D29D2943198AB7522128FF7B361"/>
    <w:rsid w:val="00FA26FE"/>
    <w:pPr>
      <w:bidi/>
      <w:spacing w:after="200" w:line="276" w:lineRule="auto"/>
    </w:pPr>
  </w:style>
  <w:style w:type="paragraph" w:customStyle="1" w:styleId="EF1490F4F99D4FBABDAF483EE569D71A1">
    <w:name w:val="EF1490F4F99D4FBABDAF483EE569D71A1"/>
    <w:rsid w:val="00FA26FE"/>
    <w:pPr>
      <w:bidi/>
      <w:spacing w:after="200" w:line="276" w:lineRule="auto"/>
    </w:pPr>
  </w:style>
  <w:style w:type="paragraph" w:customStyle="1" w:styleId="59A505D2D8FF41FAB9EA77C06344A0281">
    <w:name w:val="59A505D2D8FF41FAB9EA77C06344A0281"/>
    <w:rsid w:val="00FA26FE"/>
    <w:pPr>
      <w:bidi/>
      <w:spacing w:after="200" w:line="276" w:lineRule="auto"/>
    </w:pPr>
  </w:style>
  <w:style w:type="paragraph" w:customStyle="1" w:styleId="BF46848C7A0949C5A32003182E202F5F1">
    <w:name w:val="BF46848C7A0949C5A32003182E202F5F1"/>
    <w:rsid w:val="00FA26FE"/>
    <w:pPr>
      <w:bidi/>
      <w:spacing w:after="200" w:line="276" w:lineRule="auto"/>
    </w:pPr>
  </w:style>
  <w:style w:type="paragraph" w:customStyle="1" w:styleId="A603CC0B53F64B62884EEB5F0B6D252E1">
    <w:name w:val="A603CC0B53F64B62884EEB5F0B6D252E1"/>
    <w:rsid w:val="00FA26FE"/>
    <w:pPr>
      <w:bidi/>
      <w:spacing w:after="200" w:line="276" w:lineRule="auto"/>
    </w:pPr>
  </w:style>
  <w:style w:type="paragraph" w:customStyle="1" w:styleId="20A5E786879B4061ABBE429322B0B6C11">
    <w:name w:val="20A5E786879B4061ABBE429322B0B6C11"/>
    <w:rsid w:val="00FA26FE"/>
    <w:pPr>
      <w:bidi/>
      <w:spacing w:after="200" w:line="276" w:lineRule="auto"/>
    </w:pPr>
  </w:style>
  <w:style w:type="paragraph" w:customStyle="1" w:styleId="51B3A2E25327453C8F27D73D577A3BE0">
    <w:name w:val="51B3A2E25327453C8F27D73D577A3BE0"/>
    <w:rsid w:val="00FA26FE"/>
    <w:pPr>
      <w:bidi/>
      <w:spacing w:after="200" w:line="276" w:lineRule="auto"/>
    </w:pPr>
  </w:style>
  <w:style w:type="paragraph" w:customStyle="1" w:styleId="33A1AA8D333A40CE8317A48DBD5DC976">
    <w:name w:val="33A1AA8D333A40CE8317A48DBD5DC976"/>
    <w:rsid w:val="00FA26FE"/>
    <w:pPr>
      <w:bidi/>
      <w:spacing w:after="200" w:line="276" w:lineRule="auto"/>
    </w:pPr>
  </w:style>
  <w:style w:type="paragraph" w:customStyle="1" w:styleId="2D2EF456F6394C879546DA2DE00B77B3">
    <w:name w:val="2D2EF456F6394C879546DA2DE00B77B3"/>
    <w:rsid w:val="00FA26FE"/>
    <w:pPr>
      <w:bidi/>
      <w:spacing w:after="200" w:line="276" w:lineRule="auto"/>
    </w:pPr>
  </w:style>
  <w:style w:type="paragraph" w:customStyle="1" w:styleId="2F59BCC1790D483E918C03F4B118E892">
    <w:name w:val="2F59BCC1790D483E918C03F4B118E892"/>
    <w:rsid w:val="00FA26FE"/>
    <w:pPr>
      <w:bidi/>
      <w:spacing w:after="200" w:line="276" w:lineRule="auto"/>
    </w:pPr>
  </w:style>
  <w:style w:type="paragraph" w:customStyle="1" w:styleId="431525AB10294EAA92D4CF63F19BB0CC">
    <w:name w:val="431525AB10294EAA92D4CF63F19BB0CC"/>
    <w:rsid w:val="00FA26FE"/>
    <w:pPr>
      <w:bidi/>
      <w:spacing w:after="200" w:line="276" w:lineRule="auto"/>
    </w:pPr>
  </w:style>
  <w:style w:type="paragraph" w:customStyle="1" w:styleId="CD06A3927DCA41F5B49176F55EC67BE6">
    <w:name w:val="CD06A3927DCA41F5B49176F55EC67BE6"/>
    <w:rsid w:val="00FA26FE"/>
    <w:pPr>
      <w:bidi/>
      <w:spacing w:after="200" w:line="276" w:lineRule="auto"/>
    </w:pPr>
  </w:style>
  <w:style w:type="paragraph" w:customStyle="1" w:styleId="7E5C4D7D1DF946A88BDFDDAF6A5533D2">
    <w:name w:val="7E5C4D7D1DF946A88BDFDDAF6A5533D2"/>
    <w:rsid w:val="00FA26FE"/>
    <w:pPr>
      <w:bidi/>
      <w:spacing w:after="200" w:line="276" w:lineRule="auto"/>
    </w:pPr>
  </w:style>
  <w:style w:type="paragraph" w:customStyle="1" w:styleId="2D0CEE91D2174AE59416ECEDB50440EC">
    <w:name w:val="2D0CEE91D2174AE59416ECEDB50440EC"/>
    <w:rsid w:val="00FA26FE"/>
    <w:pPr>
      <w:bidi/>
      <w:spacing w:after="200" w:line="276" w:lineRule="auto"/>
    </w:pPr>
  </w:style>
  <w:style w:type="paragraph" w:customStyle="1" w:styleId="8623F65F8DAD48A087B69446C53B5C05">
    <w:name w:val="8623F65F8DAD48A087B69446C53B5C05"/>
    <w:rsid w:val="00FA26FE"/>
    <w:pPr>
      <w:bidi/>
      <w:spacing w:after="200" w:line="276" w:lineRule="auto"/>
    </w:pPr>
  </w:style>
  <w:style w:type="paragraph" w:customStyle="1" w:styleId="BB7ACE85678D4F83836F32A2320A42C5">
    <w:name w:val="BB7ACE85678D4F83836F32A2320A42C5"/>
    <w:rsid w:val="00FA26FE"/>
    <w:pPr>
      <w:bidi/>
      <w:spacing w:after="200" w:line="276" w:lineRule="auto"/>
    </w:pPr>
  </w:style>
  <w:style w:type="paragraph" w:customStyle="1" w:styleId="FBF39300E3F74A05A37C8F5DE02777F3">
    <w:name w:val="FBF39300E3F74A05A37C8F5DE02777F3"/>
    <w:rsid w:val="00FA26FE"/>
    <w:pPr>
      <w:bidi/>
      <w:spacing w:after="200" w:line="276" w:lineRule="auto"/>
    </w:pPr>
  </w:style>
  <w:style w:type="paragraph" w:customStyle="1" w:styleId="75F1F5745E754AD2AE49B35D4971BC51">
    <w:name w:val="75F1F5745E754AD2AE49B35D4971BC51"/>
    <w:rsid w:val="00FA26FE"/>
    <w:pPr>
      <w:bidi/>
      <w:spacing w:after="200" w:line="276" w:lineRule="auto"/>
    </w:pPr>
  </w:style>
  <w:style w:type="paragraph" w:customStyle="1" w:styleId="4BD953AF076A4A5CB93F0AE3FFC62CB6">
    <w:name w:val="4BD953AF076A4A5CB93F0AE3FFC62CB6"/>
    <w:rsid w:val="00FA26FE"/>
    <w:pPr>
      <w:bidi/>
      <w:spacing w:after="200" w:line="276" w:lineRule="auto"/>
    </w:pPr>
  </w:style>
  <w:style w:type="paragraph" w:customStyle="1" w:styleId="AE9F78537ACE4ED0A9E34FF889F6E10E">
    <w:name w:val="AE9F78537ACE4ED0A9E34FF889F6E10E"/>
    <w:rsid w:val="00FA26FE"/>
    <w:pPr>
      <w:bidi/>
      <w:spacing w:after="200" w:line="276" w:lineRule="auto"/>
    </w:pPr>
  </w:style>
  <w:style w:type="paragraph" w:customStyle="1" w:styleId="1D1C8573CCE745B3A41798410EAA346D">
    <w:name w:val="1D1C8573CCE745B3A41798410EAA346D"/>
    <w:rsid w:val="00FA26FE"/>
    <w:pPr>
      <w:bidi/>
      <w:spacing w:after="200" w:line="276" w:lineRule="auto"/>
    </w:pPr>
  </w:style>
  <w:style w:type="paragraph" w:customStyle="1" w:styleId="66128FB9C9DC4F1C99C8740F56E839EE">
    <w:name w:val="66128FB9C9DC4F1C99C8740F56E839EE"/>
    <w:rsid w:val="00FA26FE"/>
    <w:pPr>
      <w:bidi/>
      <w:spacing w:after="200" w:line="276" w:lineRule="auto"/>
    </w:pPr>
  </w:style>
  <w:style w:type="paragraph" w:customStyle="1" w:styleId="78AA275AC27B486F81C3B7B2C254F236">
    <w:name w:val="78AA275AC27B486F81C3B7B2C254F236"/>
    <w:rsid w:val="00FA26FE"/>
    <w:pPr>
      <w:bidi/>
      <w:spacing w:after="200" w:line="276" w:lineRule="auto"/>
    </w:pPr>
  </w:style>
  <w:style w:type="paragraph" w:customStyle="1" w:styleId="36841AF553FC4A038A0B40E4674E48A7">
    <w:name w:val="36841AF553FC4A038A0B40E4674E48A7"/>
    <w:rsid w:val="00FA26FE"/>
    <w:pPr>
      <w:bidi/>
      <w:spacing w:after="200" w:line="276" w:lineRule="auto"/>
    </w:pPr>
  </w:style>
  <w:style w:type="paragraph" w:customStyle="1" w:styleId="96AF7DC3F94E42F4AC0A1C13494ABD64">
    <w:name w:val="96AF7DC3F94E42F4AC0A1C13494ABD64"/>
    <w:rsid w:val="00FA26FE"/>
    <w:pPr>
      <w:bidi/>
      <w:spacing w:after="200" w:line="276" w:lineRule="auto"/>
    </w:pPr>
  </w:style>
  <w:style w:type="paragraph" w:customStyle="1" w:styleId="4DEBC7657D6E44D3BD85B299235343EC">
    <w:name w:val="4DEBC7657D6E44D3BD85B299235343EC"/>
    <w:rsid w:val="00FA26FE"/>
    <w:pPr>
      <w:bidi/>
      <w:spacing w:after="200" w:line="276" w:lineRule="auto"/>
    </w:pPr>
  </w:style>
  <w:style w:type="paragraph" w:customStyle="1" w:styleId="1FAA36CF112047889E61D86996D57A7D">
    <w:name w:val="1FAA36CF112047889E61D86996D57A7D"/>
    <w:rsid w:val="00FA26FE"/>
    <w:pPr>
      <w:bidi/>
      <w:spacing w:after="200" w:line="276" w:lineRule="auto"/>
    </w:pPr>
  </w:style>
  <w:style w:type="paragraph" w:customStyle="1" w:styleId="991715C6549F4B40A19FDD12757CB6E2">
    <w:name w:val="991715C6549F4B40A19FDD12757CB6E2"/>
    <w:rsid w:val="00FA26FE"/>
    <w:pPr>
      <w:bidi/>
      <w:spacing w:after="200" w:line="276" w:lineRule="auto"/>
    </w:pPr>
  </w:style>
  <w:style w:type="paragraph" w:customStyle="1" w:styleId="48A9F2BDF157494D87B579DC067F0720">
    <w:name w:val="48A9F2BDF157494D87B579DC067F0720"/>
    <w:rsid w:val="00FA26FE"/>
    <w:pPr>
      <w:bidi/>
      <w:spacing w:after="200" w:line="276" w:lineRule="auto"/>
    </w:pPr>
  </w:style>
  <w:style w:type="paragraph" w:customStyle="1" w:styleId="2383FDDCD43B47B78747DC1D7D88C569">
    <w:name w:val="2383FDDCD43B47B78747DC1D7D88C569"/>
    <w:rsid w:val="00FA26FE"/>
    <w:pPr>
      <w:bidi/>
      <w:spacing w:after="200" w:line="276" w:lineRule="auto"/>
    </w:pPr>
  </w:style>
  <w:style w:type="paragraph" w:customStyle="1" w:styleId="46C2634EF8CD4A7BAD5B08ABC17D0CEA">
    <w:name w:val="46C2634EF8CD4A7BAD5B08ABC17D0CEA"/>
    <w:rsid w:val="00FA26FE"/>
    <w:pPr>
      <w:bidi/>
      <w:spacing w:after="200" w:line="276" w:lineRule="auto"/>
    </w:pPr>
  </w:style>
  <w:style w:type="paragraph" w:customStyle="1" w:styleId="41F65CA190304FACA5B68CDB06A9631C">
    <w:name w:val="41F65CA190304FACA5B68CDB06A9631C"/>
    <w:rsid w:val="00FA26FE"/>
    <w:pPr>
      <w:bidi/>
      <w:spacing w:after="200" w:line="276" w:lineRule="auto"/>
    </w:pPr>
  </w:style>
  <w:style w:type="paragraph" w:customStyle="1" w:styleId="AB2F06F34A9E472D980D2E033B8C8AB24">
    <w:name w:val="AB2F06F34A9E472D980D2E033B8C8AB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4">
    <w:name w:val="8AE523E8CDB24C4684366DC8FBD47CF3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4">
    <w:name w:val="C97B3E006623495A9115F9768376EA76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4">
    <w:name w:val="DF656FDF5ECE4E9883CCC6D756FCD328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4">
    <w:name w:val="09EC144F4C914CE480BCDEBA1DEFE9CA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4">
    <w:name w:val="1EE6E714BEC24C5DB1A7A94DF3A6DFE5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4">
    <w:name w:val="2C783523F8B84FC18EBDFCAFC80DF96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4">
    <w:name w:val="2AC8F0CC172042F78D468F10BD1BD29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4">
    <w:name w:val="170E2E69A9384B518453FE6F42C27391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4">
    <w:name w:val="F629BC4372B745FA986650DD407E06B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4">
    <w:name w:val="D9C369F3C75E4D5D8107E63C1A011EA6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4">
    <w:name w:val="986A6EC26979474DA4D9BF79C69F13C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4">
    <w:name w:val="C77ADC8280454CCBB3E7DD18109FCEAC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4">
    <w:name w:val="629FB64C055F458AAA52D09CDAEB2A28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4">
    <w:name w:val="29A72FBADF224E158AEB592244ED878D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4">
    <w:name w:val="51506CAB2D42440B9A07400AE3EAF67D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4">
    <w:name w:val="06E2E54FC070411E8E97FB7433FA45E44"/>
    <w:rsid w:val="00FA26FE"/>
    <w:pPr>
      <w:bidi/>
      <w:spacing w:after="200" w:line="276" w:lineRule="auto"/>
    </w:pPr>
  </w:style>
  <w:style w:type="paragraph" w:customStyle="1" w:styleId="109236A7BA3147BCB8B76FEE596E194B4">
    <w:name w:val="109236A7BA3147BCB8B76FEE596E194B4"/>
    <w:rsid w:val="00FA26FE"/>
    <w:pPr>
      <w:bidi/>
      <w:spacing w:after="200" w:line="276" w:lineRule="auto"/>
    </w:pPr>
  </w:style>
  <w:style w:type="paragraph" w:customStyle="1" w:styleId="0D230F4D7ED64E26A7043B781689A17D4">
    <w:name w:val="0D230F4D7ED64E26A7043B781689A17D4"/>
    <w:rsid w:val="00FA26FE"/>
    <w:pPr>
      <w:bidi/>
      <w:spacing w:after="200" w:line="276" w:lineRule="auto"/>
    </w:pPr>
  </w:style>
  <w:style w:type="paragraph" w:customStyle="1" w:styleId="E47D14C0E4D74174995DC78B60E07AD52">
    <w:name w:val="E47D14C0E4D74174995DC78B60E07AD52"/>
    <w:rsid w:val="00FA26FE"/>
    <w:pPr>
      <w:bidi/>
      <w:spacing w:after="200" w:line="276" w:lineRule="auto"/>
    </w:pPr>
  </w:style>
  <w:style w:type="paragraph" w:customStyle="1" w:styleId="4E5FF14FE2A541D19C14CED0ABA4C44B4">
    <w:name w:val="4E5FF14FE2A541D19C14CED0ABA4C44B4"/>
    <w:rsid w:val="00FA26FE"/>
    <w:pPr>
      <w:bidi/>
      <w:spacing w:after="200" w:line="276" w:lineRule="auto"/>
    </w:pPr>
  </w:style>
  <w:style w:type="paragraph" w:customStyle="1" w:styleId="EC7FF9522AE942AB812709EA3FD7B3394">
    <w:name w:val="EC7FF9522AE942AB812709EA3FD7B3394"/>
    <w:rsid w:val="00FA26FE"/>
    <w:pPr>
      <w:bidi/>
      <w:spacing w:after="200" w:line="276" w:lineRule="auto"/>
    </w:pPr>
  </w:style>
  <w:style w:type="paragraph" w:customStyle="1" w:styleId="99BAB7F0FD234E77B9A4FA9111DE35494">
    <w:name w:val="99BAB7F0FD234E77B9A4FA9111DE35494"/>
    <w:rsid w:val="00FA26FE"/>
    <w:pPr>
      <w:bidi/>
      <w:spacing w:after="200" w:line="276" w:lineRule="auto"/>
    </w:pPr>
  </w:style>
  <w:style w:type="paragraph" w:customStyle="1" w:styleId="A43BBEE3348C46BF8E80F14E4C67302D3">
    <w:name w:val="A43BBEE3348C46BF8E80F14E4C67302D3"/>
    <w:rsid w:val="00FA26FE"/>
    <w:pPr>
      <w:bidi/>
      <w:spacing w:after="200" w:line="276" w:lineRule="auto"/>
    </w:pPr>
  </w:style>
  <w:style w:type="paragraph" w:customStyle="1" w:styleId="0A6A1488135A4F5698DC7E874C9054762">
    <w:name w:val="0A6A1488135A4F5698DC7E874C9054762"/>
    <w:rsid w:val="00FA26FE"/>
    <w:pPr>
      <w:bidi/>
      <w:spacing w:after="200" w:line="276" w:lineRule="auto"/>
    </w:pPr>
  </w:style>
  <w:style w:type="paragraph" w:customStyle="1" w:styleId="36CAFEF2B1E1477AA2F2D364551E40954">
    <w:name w:val="36CAFEF2B1E1477AA2F2D364551E40954"/>
    <w:rsid w:val="00FA26FE"/>
    <w:pPr>
      <w:bidi/>
      <w:spacing w:after="200" w:line="276" w:lineRule="auto"/>
    </w:pPr>
  </w:style>
  <w:style w:type="paragraph" w:customStyle="1" w:styleId="D5FAF3FE71F241358E8DA413104A9FDF4">
    <w:name w:val="D5FAF3FE71F241358E8DA413104A9FDF4"/>
    <w:rsid w:val="00FA26FE"/>
    <w:pPr>
      <w:bidi/>
      <w:spacing w:after="200" w:line="276" w:lineRule="auto"/>
    </w:pPr>
  </w:style>
  <w:style w:type="paragraph" w:customStyle="1" w:styleId="68079637D54A4308BC54FD9AB642610F4">
    <w:name w:val="68079637D54A4308BC54FD9AB642610F4"/>
    <w:rsid w:val="00FA26FE"/>
    <w:pPr>
      <w:bidi/>
      <w:spacing w:after="200" w:line="276" w:lineRule="auto"/>
    </w:pPr>
  </w:style>
  <w:style w:type="paragraph" w:customStyle="1" w:styleId="6A2C773D8F5645CD91EE032033B8B0CD3">
    <w:name w:val="6A2C773D8F5645CD91EE032033B8B0CD3"/>
    <w:rsid w:val="00FA26FE"/>
    <w:pPr>
      <w:bidi/>
      <w:spacing w:after="200" w:line="276" w:lineRule="auto"/>
    </w:pPr>
  </w:style>
  <w:style w:type="paragraph" w:customStyle="1" w:styleId="2B3A6E4E202648DCB83FE1A0FD55B0FF2">
    <w:name w:val="2B3A6E4E202648DCB83FE1A0FD55B0FF2"/>
    <w:rsid w:val="00FA26FE"/>
    <w:pPr>
      <w:bidi/>
      <w:spacing w:after="200" w:line="276" w:lineRule="auto"/>
    </w:pPr>
  </w:style>
  <w:style w:type="paragraph" w:customStyle="1" w:styleId="AEF73AF9188B421E95BF2C0EA5AB65C64">
    <w:name w:val="AEF73AF9188B421E95BF2C0EA5AB65C64"/>
    <w:rsid w:val="00FA26FE"/>
    <w:pPr>
      <w:bidi/>
      <w:spacing w:after="200" w:line="276" w:lineRule="auto"/>
    </w:pPr>
  </w:style>
  <w:style w:type="paragraph" w:customStyle="1" w:styleId="89952F69D51143A7B2059A84D326C0584">
    <w:name w:val="89952F69D51143A7B2059A84D326C0584"/>
    <w:rsid w:val="00FA26FE"/>
    <w:pPr>
      <w:bidi/>
      <w:spacing w:after="200" w:line="276" w:lineRule="auto"/>
    </w:pPr>
  </w:style>
  <w:style w:type="paragraph" w:customStyle="1" w:styleId="0CCAE559BE4142A5AFC19CFB37F7EFEF4">
    <w:name w:val="0CCAE559BE4142A5AFC19CFB37F7EFEF4"/>
    <w:rsid w:val="00FA26FE"/>
    <w:pPr>
      <w:bidi/>
      <w:spacing w:after="200" w:line="276" w:lineRule="auto"/>
    </w:pPr>
  </w:style>
  <w:style w:type="paragraph" w:customStyle="1" w:styleId="80A6E1834A43497BAE9C20B57947FE013">
    <w:name w:val="80A6E1834A43497BAE9C20B57947FE013"/>
    <w:rsid w:val="00FA26FE"/>
    <w:pPr>
      <w:bidi/>
      <w:spacing w:after="200" w:line="276" w:lineRule="auto"/>
    </w:pPr>
  </w:style>
  <w:style w:type="paragraph" w:customStyle="1" w:styleId="DE68C1AD2DDF4F0CB9459979BDFFDA7A2">
    <w:name w:val="DE68C1AD2DDF4F0CB9459979BDFFDA7A2"/>
    <w:rsid w:val="00FA26FE"/>
    <w:pPr>
      <w:bidi/>
      <w:spacing w:after="200" w:line="276" w:lineRule="auto"/>
    </w:pPr>
  </w:style>
  <w:style w:type="paragraph" w:customStyle="1" w:styleId="706E196F1E1F49DF985F66C16F01717D4">
    <w:name w:val="706E196F1E1F49DF985F66C16F01717D4"/>
    <w:rsid w:val="00FA26FE"/>
    <w:pPr>
      <w:bidi/>
      <w:spacing w:after="200" w:line="276" w:lineRule="auto"/>
    </w:pPr>
  </w:style>
  <w:style w:type="paragraph" w:customStyle="1" w:styleId="3286D47D9EED463D99F4953E3CD2ACAA4">
    <w:name w:val="3286D47D9EED463D99F4953E3CD2ACAA4"/>
    <w:rsid w:val="00FA26FE"/>
    <w:pPr>
      <w:bidi/>
      <w:spacing w:after="200" w:line="276" w:lineRule="auto"/>
    </w:pPr>
  </w:style>
  <w:style w:type="paragraph" w:customStyle="1" w:styleId="5DAD0656F13140B6B225511241CD3AB64">
    <w:name w:val="5DAD0656F13140B6B225511241CD3AB64"/>
    <w:rsid w:val="00FA26FE"/>
    <w:pPr>
      <w:bidi/>
      <w:spacing w:after="200" w:line="276" w:lineRule="auto"/>
    </w:pPr>
  </w:style>
  <w:style w:type="paragraph" w:customStyle="1" w:styleId="C02CA8878EA34C34BA151AEF972951983">
    <w:name w:val="C02CA8878EA34C34BA151AEF972951983"/>
    <w:rsid w:val="00FA26FE"/>
    <w:pPr>
      <w:bidi/>
      <w:spacing w:after="200" w:line="276" w:lineRule="auto"/>
    </w:pPr>
  </w:style>
  <w:style w:type="paragraph" w:customStyle="1" w:styleId="23923DBC01D94FA2A33C0180566ED84E2">
    <w:name w:val="23923DBC01D94FA2A33C0180566ED84E2"/>
    <w:rsid w:val="00FA26FE"/>
    <w:pPr>
      <w:bidi/>
      <w:spacing w:after="200" w:line="276" w:lineRule="auto"/>
    </w:pPr>
  </w:style>
  <w:style w:type="paragraph" w:customStyle="1" w:styleId="09CF82322B2A4D0E89D5336C6BC1C57B4">
    <w:name w:val="09CF82322B2A4D0E89D5336C6BC1C57B4"/>
    <w:rsid w:val="00FA26FE"/>
    <w:pPr>
      <w:bidi/>
      <w:spacing w:after="200" w:line="276" w:lineRule="auto"/>
    </w:pPr>
  </w:style>
  <w:style w:type="paragraph" w:customStyle="1" w:styleId="84121153B22A4BBE95DE9B23612675B24">
    <w:name w:val="84121153B22A4BBE95DE9B23612675B24"/>
    <w:rsid w:val="00FA26FE"/>
    <w:pPr>
      <w:bidi/>
      <w:spacing w:after="200" w:line="276" w:lineRule="auto"/>
    </w:pPr>
  </w:style>
  <w:style w:type="paragraph" w:customStyle="1" w:styleId="3E92DB63C86849A2A3D2412DDD7D01384">
    <w:name w:val="3E92DB63C86849A2A3D2412DDD7D01384"/>
    <w:rsid w:val="00FA26FE"/>
    <w:pPr>
      <w:bidi/>
      <w:spacing w:after="200" w:line="276" w:lineRule="auto"/>
    </w:pPr>
  </w:style>
  <w:style w:type="paragraph" w:customStyle="1" w:styleId="C8032EA317DD4243891DD43E77092EAD3">
    <w:name w:val="C8032EA317DD4243891DD43E77092EAD3"/>
    <w:rsid w:val="00FA26FE"/>
    <w:pPr>
      <w:bidi/>
      <w:spacing w:after="200" w:line="276" w:lineRule="auto"/>
    </w:pPr>
  </w:style>
  <w:style w:type="paragraph" w:customStyle="1" w:styleId="7493A6ACFA7F4BA6A52C07D942171B3E2">
    <w:name w:val="7493A6ACFA7F4BA6A52C07D942171B3E2"/>
    <w:rsid w:val="00FA26FE"/>
    <w:pPr>
      <w:bidi/>
      <w:spacing w:after="200" w:line="276" w:lineRule="auto"/>
    </w:pPr>
  </w:style>
  <w:style w:type="paragraph" w:customStyle="1" w:styleId="61F195E4DC4744F0860CB0640330556E4">
    <w:name w:val="61F195E4DC4744F0860CB0640330556E4"/>
    <w:rsid w:val="00FA26FE"/>
    <w:pPr>
      <w:bidi/>
      <w:spacing w:after="200" w:line="276" w:lineRule="auto"/>
    </w:pPr>
  </w:style>
  <w:style w:type="paragraph" w:customStyle="1" w:styleId="F049C895A9294B3B87702B4F06A556714">
    <w:name w:val="F049C895A9294B3B87702B4F06A556714"/>
    <w:rsid w:val="00FA26FE"/>
    <w:pPr>
      <w:bidi/>
      <w:spacing w:after="200" w:line="276" w:lineRule="auto"/>
    </w:pPr>
  </w:style>
  <w:style w:type="paragraph" w:customStyle="1" w:styleId="33A6D610B79F4F6BB6C989D46387B7D84">
    <w:name w:val="33A6D610B79F4F6BB6C989D46387B7D84"/>
    <w:rsid w:val="00FA26FE"/>
    <w:pPr>
      <w:bidi/>
      <w:spacing w:after="200" w:line="276" w:lineRule="auto"/>
    </w:pPr>
  </w:style>
  <w:style w:type="paragraph" w:customStyle="1" w:styleId="5947A2B193254692B6A93E9393228F833">
    <w:name w:val="5947A2B193254692B6A93E9393228F833"/>
    <w:rsid w:val="00FA26FE"/>
    <w:pPr>
      <w:bidi/>
      <w:spacing w:after="200" w:line="276" w:lineRule="auto"/>
    </w:pPr>
  </w:style>
  <w:style w:type="paragraph" w:customStyle="1" w:styleId="965B1BB3C47B478C82A6C4F0BA50A4132">
    <w:name w:val="965B1BB3C47B478C82A6C4F0BA50A4132"/>
    <w:rsid w:val="00FA26FE"/>
    <w:pPr>
      <w:bidi/>
      <w:spacing w:after="200" w:line="276" w:lineRule="auto"/>
    </w:pPr>
  </w:style>
  <w:style w:type="paragraph" w:customStyle="1" w:styleId="C679CEFF3496465BB623CF78EAE9E50C4">
    <w:name w:val="C679CEFF3496465BB623CF78EAE9E50C4"/>
    <w:rsid w:val="00FA26FE"/>
    <w:pPr>
      <w:bidi/>
      <w:spacing w:after="200" w:line="276" w:lineRule="auto"/>
    </w:pPr>
  </w:style>
  <w:style w:type="paragraph" w:customStyle="1" w:styleId="0A36469DE2F448858D9A109FDC51C8B84">
    <w:name w:val="0A36469DE2F448858D9A109FDC51C8B84"/>
    <w:rsid w:val="00FA26FE"/>
    <w:pPr>
      <w:bidi/>
      <w:spacing w:after="200" w:line="276" w:lineRule="auto"/>
    </w:pPr>
  </w:style>
  <w:style w:type="paragraph" w:customStyle="1" w:styleId="F249765BF8A64D1086B8011036F30BB94">
    <w:name w:val="F249765BF8A64D1086B8011036F30BB94"/>
    <w:rsid w:val="00FA26FE"/>
    <w:pPr>
      <w:bidi/>
      <w:spacing w:after="200" w:line="276" w:lineRule="auto"/>
    </w:pPr>
  </w:style>
  <w:style w:type="paragraph" w:customStyle="1" w:styleId="4CE049E689434551A7DEF4D6AEFCABBB3">
    <w:name w:val="4CE049E689434551A7DEF4D6AEFCABBB3"/>
    <w:rsid w:val="00FA26FE"/>
    <w:pPr>
      <w:bidi/>
      <w:spacing w:after="200" w:line="276" w:lineRule="auto"/>
    </w:pPr>
  </w:style>
  <w:style w:type="paragraph" w:customStyle="1" w:styleId="412AD2D29D2943198AB7522128FF7B362">
    <w:name w:val="412AD2D29D2943198AB7522128FF7B362"/>
    <w:rsid w:val="00FA26FE"/>
    <w:pPr>
      <w:bidi/>
      <w:spacing w:after="200" w:line="276" w:lineRule="auto"/>
    </w:pPr>
  </w:style>
  <w:style w:type="paragraph" w:customStyle="1" w:styleId="EF1490F4F99D4FBABDAF483EE569D71A2">
    <w:name w:val="EF1490F4F99D4FBABDAF483EE569D71A2"/>
    <w:rsid w:val="00FA26FE"/>
    <w:pPr>
      <w:bidi/>
      <w:spacing w:after="200" w:line="276" w:lineRule="auto"/>
    </w:pPr>
  </w:style>
  <w:style w:type="paragraph" w:customStyle="1" w:styleId="59A505D2D8FF41FAB9EA77C06344A0282">
    <w:name w:val="59A505D2D8FF41FAB9EA77C06344A0282"/>
    <w:rsid w:val="00FA26FE"/>
    <w:pPr>
      <w:bidi/>
      <w:spacing w:after="200" w:line="276" w:lineRule="auto"/>
    </w:pPr>
  </w:style>
  <w:style w:type="paragraph" w:customStyle="1" w:styleId="BF46848C7A0949C5A32003182E202F5F2">
    <w:name w:val="BF46848C7A0949C5A32003182E202F5F2"/>
    <w:rsid w:val="00FA26FE"/>
    <w:pPr>
      <w:bidi/>
      <w:spacing w:after="200" w:line="276" w:lineRule="auto"/>
    </w:pPr>
  </w:style>
  <w:style w:type="paragraph" w:customStyle="1" w:styleId="A603CC0B53F64B62884EEB5F0B6D252E2">
    <w:name w:val="A603CC0B53F64B62884EEB5F0B6D252E2"/>
    <w:rsid w:val="00FA26FE"/>
    <w:pPr>
      <w:bidi/>
      <w:spacing w:after="200" w:line="276" w:lineRule="auto"/>
    </w:pPr>
  </w:style>
  <w:style w:type="paragraph" w:customStyle="1" w:styleId="20A5E786879B4061ABBE429322B0B6C12">
    <w:name w:val="20A5E786879B4061ABBE429322B0B6C12"/>
    <w:rsid w:val="00FA26FE"/>
    <w:pPr>
      <w:bidi/>
      <w:spacing w:after="200" w:line="276" w:lineRule="auto"/>
    </w:pPr>
  </w:style>
  <w:style w:type="paragraph" w:customStyle="1" w:styleId="51B3A2E25327453C8F27D73D577A3BE01">
    <w:name w:val="51B3A2E25327453C8F27D73D577A3BE01"/>
    <w:rsid w:val="00FA26FE"/>
    <w:pPr>
      <w:bidi/>
      <w:spacing w:after="200" w:line="276" w:lineRule="auto"/>
    </w:pPr>
  </w:style>
  <w:style w:type="paragraph" w:customStyle="1" w:styleId="33A1AA8D333A40CE8317A48DBD5DC9761">
    <w:name w:val="33A1AA8D333A40CE8317A48DBD5DC9761"/>
    <w:rsid w:val="00FA26FE"/>
    <w:pPr>
      <w:bidi/>
      <w:spacing w:after="200" w:line="276" w:lineRule="auto"/>
    </w:pPr>
  </w:style>
  <w:style w:type="paragraph" w:customStyle="1" w:styleId="2D2EF456F6394C879546DA2DE00B77B31">
    <w:name w:val="2D2EF456F6394C879546DA2DE00B77B31"/>
    <w:rsid w:val="00FA26FE"/>
    <w:pPr>
      <w:bidi/>
      <w:spacing w:after="200" w:line="276" w:lineRule="auto"/>
    </w:pPr>
  </w:style>
  <w:style w:type="paragraph" w:customStyle="1" w:styleId="2F59BCC1790D483E918C03F4B118E8921">
    <w:name w:val="2F59BCC1790D483E918C03F4B118E8921"/>
    <w:rsid w:val="00FA26FE"/>
    <w:pPr>
      <w:bidi/>
      <w:spacing w:after="200" w:line="276" w:lineRule="auto"/>
    </w:pPr>
  </w:style>
  <w:style w:type="paragraph" w:customStyle="1" w:styleId="431525AB10294EAA92D4CF63F19BB0CC1">
    <w:name w:val="431525AB10294EAA92D4CF63F19BB0CC1"/>
    <w:rsid w:val="00FA26FE"/>
    <w:pPr>
      <w:bidi/>
      <w:spacing w:after="200" w:line="276" w:lineRule="auto"/>
    </w:pPr>
  </w:style>
  <w:style w:type="paragraph" w:customStyle="1" w:styleId="CD06A3927DCA41F5B49176F55EC67BE61">
    <w:name w:val="CD06A3927DCA41F5B49176F55EC67BE61"/>
    <w:rsid w:val="00FA26FE"/>
    <w:pPr>
      <w:bidi/>
      <w:spacing w:after="200" w:line="276" w:lineRule="auto"/>
    </w:pPr>
  </w:style>
  <w:style w:type="paragraph" w:customStyle="1" w:styleId="7E5C4D7D1DF946A88BDFDDAF6A5533D21">
    <w:name w:val="7E5C4D7D1DF946A88BDFDDAF6A5533D21"/>
    <w:rsid w:val="00FA26FE"/>
    <w:pPr>
      <w:bidi/>
      <w:spacing w:after="200" w:line="276" w:lineRule="auto"/>
    </w:pPr>
  </w:style>
  <w:style w:type="paragraph" w:customStyle="1" w:styleId="2D0CEE91D2174AE59416ECEDB50440EC1">
    <w:name w:val="2D0CEE91D2174AE59416ECEDB50440EC1"/>
    <w:rsid w:val="00FA26FE"/>
    <w:pPr>
      <w:bidi/>
      <w:spacing w:after="200" w:line="276" w:lineRule="auto"/>
    </w:pPr>
  </w:style>
  <w:style w:type="paragraph" w:customStyle="1" w:styleId="8623F65F8DAD48A087B69446C53B5C051">
    <w:name w:val="8623F65F8DAD48A087B69446C53B5C051"/>
    <w:rsid w:val="00FA26FE"/>
    <w:pPr>
      <w:bidi/>
      <w:spacing w:after="200" w:line="276" w:lineRule="auto"/>
    </w:pPr>
  </w:style>
  <w:style w:type="paragraph" w:customStyle="1" w:styleId="BB7ACE85678D4F83836F32A2320A42C51">
    <w:name w:val="BB7ACE85678D4F83836F32A2320A42C51"/>
    <w:rsid w:val="00FA26FE"/>
    <w:pPr>
      <w:bidi/>
      <w:spacing w:after="200" w:line="276" w:lineRule="auto"/>
    </w:pPr>
  </w:style>
  <w:style w:type="paragraph" w:customStyle="1" w:styleId="FBF39300E3F74A05A37C8F5DE02777F31">
    <w:name w:val="FBF39300E3F74A05A37C8F5DE02777F31"/>
    <w:rsid w:val="00FA26FE"/>
    <w:pPr>
      <w:bidi/>
      <w:spacing w:after="200" w:line="276" w:lineRule="auto"/>
    </w:pPr>
  </w:style>
  <w:style w:type="paragraph" w:customStyle="1" w:styleId="75F1F5745E754AD2AE49B35D4971BC511">
    <w:name w:val="75F1F5745E754AD2AE49B35D4971BC511"/>
    <w:rsid w:val="00FA26FE"/>
    <w:pPr>
      <w:bidi/>
      <w:spacing w:after="200" w:line="276" w:lineRule="auto"/>
    </w:pPr>
  </w:style>
  <w:style w:type="paragraph" w:customStyle="1" w:styleId="4BD953AF076A4A5CB93F0AE3FFC62CB61">
    <w:name w:val="4BD953AF076A4A5CB93F0AE3FFC62CB61"/>
    <w:rsid w:val="00FA26FE"/>
    <w:pPr>
      <w:bidi/>
      <w:spacing w:after="200" w:line="276" w:lineRule="auto"/>
    </w:pPr>
  </w:style>
  <w:style w:type="paragraph" w:customStyle="1" w:styleId="AE9F78537ACE4ED0A9E34FF889F6E10E1">
    <w:name w:val="AE9F78537ACE4ED0A9E34FF889F6E10E1"/>
    <w:rsid w:val="00FA26FE"/>
    <w:pPr>
      <w:bidi/>
      <w:spacing w:after="200" w:line="276" w:lineRule="auto"/>
    </w:pPr>
  </w:style>
  <w:style w:type="paragraph" w:customStyle="1" w:styleId="1D1C8573CCE745B3A41798410EAA346D1">
    <w:name w:val="1D1C8573CCE745B3A41798410EAA346D1"/>
    <w:rsid w:val="00FA26FE"/>
    <w:pPr>
      <w:bidi/>
      <w:spacing w:after="200" w:line="276" w:lineRule="auto"/>
    </w:pPr>
  </w:style>
  <w:style w:type="paragraph" w:customStyle="1" w:styleId="66128FB9C9DC4F1C99C8740F56E839EE1">
    <w:name w:val="66128FB9C9DC4F1C99C8740F56E839EE1"/>
    <w:rsid w:val="00FA26FE"/>
    <w:pPr>
      <w:bidi/>
      <w:spacing w:after="200" w:line="276" w:lineRule="auto"/>
    </w:pPr>
  </w:style>
  <w:style w:type="paragraph" w:customStyle="1" w:styleId="78AA275AC27B486F81C3B7B2C254F2361">
    <w:name w:val="78AA275AC27B486F81C3B7B2C254F2361"/>
    <w:rsid w:val="00FA26FE"/>
    <w:pPr>
      <w:bidi/>
      <w:spacing w:after="200" w:line="276" w:lineRule="auto"/>
    </w:pPr>
  </w:style>
  <w:style w:type="paragraph" w:customStyle="1" w:styleId="36841AF553FC4A038A0B40E4674E48A71">
    <w:name w:val="36841AF553FC4A038A0B40E4674E48A71"/>
    <w:rsid w:val="00FA26FE"/>
    <w:pPr>
      <w:bidi/>
      <w:spacing w:after="200" w:line="276" w:lineRule="auto"/>
    </w:pPr>
  </w:style>
  <w:style w:type="paragraph" w:customStyle="1" w:styleId="96AF7DC3F94E42F4AC0A1C13494ABD641">
    <w:name w:val="96AF7DC3F94E42F4AC0A1C13494ABD641"/>
    <w:rsid w:val="00FA26FE"/>
    <w:pPr>
      <w:bidi/>
      <w:spacing w:after="200" w:line="276" w:lineRule="auto"/>
    </w:pPr>
  </w:style>
  <w:style w:type="paragraph" w:customStyle="1" w:styleId="4DEBC7657D6E44D3BD85B299235343EC1">
    <w:name w:val="4DEBC7657D6E44D3BD85B299235343EC1"/>
    <w:rsid w:val="00FA26FE"/>
    <w:pPr>
      <w:bidi/>
      <w:spacing w:after="200" w:line="276" w:lineRule="auto"/>
    </w:pPr>
  </w:style>
  <w:style w:type="paragraph" w:customStyle="1" w:styleId="1FAA36CF112047889E61D86996D57A7D1">
    <w:name w:val="1FAA36CF112047889E61D86996D57A7D1"/>
    <w:rsid w:val="00FA26FE"/>
    <w:pPr>
      <w:bidi/>
      <w:spacing w:after="200" w:line="276" w:lineRule="auto"/>
    </w:pPr>
  </w:style>
  <w:style w:type="paragraph" w:customStyle="1" w:styleId="991715C6549F4B40A19FDD12757CB6E21">
    <w:name w:val="991715C6549F4B40A19FDD12757CB6E21"/>
    <w:rsid w:val="00FA26FE"/>
    <w:pPr>
      <w:bidi/>
      <w:spacing w:after="200" w:line="276" w:lineRule="auto"/>
    </w:pPr>
  </w:style>
  <w:style w:type="paragraph" w:customStyle="1" w:styleId="48A9F2BDF157494D87B579DC067F07201">
    <w:name w:val="48A9F2BDF157494D87B579DC067F07201"/>
    <w:rsid w:val="00FA26FE"/>
    <w:pPr>
      <w:bidi/>
      <w:spacing w:after="200" w:line="276" w:lineRule="auto"/>
    </w:pPr>
  </w:style>
  <w:style w:type="paragraph" w:customStyle="1" w:styleId="2383FDDCD43B47B78747DC1D7D88C5691">
    <w:name w:val="2383FDDCD43B47B78747DC1D7D88C5691"/>
    <w:rsid w:val="00FA26FE"/>
    <w:pPr>
      <w:bidi/>
      <w:spacing w:after="200" w:line="276" w:lineRule="auto"/>
    </w:pPr>
  </w:style>
  <w:style w:type="paragraph" w:customStyle="1" w:styleId="46C2634EF8CD4A7BAD5B08ABC17D0CEA1">
    <w:name w:val="46C2634EF8CD4A7BAD5B08ABC17D0CEA1"/>
    <w:rsid w:val="00FA26FE"/>
    <w:pPr>
      <w:bidi/>
      <w:spacing w:after="200" w:line="276" w:lineRule="auto"/>
    </w:pPr>
  </w:style>
  <w:style w:type="paragraph" w:customStyle="1" w:styleId="AB2F06F34A9E472D980D2E033B8C8AB25">
    <w:name w:val="AB2F06F34A9E472D980D2E033B8C8AB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5">
    <w:name w:val="8AE523E8CDB24C4684366DC8FBD47CF3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5">
    <w:name w:val="C97B3E006623495A9115F9768376EA76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5">
    <w:name w:val="DF656FDF5ECE4E9883CCC6D756FCD328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5">
    <w:name w:val="09EC144F4C914CE480BCDEBA1DEFE9CA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5">
    <w:name w:val="1EE6E714BEC24C5DB1A7A94DF3A6DFE5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5">
    <w:name w:val="2C783523F8B84FC18EBDFCAFC80DF96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5">
    <w:name w:val="2AC8F0CC172042F78D468F10BD1BD29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5">
    <w:name w:val="170E2E69A9384B518453FE6F42C27391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5">
    <w:name w:val="F629BC4372B745FA986650DD407E06B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5">
    <w:name w:val="D9C369F3C75E4D5D8107E63C1A011EA6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5">
    <w:name w:val="986A6EC26979474DA4D9BF79C69F13C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5">
    <w:name w:val="C77ADC8280454CCBB3E7DD18109FCEAC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5">
    <w:name w:val="629FB64C055F458AAA52D09CDAEB2A28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5">
    <w:name w:val="29A72FBADF224E158AEB592244ED878D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5">
    <w:name w:val="51506CAB2D42440B9A07400AE3EAF67D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5">
    <w:name w:val="06E2E54FC070411E8E97FB7433FA45E45"/>
    <w:rsid w:val="00FA26FE"/>
    <w:pPr>
      <w:bidi/>
      <w:spacing w:after="200" w:line="276" w:lineRule="auto"/>
    </w:pPr>
  </w:style>
  <w:style w:type="paragraph" w:customStyle="1" w:styleId="109236A7BA3147BCB8B76FEE596E194B5">
    <w:name w:val="109236A7BA3147BCB8B76FEE596E194B5"/>
    <w:rsid w:val="00FA26FE"/>
    <w:pPr>
      <w:bidi/>
      <w:spacing w:after="200" w:line="276" w:lineRule="auto"/>
    </w:pPr>
  </w:style>
  <w:style w:type="paragraph" w:customStyle="1" w:styleId="0D230F4D7ED64E26A7043B781689A17D5">
    <w:name w:val="0D230F4D7ED64E26A7043B781689A17D5"/>
    <w:rsid w:val="00FA26FE"/>
    <w:pPr>
      <w:bidi/>
      <w:spacing w:after="200" w:line="276" w:lineRule="auto"/>
    </w:pPr>
  </w:style>
  <w:style w:type="paragraph" w:customStyle="1" w:styleId="E47D14C0E4D74174995DC78B60E07AD53">
    <w:name w:val="E47D14C0E4D74174995DC78B60E07AD53"/>
    <w:rsid w:val="00FA26FE"/>
    <w:pPr>
      <w:bidi/>
      <w:spacing w:after="200" w:line="276" w:lineRule="auto"/>
    </w:pPr>
  </w:style>
  <w:style w:type="paragraph" w:customStyle="1" w:styleId="4E5FF14FE2A541D19C14CED0ABA4C44B5">
    <w:name w:val="4E5FF14FE2A541D19C14CED0ABA4C44B5"/>
    <w:rsid w:val="00FA26FE"/>
    <w:pPr>
      <w:bidi/>
      <w:spacing w:after="200" w:line="276" w:lineRule="auto"/>
    </w:pPr>
  </w:style>
  <w:style w:type="paragraph" w:customStyle="1" w:styleId="EC7FF9522AE942AB812709EA3FD7B3395">
    <w:name w:val="EC7FF9522AE942AB812709EA3FD7B3395"/>
    <w:rsid w:val="00FA26FE"/>
    <w:pPr>
      <w:bidi/>
      <w:spacing w:after="200" w:line="276" w:lineRule="auto"/>
    </w:pPr>
  </w:style>
  <w:style w:type="paragraph" w:customStyle="1" w:styleId="99BAB7F0FD234E77B9A4FA9111DE35495">
    <w:name w:val="99BAB7F0FD234E77B9A4FA9111DE35495"/>
    <w:rsid w:val="00FA26FE"/>
    <w:pPr>
      <w:bidi/>
      <w:spacing w:after="200" w:line="276" w:lineRule="auto"/>
    </w:pPr>
  </w:style>
  <w:style w:type="paragraph" w:customStyle="1" w:styleId="A43BBEE3348C46BF8E80F14E4C67302D4">
    <w:name w:val="A43BBEE3348C46BF8E80F14E4C67302D4"/>
    <w:rsid w:val="00FA26FE"/>
    <w:pPr>
      <w:bidi/>
      <w:spacing w:after="200" w:line="276" w:lineRule="auto"/>
    </w:pPr>
  </w:style>
  <w:style w:type="paragraph" w:customStyle="1" w:styleId="0A6A1488135A4F5698DC7E874C9054763">
    <w:name w:val="0A6A1488135A4F5698DC7E874C9054763"/>
    <w:rsid w:val="00FA26FE"/>
    <w:pPr>
      <w:bidi/>
      <w:spacing w:after="200" w:line="276" w:lineRule="auto"/>
    </w:pPr>
  </w:style>
  <w:style w:type="paragraph" w:customStyle="1" w:styleId="36CAFEF2B1E1477AA2F2D364551E40955">
    <w:name w:val="36CAFEF2B1E1477AA2F2D364551E40955"/>
    <w:rsid w:val="00FA26FE"/>
    <w:pPr>
      <w:bidi/>
      <w:spacing w:after="200" w:line="276" w:lineRule="auto"/>
    </w:pPr>
  </w:style>
  <w:style w:type="paragraph" w:customStyle="1" w:styleId="D5FAF3FE71F241358E8DA413104A9FDF5">
    <w:name w:val="D5FAF3FE71F241358E8DA413104A9FDF5"/>
    <w:rsid w:val="00FA26FE"/>
    <w:pPr>
      <w:bidi/>
      <w:spacing w:after="200" w:line="276" w:lineRule="auto"/>
    </w:pPr>
  </w:style>
  <w:style w:type="paragraph" w:customStyle="1" w:styleId="68079637D54A4308BC54FD9AB642610F5">
    <w:name w:val="68079637D54A4308BC54FD9AB642610F5"/>
    <w:rsid w:val="00FA26FE"/>
    <w:pPr>
      <w:bidi/>
      <w:spacing w:after="200" w:line="276" w:lineRule="auto"/>
    </w:pPr>
  </w:style>
  <w:style w:type="paragraph" w:customStyle="1" w:styleId="6A2C773D8F5645CD91EE032033B8B0CD4">
    <w:name w:val="6A2C773D8F5645CD91EE032033B8B0CD4"/>
    <w:rsid w:val="00FA26FE"/>
    <w:pPr>
      <w:bidi/>
      <w:spacing w:after="200" w:line="276" w:lineRule="auto"/>
    </w:pPr>
  </w:style>
  <w:style w:type="paragraph" w:customStyle="1" w:styleId="2B3A6E4E202648DCB83FE1A0FD55B0FF3">
    <w:name w:val="2B3A6E4E202648DCB83FE1A0FD55B0FF3"/>
    <w:rsid w:val="00FA26FE"/>
    <w:pPr>
      <w:bidi/>
      <w:spacing w:after="200" w:line="276" w:lineRule="auto"/>
    </w:pPr>
  </w:style>
  <w:style w:type="paragraph" w:customStyle="1" w:styleId="AEF73AF9188B421E95BF2C0EA5AB65C65">
    <w:name w:val="AEF73AF9188B421E95BF2C0EA5AB65C65"/>
    <w:rsid w:val="00FA26FE"/>
    <w:pPr>
      <w:bidi/>
      <w:spacing w:after="200" w:line="276" w:lineRule="auto"/>
    </w:pPr>
  </w:style>
  <w:style w:type="paragraph" w:customStyle="1" w:styleId="89952F69D51143A7B2059A84D326C0585">
    <w:name w:val="89952F69D51143A7B2059A84D326C0585"/>
    <w:rsid w:val="00FA26FE"/>
    <w:pPr>
      <w:bidi/>
      <w:spacing w:after="200" w:line="276" w:lineRule="auto"/>
    </w:pPr>
  </w:style>
  <w:style w:type="paragraph" w:customStyle="1" w:styleId="0CCAE559BE4142A5AFC19CFB37F7EFEF5">
    <w:name w:val="0CCAE559BE4142A5AFC19CFB37F7EFEF5"/>
    <w:rsid w:val="00FA26FE"/>
    <w:pPr>
      <w:bidi/>
      <w:spacing w:after="200" w:line="276" w:lineRule="auto"/>
    </w:pPr>
  </w:style>
  <w:style w:type="paragraph" w:customStyle="1" w:styleId="80A6E1834A43497BAE9C20B57947FE014">
    <w:name w:val="80A6E1834A43497BAE9C20B57947FE014"/>
    <w:rsid w:val="00FA26FE"/>
    <w:pPr>
      <w:bidi/>
      <w:spacing w:after="200" w:line="276" w:lineRule="auto"/>
    </w:pPr>
  </w:style>
  <w:style w:type="paragraph" w:customStyle="1" w:styleId="DE68C1AD2DDF4F0CB9459979BDFFDA7A3">
    <w:name w:val="DE68C1AD2DDF4F0CB9459979BDFFDA7A3"/>
    <w:rsid w:val="00FA26FE"/>
    <w:pPr>
      <w:bidi/>
      <w:spacing w:after="200" w:line="276" w:lineRule="auto"/>
    </w:pPr>
  </w:style>
  <w:style w:type="paragraph" w:customStyle="1" w:styleId="706E196F1E1F49DF985F66C16F01717D5">
    <w:name w:val="706E196F1E1F49DF985F66C16F01717D5"/>
    <w:rsid w:val="00FA26FE"/>
    <w:pPr>
      <w:bidi/>
      <w:spacing w:after="200" w:line="276" w:lineRule="auto"/>
    </w:pPr>
  </w:style>
  <w:style w:type="paragraph" w:customStyle="1" w:styleId="3286D47D9EED463D99F4953E3CD2ACAA5">
    <w:name w:val="3286D47D9EED463D99F4953E3CD2ACAA5"/>
    <w:rsid w:val="00FA26FE"/>
    <w:pPr>
      <w:bidi/>
      <w:spacing w:after="200" w:line="276" w:lineRule="auto"/>
    </w:pPr>
  </w:style>
  <w:style w:type="paragraph" w:customStyle="1" w:styleId="5DAD0656F13140B6B225511241CD3AB65">
    <w:name w:val="5DAD0656F13140B6B225511241CD3AB65"/>
    <w:rsid w:val="00FA26FE"/>
    <w:pPr>
      <w:bidi/>
      <w:spacing w:after="200" w:line="276" w:lineRule="auto"/>
    </w:pPr>
  </w:style>
  <w:style w:type="paragraph" w:customStyle="1" w:styleId="C02CA8878EA34C34BA151AEF972951984">
    <w:name w:val="C02CA8878EA34C34BA151AEF972951984"/>
    <w:rsid w:val="00FA26FE"/>
    <w:pPr>
      <w:bidi/>
      <w:spacing w:after="200" w:line="276" w:lineRule="auto"/>
    </w:pPr>
  </w:style>
  <w:style w:type="paragraph" w:customStyle="1" w:styleId="23923DBC01D94FA2A33C0180566ED84E3">
    <w:name w:val="23923DBC01D94FA2A33C0180566ED84E3"/>
    <w:rsid w:val="00FA26FE"/>
    <w:pPr>
      <w:bidi/>
      <w:spacing w:after="200" w:line="276" w:lineRule="auto"/>
    </w:pPr>
  </w:style>
  <w:style w:type="paragraph" w:customStyle="1" w:styleId="09CF82322B2A4D0E89D5336C6BC1C57B5">
    <w:name w:val="09CF82322B2A4D0E89D5336C6BC1C57B5"/>
    <w:rsid w:val="00FA26FE"/>
    <w:pPr>
      <w:bidi/>
      <w:spacing w:after="200" w:line="276" w:lineRule="auto"/>
    </w:pPr>
  </w:style>
  <w:style w:type="paragraph" w:customStyle="1" w:styleId="84121153B22A4BBE95DE9B23612675B25">
    <w:name w:val="84121153B22A4BBE95DE9B23612675B25"/>
    <w:rsid w:val="00FA26FE"/>
    <w:pPr>
      <w:bidi/>
      <w:spacing w:after="200" w:line="276" w:lineRule="auto"/>
    </w:pPr>
  </w:style>
  <w:style w:type="paragraph" w:customStyle="1" w:styleId="3E92DB63C86849A2A3D2412DDD7D01385">
    <w:name w:val="3E92DB63C86849A2A3D2412DDD7D01385"/>
    <w:rsid w:val="00FA26FE"/>
    <w:pPr>
      <w:bidi/>
      <w:spacing w:after="200" w:line="276" w:lineRule="auto"/>
    </w:pPr>
  </w:style>
  <w:style w:type="paragraph" w:customStyle="1" w:styleId="C8032EA317DD4243891DD43E77092EAD4">
    <w:name w:val="C8032EA317DD4243891DD43E77092EAD4"/>
    <w:rsid w:val="00FA26FE"/>
    <w:pPr>
      <w:bidi/>
      <w:spacing w:after="200" w:line="276" w:lineRule="auto"/>
    </w:pPr>
  </w:style>
  <w:style w:type="paragraph" w:customStyle="1" w:styleId="7493A6ACFA7F4BA6A52C07D942171B3E3">
    <w:name w:val="7493A6ACFA7F4BA6A52C07D942171B3E3"/>
    <w:rsid w:val="00FA26FE"/>
    <w:pPr>
      <w:bidi/>
      <w:spacing w:after="200" w:line="276" w:lineRule="auto"/>
    </w:pPr>
  </w:style>
  <w:style w:type="paragraph" w:customStyle="1" w:styleId="61F195E4DC4744F0860CB0640330556E5">
    <w:name w:val="61F195E4DC4744F0860CB0640330556E5"/>
    <w:rsid w:val="00FA26FE"/>
    <w:pPr>
      <w:bidi/>
      <w:spacing w:after="200" w:line="276" w:lineRule="auto"/>
    </w:pPr>
  </w:style>
  <w:style w:type="paragraph" w:customStyle="1" w:styleId="F049C895A9294B3B87702B4F06A556715">
    <w:name w:val="F049C895A9294B3B87702B4F06A556715"/>
    <w:rsid w:val="00FA26FE"/>
    <w:pPr>
      <w:bidi/>
      <w:spacing w:after="200" w:line="276" w:lineRule="auto"/>
    </w:pPr>
  </w:style>
  <w:style w:type="paragraph" w:customStyle="1" w:styleId="33A6D610B79F4F6BB6C989D46387B7D85">
    <w:name w:val="33A6D610B79F4F6BB6C989D46387B7D85"/>
    <w:rsid w:val="00FA26FE"/>
    <w:pPr>
      <w:bidi/>
      <w:spacing w:after="200" w:line="276" w:lineRule="auto"/>
    </w:pPr>
  </w:style>
  <w:style w:type="paragraph" w:customStyle="1" w:styleId="5947A2B193254692B6A93E9393228F834">
    <w:name w:val="5947A2B193254692B6A93E9393228F834"/>
    <w:rsid w:val="00FA26FE"/>
    <w:pPr>
      <w:bidi/>
      <w:spacing w:after="200" w:line="276" w:lineRule="auto"/>
    </w:pPr>
  </w:style>
  <w:style w:type="paragraph" w:customStyle="1" w:styleId="965B1BB3C47B478C82A6C4F0BA50A4133">
    <w:name w:val="965B1BB3C47B478C82A6C4F0BA50A4133"/>
    <w:rsid w:val="00FA26FE"/>
    <w:pPr>
      <w:bidi/>
      <w:spacing w:after="200" w:line="276" w:lineRule="auto"/>
    </w:pPr>
  </w:style>
  <w:style w:type="paragraph" w:customStyle="1" w:styleId="C679CEFF3496465BB623CF78EAE9E50C5">
    <w:name w:val="C679CEFF3496465BB623CF78EAE9E50C5"/>
    <w:rsid w:val="00FA26FE"/>
    <w:pPr>
      <w:bidi/>
      <w:spacing w:after="200" w:line="276" w:lineRule="auto"/>
    </w:pPr>
  </w:style>
  <w:style w:type="paragraph" w:customStyle="1" w:styleId="0A36469DE2F448858D9A109FDC51C8B85">
    <w:name w:val="0A36469DE2F448858D9A109FDC51C8B85"/>
    <w:rsid w:val="00FA26FE"/>
    <w:pPr>
      <w:bidi/>
      <w:spacing w:after="200" w:line="276" w:lineRule="auto"/>
    </w:pPr>
  </w:style>
  <w:style w:type="paragraph" w:customStyle="1" w:styleId="F249765BF8A64D1086B8011036F30BB95">
    <w:name w:val="F249765BF8A64D1086B8011036F30BB95"/>
    <w:rsid w:val="00FA26FE"/>
    <w:pPr>
      <w:bidi/>
      <w:spacing w:after="200" w:line="276" w:lineRule="auto"/>
    </w:pPr>
  </w:style>
  <w:style w:type="paragraph" w:customStyle="1" w:styleId="4CE049E689434551A7DEF4D6AEFCABBB4">
    <w:name w:val="4CE049E689434551A7DEF4D6AEFCABBB4"/>
    <w:rsid w:val="00FA26FE"/>
    <w:pPr>
      <w:bidi/>
      <w:spacing w:after="200" w:line="276" w:lineRule="auto"/>
    </w:pPr>
  </w:style>
  <w:style w:type="paragraph" w:customStyle="1" w:styleId="412AD2D29D2943198AB7522128FF7B363">
    <w:name w:val="412AD2D29D2943198AB7522128FF7B363"/>
    <w:rsid w:val="00FA26FE"/>
    <w:pPr>
      <w:bidi/>
      <w:spacing w:after="200" w:line="276" w:lineRule="auto"/>
    </w:pPr>
  </w:style>
  <w:style w:type="paragraph" w:customStyle="1" w:styleId="EF1490F4F99D4FBABDAF483EE569D71A3">
    <w:name w:val="EF1490F4F99D4FBABDAF483EE569D71A3"/>
    <w:rsid w:val="00FA26FE"/>
    <w:pPr>
      <w:bidi/>
      <w:spacing w:after="200" w:line="276" w:lineRule="auto"/>
    </w:pPr>
  </w:style>
  <w:style w:type="paragraph" w:customStyle="1" w:styleId="59A505D2D8FF41FAB9EA77C06344A0283">
    <w:name w:val="59A505D2D8FF41FAB9EA77C06344A0283"/>
    <w:rsid w:val="00FA26FE"/>
    <w:pPr>
      <w:bidi/>
      <w:spacing w:after="200" w:line="276" w:lineRule="auto"/>
    </w:pPr>
  </w:style>
  <w:style w:type="paragraph" w:customStyle="1" w:styleId="BF46848C7A0949C5A32003182E202F5F3">
    <w:name w:val="BF46848C7A0949C5A32003182E202F5F3"/>
    <w:rsid w:val="00FA26FE"/>
    <w:pPr>
      <w:bidi/>
      <w:spacing w:after="200" w:line="276" w:lineRule="auto"/>
    </w:pPr>
  </w:style>
  <w:style w:type="paragraph" w:customStyle="1" w:styleId="A603CC0B53F64B62884EEB5F0B6D252E3">
    <w:name w:val="A603CC0B53F64B62884EEB5F0B6D252E3"/>
    <w:rsid w:val="00FA26FE"/>
    <w:pPr>
      <w:bidi/>
      <w:spacing w:after="200" w:line="276" w:lineRule="auto"/>
    </w:pPr>
  </w:style>
  <w:style w:type="paragraph" w:customStyle="1" w:styleId="20A5E786879B4061ABBE429322B0B6C13">
    <w:name w:val="20A5E786879B4061ABBE429322B0B6C13"/>
    <w:rsid w:val="00FA26FE"/>
    <w:pPr>
      <w:bidi/>
      <w:spacing w:after="200" w:line="276" w:lineRule="auto"/>
    </w:pPr>
  </w:style>
  <w:style w:type="paragraph" w:customStyle="1" w:styleId="51B3A2E25327453C8F27D73D577A3BE02">
    <w:name w:val="51B3A2E25327453C8F27D73D577A3BE02"/>
    <w:rsid w:val="00FA26FE"/>
    <w:pPr>
      <w:bidi/>
      <w:spacing w:after="200" w:line="276" w:lineRule="auto"/>
    </w:pPr>
  </w:style>
  <w:style w:type="paragraph" w:customStyle="1" w:styleId="33A1AA8D333A40CE8317A48DBD5DC9762">
    <w:name w:val="33A1AA8D333A40CE8317A48DBD5DC9762"/>
    <w:rsid w:val="00FA26FE"/>
    <w:pPr>
      <w:bidi/>
      <w:spacing w:after="200" w:line="276" w:lineRule="auto"/>
    </w:pPr>
  </w:style>
  <w:style w:type="paragraph" w:customStyle="1" w:styleId="2D2EF456F6394C879546DA2DE00B77B32">
    <w:name w:val="2D2EF456F6394C879546DA2DE00B77B32"/>
    <w:rsid w:val="00FA26FE"/>
    <w:pPr>
      <w:bidi/>
      <w:spacing w:after="200" w:line="276" w:lineRule="auto"/>
    </w:pPr>
  </w:style>
  <w:style w:type="paragraph" w:customStyle="1" w:styleId="2F59BCC1790D483E918C03F4B118E8922">
    <w:name w:val="2F59BCC1790D483E918C03F4B118E8922"/>
    <w:rsid w:val="00FA26FE"/>
    <w:pPr>
      <w:bidi/>
      <w:spacing w:after="200" w:line="276" w:lineRule="auto"/>
    </w:pPr>
  </w:style>
  <w:style w:type="paragraph" w:customStyle="1" w:styleId="431525AB10294EAA92D4CF63F19BB0CC2">
    <w:name w:val="431525AB10294EAA92D4CF63F19BB0CC2"/>
    <w:rsid w:val="00FA26FE"/>
    <w:pPr>
      <w:bidi/>
      <w:spacing w:after="200" w:line="276" w:lineRule="auto"/>
    </w:pPr>
  </w:style>
  <w:style w:type="paragraph" w:customStyle="1" w:styleId="CD06A3927DCA41F5B49176F55EC67BE62">
    <w:name w:val="CD06A3927DCA41F5B49176F55EC67BE62"/>
    <w:rsid w:val="00FA26FE"/>
    <w:pPr>
      <w:bidi/>
      <w:spacing w:after="200" w:line="276" w:lineRule="auto"/>
    </w:pPr>
  </w:style>
  <w:style w:type="paragraph" w:customStyle="1" w:styleId="7E5C4D7D1DF946A88BDFDDAF6A5533D22">
    <w:name w:val="7E5C4D7D1DF946A88BDFDDAF6A5533D22"/>
    <w:rsid w:val="00FA26FE"/>
    <w:pPr>
      <w:bidi/>
      <w:spacing w:after="200" w:line="276" w:lineRule="auto"/>
    </w:pPr>
  </w:style>
  <w:style w:type="paragraph" w:customStyle="1" w:styleId="2D0CEE91D2174AE59416ECEDB50440EC2">
    <w:name w:val="2D0CEE91D2174AE59416ECEDB50440EC2"/>
    <w:rsid w:val="00FA26FE"/>
    <w:pPr>
      <w:bidi/>
      <w:spacing w:after="200" w:line="276" w:lineRule="auto"/>
    </w:pPr>
  </w:style>
  <w:style w:type="paragraph" w:customStyle="1" w:styleId="8623F65F8DAD48A087B69446C53B5C052">
    <w:name w:val="8623F65F8DAD48A087B69446C53B5C052"/>
    <w:rsid w:val="00FA26FE"/>
    <w:pPr>
      <w:bidi/>
      <w:spacing w:after="200" w:line="276" w:lineRule="auto"/>
    </w:pPr>
  </w:style>
  <w:style w:type="paragraph" w:customStyle="1" w:styleId="BB7ACE85678D4F83836F32A2320A42C52">
    <w:name w:val="BB7ACE85678D4F83836F32A2320A42C52"/>
    <w:rsid w:val="00FA26FE"/>
    <w:pPr>
      <w:bidi/>
      <w:spacing w:after="200" w:line="276" w:lineRule="auto"/>
    </w:pPr>
  </w:style>
  <w:style w:type="paragraph" w:customStyle="1" w:styleId="FBF39300E3F74A05A37C8F5DE02777F32">
    <w:name w:val="FBF39300E3F74A05A37C8F5DE02777F32"/>
    <w:rsid w:val="00FA26FE"/>
    <w:pPr>
      <w:bidi/>
      <w:spacing w:after="200" w:line="276" w:lineRule="auto"/>
    </w:pPr>
  </w:style>
  <w:style w:type="paragraph" w:customStyle="1" w:styleId="75F1F5745E754AD2AE49B35D4971BC512">
    <w:name w:val="75F1F5745E754AD2AE49B35D4971BC512"/>
    <w:rsid w:val="00FA26FE"/>
    <w:pPr>
      <w:bidi/>
      <w:spacing w:after="200" w:line="276" w:lineRule="auto"/>
    </w:pPr>
  </w:style>
  <w:style w:type="paragraph" w:customStyle="1" w:styleId="4BD953AF076A4A5CB93F0AE3FFC62CB62">
    <w:name w:val="4BD953AF076A4A5CB93F0AE3FFC62CB62"/>
    <w:rsid w:val="00FA26FE"/>
    <w:pPr>
      <w:bidi/>
      <w:spacing w:after="200" w:line="276" w:lineRule="auto"/>
    </w:pPr>
  </w:style>
  <w:style w:type="paragraph" w:customStyle="1" w:styleId="AE9F78537ACE4ED0A9E34FF889F6E10E2">
    <w:name w:val="AE9F78537ACE4ED0A9E34FF889F6E10E2"/>
    <w:rsid w:val="00FA26FE"/>
    <w:pPr>
      <w:bidi/>
      <w:spacing w:after="200" w:line="276" w:lineRule="auto"/>
    </w:pPr>
  </w:style>
  <w:style w:type="paragraph" w:customStyle="1" w:styleId="1D1C8573CCE745B3A41798410EAA346D2">
    <w:name w:val="1D1C8573CCE745B3A41798410EAA346D2"/>
    <w:rsid w:val="00FA26FE"/>
    <w:pPr>
      <w:bidi/>
      <w:spacing w:after="200" w:line="276" w:lineRule="auto"/>
    </w:pPr>
  </w:style>
  <w:style w:type="paragraph" w:customStyle="1" w:styleId="66128FB9C9DC4F1C99C8740F56E839EE2">
    <w:name w:val="66128FB9C9DC4F1C99C8740F56E839EE2"/>
    <w:rsid w:val="00FA26FE"/>
    <w:pPr>
      <w:bidi/>
      <w:spacing w:after="200" w:line="276" w:lineRule="auto"/>
    </w:pPr>
  </w:style>
  <w:style w:type="paragraph" w:customStyle="1" w:styleId="78AA275AC27B486F81C3B7B2C254F2362">
    <w:name w:val="78AA275AC27B486F81C3B7B2C254F2362"/>
    <w:rsid w:val="00FA26FE"/>
    <w:pPr>
      <w:bidi/>
      <w:spacing w:after="200" w:line="276" w:lineRule="auto"/>
    </w:pPr>
  </w:style>
  <w:style w:type="paragraph" w:customStyle="1" w:styleId="36841AF553FC4A038A0B40E4674E48A72">
    <w:name w:val="36841AF553FC4A038A0B40E4674E48A72"/>
    <w:rsid w:val="00FA26FE"/>
    <w:pPr>
      <w:bidi/>
      <w:spacing w:after="200" w:line="276" w:lineRule="auto"/>
    </w:pPr>
  </w:style>
  <w:style w:type="paragraph" w:customStyle="1" w:styleId="96AF7DC3F94E42F4AC0A1C13494ABD642">
    <w:name w:val="96AF7DC3F94E42F4AC0A1C13494ABD642"/>
    <w:rsid w:val="00FA26FE"/>
    <w:pPr>
      <w:bidi/>
      <w:spacing w:after="200" w:line="276" w:lineRule="auto"/>
    </w:pPr>
  </w:style>
  <w:style w:type="paragraph" w:customStyle="1" w:styleId="4DEBC7657D6E44D3BD85B299235343EC2">
    <w:name w:val="4DEBC7657D6E44D3BD85B299235343EC2"/>
    <w:rsid w:val="00FA26FE"/>
    <w:pPr>
      <w:bidi/>
      <w:spacing w:after="200" w:line="276" w:lineRule="auto"/>
    </w:pPr>
  </w:style>
  <w:style w:type="paragraph" w:customStyle="1" w:styleId="1FAA36CF112047889E61D86996D57A7D2">
    <w:name w:val="1FAA36CF112047889E61D86996D57A7D2"/>
    <w:rsid w:val="00FA26FE"/>
    <w:pPr>
      <w:bidi/>
      <w:spacing w:after="200" w:line="276" w:lineRule="auto"/>
    </w:pPr>
  </w:style>
  <w:style w:type="paragraph" w:customStyle="1" w:styleId="991715C6549F4B40A19FDD12757CB6E22">
    <w:name w:val="991715C6549F4B40A19FDD12757CB6E22"/>
    <w:rsid w:val="00FA26FE"/>
    <w:pPr>
      <w:bidi/>
      <w:spacing w:after="200" w:line="276" w:lineRule="auto"/>
    </w:pPr>
  </w:style>
  <w:style w:type="paragraph" w:customStyle="1" w:styleId="48A9F2BDF157494D87B579DC067F07202">
    <w:name w:val="48A9F2BDF157494D87B579DC067F07202"/>
    <w:rsid w:val="00FA26FE"/>
    <w:pPr>
      <w:bidi/>
      <w:spacing w:after="200" w:line="276" w:lineRule="auto"/>
    </w:pPr>
  </w:style>
  <w:style w:type="paragraph" w:customStyle="1" w:styleId="2383FDDCD43B47B78747DC1D7D88C5692">
    <w:name w:val="2383FDDCD43B47B78747DC1D7D88C5692"/>
    <w:rsid w:val="00FA26FE"/>
    <w:pPr>
      <w:bidi/>
      <w:spacing w:after="200" w:line="276" w:lineRule="auto"/>
    </w:pPr>
  </w:style>
  <w:style w:type="paragraph" w:customStyle="1" w:styleId="46C2634EF8CD4A7BAD5B08ABC17D0CEA2">
    <w:name w:val="46C2634EF8CD4A7BAD5B08ABC17D0CEA2"/>
    <w:rsid w:val="00FA26FE"/>
    <w:pPr>
      <w:bidi/>
      <w:spacing w:after="200" w:line="276" w:lineRule="auto"/>
    </w:pPr>
  </w:style>
  <w:style w:type="paragraph" w:customStyle="1" w:styleId="41F65CA190304FACA5B68CDB06A9631C1">
    <w:name w:val="41F65CA190304FACA5B68CDB06A9631C1"/>
    <w:rsid w:val="00FA26FE"/>
    <w:pPr>
      <w:bidi/>
      <w:spacing w:after="200" w:line="276" w:lineRule="auto"/>
    </w:pPr>
  </w:style>
  <w:style w:type="paragraph" w:customStyle="1" w:styleId="AB2F06F34A9E472D980D2E033B8C8AB26">
    <w:name w:val="AB2F06F34A9E472D980D2E033B8C8AB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">
    <w:name w:val="18B56834C1574D608BA7908ECD0F5A0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6">
    <w:name w:val="C97B3E006623495A9115F9768376EA76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6">
    <w:name w:val="DF656FDF5ECE4E9883CCC6D756FCD328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6">
    <w:name w:val="09EC144F4C914CE480BCDEBA1DEFE9CA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6">
    <w:name w:val="1EE6E714BEC24C5DB1A7A94DF3A6DFE5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6">
    <w:name w:val="2C783523F8B84FC18EBDFCAFC80DF96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6">
    <w:name w:val="2AC8F0CC172042F78D468F10BD1BD29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6">
    <w:name w:val="170E2E69A9384B518453FE6F42C27391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6">
    <w:name w:val="F629BC4372B745FA986650DD407E06B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6">
    <w:name w:val="D9C369F3C75E4D5D8107E63C1A011EA6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6">
    <w:name w:val="986A6EC26979474DA4D9BF79C69F13C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6">
    <w:name w:val="C77ADC8280454CCBB3E7DD18109FCEAC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6">
    <w:name w:val="629FB64C055F458AAA52D09CDAEB2A28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6">
    <w:name w:val="29A72FBADF224E158AEB592244ED878D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6">
    <w:name w:val="51506CAB2D42440B9A07400AE3EAF67D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6">
    <w:name w:val="06E2E54FC070411E8E97FB7433FA45E46"/>
    <w:rsid w:val="00A54D35"/>
    <w:pPr>
      <w:bidi/>
      <w:spacing w:after="200" w:line="276" w:lineRule="auto"/>
    </w:pPr>
  </w:style>
  <w:style w:type="paragraph" w:customStyle="1" w:styleId="109236A7BA3147BCB8B76FEE596E194B6">
    <w:name w:val="109236A7BA3147BCB8B76FEE596E194B6"/>
    <w:rsid w:val="00A54D35"/>
    <w:pPr>
      <w:bidi/>
      <w:spacing w:after="200" w:line="276" w:lineRule="auto"/>
    </w:pPr>
  </w:style>
  <w:style w:type="paragraph" w:customStyle="1" w:styleId="0D230F4D7ED64E26A7043B781689A17D6">
    <w:name w:val="0D230F4D7ED64E26A7043B781689A17D6"/>
    <w:rsid w:val="00A54D35"/>
    <w:pPr>
      <w:bidi/>
      <w:spacing w:after="200" w:line="276" w:lineRule="auto"/>
    </w:pPr>
  </w:style>
  <w:style w:type="paragraph" w:customStyle="1" w:styleId="E47D14C0E4D74174995DC78B60E07AD54">
    <w:name w:val="E47D14C0E4D74174995DC78B60E07AD54"/>
    <w:rsid w:val="00A54D35"/>
    <w:pPr>
      <w:bidi/>
      <w:spacing w:after="200" w:line="276" w:lineRule="auto"/>
    </w:pPr>
  </w:style>
  <w:style w:type="paragraph" w:customStyle="1" w:styleId="4E5FF14FE2A541D19C14CED0ABA4C44B6">
    <w:name w:val="4E5FF14FE2A541D19C14CED0ABA4C44B6"/>
    <w:rsid w:val="00A54D35"/>
    <w:pPr>
      <w:bidi/>
      <w:spacing w:after="200" w:line="276" w:lineRule="auto"/>
    </w:pPr>
  </w:style>
  <w:style w:type="paragraph" w:customStyle="1" w:styleId="EC7FF9522AE942AB812709EA3FD7B3396">
    <w:name w:val="EC7FF9522AE942AB812709EA3FD7B3396"/>
    <w:rsid w:val="00A54D35"/>
    <w:pPr>
      <w:bidi/>
      <w:spacing w:after="200" w:line="276" w:lineRule="auto"/>
    </w:pPr>
  </w:style>
  <w:style w:type="paragraph" w:customStyle="1" w:styleId="99BAB7F0FD234E77B9A4FA9111DE35496">
    <w:name w:val="99BAB7F0FD234E77B9A4FA9111DE35496"/>
    <w:rsid w:val="00A54D35"/>
    <w:pPr>
      <w:bidi/>
      <w:spacing w:after="200" w:line="276" w:lineRule="auto"/>
    </w:pPr>
  </w:style>
  <w:style w:type="paragraph" w:customStyle="1" w:styleId="A43BBEE3348C46BF8E80F14E4C67302D5">
    <w:name w:val="A43BBEE3348C46BF8E80F14E4C67302D5"/>
    <w:rsid w:val="00A54D35"/>
    <w:pPr>
      <w:bidi/>
      <w:spacing w:after="200" w:line="276" w:lineRule="auto"/>
    </w:pPr>
  </w:style>
  <w:style w:type="paragraph" w:customStyle="1" w:styleId="0A6A1488135A4F5698DC7E874C9054764">
    <w:name w:val="0A6A1488135A4F5698DC7E874C9054764"/>
    <w:rsid w:val="00A54D35"/>
    <w:pPr>
      <w:bidi/>
      <w:spacing w:after="200" w:line="276" w:lineRule="auto"/>
    </w:pPr>
  </w:style>
  <w:style w:type="paragraph" w:customStyle="1" w:styleId="36CAFEF2B1E1477AA2F2D364551E40956">
    <w:name w:val="36CAFEF2B1E1477AA2F2D364551E40956"/>
    <w:rsid w:val="00A54D35"/>
    <w:pPr>
      <w:bidi/>
      <w:spacing w:after="200" w:line="276" w:lineRule="auto"/>
    </w:pPr>
  </w:style>
  <w:style w:type="paragraph" w:customStyle="1" w:styleId="D5FAF3FE71F241358E8DA413104A9FDF6">
    <w:name w:val="D5FAF3FE71F241358E8DA413104A9FDF6"/>
    <w:rsid w:val="00A54D35"/>
    <w:pPr>
      <w:bidi/>
      <w:spacing w:after="200" w:line="276" w:lineRule="auto"/>
    </w:pPr>
  </w:style>
  <w:style w:type="paragraph" w:customStyle="1" w:styleId="68079637D54A4308BC54FD9AB642610F6">
    <w:name w:val="68079637D54A4308BC54FD9AB642610F6"/>
    <w:rsid w:val="00A54D35"/>
    <w:pPr>
      <w:bidi/>
      <w:spacing w:after="200" w:line="276" w:lineRule="auto"/>
    </w:pPr>
  </w:style>
  <w:style w:type="paragraph" w:customStyle="1" w:styleId="6A2C773D8F5645CD91EE032033B8B0CD5">
    <w:name w:val="6A2C773D8F5645CD91EE032033B8B0CD5"/>
    <w:rsid w:val="00A54D35"/>
    <w:pPr>
      <w:bidi/>
      <w:spacing w:after="200" w:line="276" w:lineRule="auto"/>
    </w:pPr>
  </w:style>
  <w:style w:type="paragraph" w:customStyle="1" w:styleId="2B3A6E4E202648DCB83FE1A0FD55B0FF4">
    <w:name w:val="2B3A6E4E202648DCB83FE1A0FD55B0FF4"/>
    <w:rsid w:val="00A54D35"/>
    <w:pPr>
      <w:bidi/>
      <w:spacing w:after="200" w:line="276" w:lineRule="auto"/>
    </w:pPr>
  </w:style>
  <w:style w:type="paragraph" w:customStyle="1" w:styleId="AEF73AF9188B421E95BF2C0EA5AB65C66">
    <w:name w:val="AEF73AF9188B421E95BF2C0EA5AB65C66"/>
    <w:rsid w:val="00A54D35"/>
    <w:pPr>
      <w:bidi/>
      <w:spacing w:after="200" w:line="276" w:lineRule="auto"/>
    </w:pPr>
  </w:style>
  <w:style w:type="paragraph" w:customStyle="1" w:styleId="89952F69D51143A7B2059A84D326C0586">
    <w:name w:val="89952F69D51143A7B2059A84D326C0586"/>
    <w:rsid w:val="00A54D35"/>
    <w:pPr>
      <w:bidi/>
      <w:spacing w:after="200" w:line="276" w:lineRule="auto"/>
    </w:pPr>
  </w:style>
  <w:style w:type="paragraph" w:customStyle="1" w:styleId="0CCAE559BE4142A5AFC19CFB37F7EFEF6">
    <w:name w:val="0CCAE559BE4142A5AFC19CFB37F7EFEF6"/>
    <w:rsid w:val="00A54D35"/>
    <w:pPr>
      <w:bidi/>
      <w:spacing w:after="200" w:line="276" w:lineRule="auto"/>
    </w:pPr>
  </w:style>
  <w:style w:type="paragraph" w:customStyle="1" w:styleId="80A6E1834A43497BAE9C20B57947FE015">
    <w:name w:val="80A6E1834A43497BAE9C20B57947FE015"/>
    <w:rsid w:val="00A54D35"/>
    <w:pPr>
      <w:bidi/>
      <w:spacing w:after="200" w:line="276" w:lineRule="auto"/>
    </w:pPr>
  </w:style>
  <w:style w:type="paragraph" w:customStyle="1" w:styleId="DE68C1AD2DDF4F0CB9459979BDFFDA7A4">
    <w:name w:val="DE68C1AD2DDF4F0CB9459979BDFFDA7A4"/>
    <w:rsid w:val="00A54D35"/>
    <w:pPr>
      <w:bidi/>
      <w:spacing w:after="200" w:line="276" w:lineRule="auto"/>
    </w:pPr>
  </w:style>
  <w:style w:type="paragraph" w:customStyle="1" w:styleId="706E196F1E1F49DF985F66C16F01717D6">
    <w:name w:val="706E196F1E1F49DF985F66C16F01717D6"/>
    <w:rsid w:val="00A54D35"/>
    <w:pPr>
      <w:bidi/>
      <w:spacing w:after="200" w:line="276" w:lineRule="auto"/>
    </w:pPr>
  </w:style>
  <w:style w:type="paragraph" w:customStyle="1" w:styleId="3286D47D9EED463D99F4953E3CD2ACAA6">
    <w:name w:val="3286D47D9EED463D99F4953E3CD2ACAA6"/>
    <w:rsid w:val="00A54D35"/>
    <w:pPr>
      <w:bidi/>
      <w:spacing w:after="200" w:line="276" w:lineRule="auto"/>
    </w:pPr>
  </w:style>
  <w:style w:type="paragraph" w:customStyle="1" w:styleId="5DAD0656F13140B6B225511241CD3AB66">
    <w:name w:val="5DAD0656F13140B6B225511241CD3AB66"/>
    <w:rsid w:val="00A54D35"/>
    <w:pPr>
      <w:bidi/>
      <w:spacing w:after="200" w:line="276" w:lineRule="auto"/>
    </w:pPr>
  </w:style>
  <w:style w:type="paragraph" w:customStyle="1" w:styleId="C02CA8878EA34C34BA151AEF972951985">
    <w:name w:val="C02CA8878EA34C34BA151AEF972951985"/>
    <w:rsid w:val="00A54D35"/>
    <w:pPr>
      <w:bidi/>
      <w:spacing w:after="200" w:line="276" w:lineRule="auto"/>
    </w:pPr>
  </w:style>
  <w:style w:type="paragraph" w:customStyle="1" w:styleId="23923DBC01D94FA2A33C0180566ED84E4">
    <w:name w:val="23923DBC01D94FA2A33C0180566ED84E4"/>
    <w:rsid w:val="00A54D35"/>
    <w:pPr>
      <w:bidi/>
      <w:spacing w:after="200" w:line="276" w:lineRule="auto"/>
    </w:pPr>
  </w:style>
  <w:style w:type="paragraph" w:customStyle="1" w:styleId="09CF82322B2A4D0E89D5336C6BC1C57B6">
    <w:name w:val="09CF82322B2A4D0E89D5336C6BC1C57B6"/>
    <w:rsid w:val="00A54D35"/>
    <w:pPr>
      <w:bidi/>
      <w:spacing w:after="200" w:line="276" w:lineRule="auto"/>
    </w:pPr>
  </w:style>
  <w:style w:type="paragraph" w:customStyle="1" w:styleId="84121153B22A4BBE95DE9B23612675B26">
    <w:name w:val="84121153B22A4BBE95DE9B23612675B26"/>
    <w:rsid w:val="00A54D35"/>
    <w:pPr>
      <w:bidi/>
      <w:spacing w:after="200" w:line="276" w:lineRule="auto"/>
    </w:pPr>
  </w:style>
  <w:style w:type="paragraph" w:customStyle="1" w:styleId="3E92DB63C86849A2A3D2412DDD7D01386">
    <w:name w:val="3E92DB63C86849A2A3D2412DDD7D01386"/>
    <w:rsid w:val="00A54D35"/>
    <w:pPr>
      <w:bidi/>
      <w:spacing w:after="200" w:line="276" w:lineRule="auto"/>
    </w:pPr>
  </w:style>
  <w:style w:type="paragraph" w:customStyle="1" w:styleId="C8032EA317DD4243891DD43E77092EAD5">
    <w:name w:val="C8032EA317DD4243891DD43E77092EAD5"/>
    <w:rsid w:val="00A54D35"/>
    <w:pPr>
      <w:bidi/>
      <w:spacing w:after="200" w:line="276" w:lineRule="auto"/>
    </w:pPr>
  </w:style>
  <w:style w:type="paragraph" w:customStyle="1" w:styleId="7493A6ACFA7F4BA6A52C07D942171B3E4">
    <w:name w:val="7493A6ACFA7F4BA6A52C07D942171B3E4"/>
    <w:rsid w:val="00A54D35"/>
    <w:pPr>
      <w:bidi/>
      <w:spacing w:after="200" w:line="276" w:lineRule="auto"/>
    </w:pPr>
  </w:style>
  <w:style w:type="paragraph" w:customStyle="1" w:styleId="61F195E4DC4744F0860CB0640330556E6">
    <w:name w:val="61F195E4DC4744F0860CB0640330556E6"/>
    <w:rsid w:val="00A54D35"/>
    <w:pPr>
      <w:bidi/>
      <w:spacing w:after="200" w:line="276" w:lineRule="auto"/>
    </w:pPr>
  </w:style>
  <w:style w:type="paragraph" w:customStyle="1" w:styleId="F049C895A9294B3B87702B4F06A556716">
    <w:name w:val="F049C895A9294B3B87702B4F06A556716"/>
    <w:rsid w:val="00A54D35"/>
    <w:pPr>
      <w:bidi/>
      <w:spacing w:after="200" w:line="276" w:lineRule="auto"/>
    </w:pPr>
  </w:style>
  <w:style w:type="paragraph" w:customStyle="1" w:styleId="33A6D610B79F4F6BB6C989D46387B7D86">
    <w:name w:val="33A6D610B79F4F6BB6C989D46387B7D86"/>
    <w:rsid w:val="00A54D35"/>
    <w:pPr>
      <w:bidi/>
      <w:spacing w:after="200" w:line="276" w:lineRule="auto"/>
    </w:pPr>
  </w:style>
  <w:style w:type="paragraph" w:customStyle="1" w:styleId="5947A2B193254692B6A93E9393228F835">
    <w:name w:val="5947A2B193254692B6A93E9393228F835"/>
    <w:rsid w:val="00A54D35"/>
    <w:pPr>
      <w:bidi/>
      <w:spacing w:after="200" w:line="276" w:lineRule="auto"/>
    </w:pPr>
  </w:style>
  <w:style w:type="paragraph" w:customStyle="1" w:styleId="965B1BB3C47B478C82A6C4F0BA50A4134">
    <w:name w:val="965B1BB3C47B478C82A6C4F0BA50A4134"/>
    <w:rsid w:val="00A54D35"/>
    <w:pPr>
      <w:bidi/>
      <w:spacing w:after="200" w:line="276" w:lineRule="auto"/>
    </w:pPr>
  </w:style>
  <w:style w:type="paragraph" w:customStyle="1" w:styleId="C679CEFF3496465BB623CF78EAE9E50C6">
    <w:name w:val="C679CEFF3496465BB623CF78EAE9E50C6"/>
    <w:rsid w:val="00A54D35"/>
    <w:pPr>
      <w:bidi/>
      <w:spacing w:after="200" w:line="276" w:lineRule="auto"/>
    </w:pPr>
  </w:style>
  <w:style w:type="paragraph" w:customStyle="1" w:styleId="0A36469DE2F448858D9A109FDC51C8B86">
    <w:name w:val="0A36469DE2F448858D9A109FDC51C8B86"/>
    <w:rsid w:val="00A54D35"/>
    <w:pPr>
      <w:bidi/>
      <w:spacing w:after="200" w:line="276" w:lineRule="auto"/>
    </w:pPr>
  </w:style>
  <w:style w:type="paragraph" w:customStyle="1" w:styleId="F249765BF8A64D1086B8011036F30BB96">
    <w:name w:val="F249765BF8A64D1086B8011036F30BB96"/>
    <w:rsid w:val="00A54D35"/>
    <w:pPr>
      <w:bidi/>
      <w:spacing w:after="200" w:line="276" w:lineRule="auto"/>
    </w:pPr>
  </w:style>
  <w:style w:type="paragraph" w:customStyle="1" w:styleId="4CE049E689434551A7DEF4D6AEFCABBB5">
    <w:name w:val="4CE049E689434551A7DEF4D6AEFCABBB5"/>
    <w:rsid w:val="00A54D35"/>
    <w:pPr>
      <w:bidi/>
      <w:spacing w:after="200" w:line="276" w:lineRule="auto"/>
    </w:pPr>
  </w:style>
  <w:style w:type="paragraph" w:customStyle="1" w:styleId="412AD2D29D2943198AB7522128FF7B364">
    <w:name w:val="412AD2D29D2943198AB7522128FF7B364"/>
    <w:rsid w:val="00A54D35"/>
    <w:pPr>
      <w:bidi/>
      <w:spacing w:after="200" w:line="276" w:lineRule="auto"/>
    </w:pPr>
  </w:style>
  <w:style w:type="paragraph" w:customStyle="1" w:styleId="EF1490F4F99D4FBABDAF483EE569D71A4">
    <w:name w:val="EF1490F4F99D4FBABDAF483EE569D71A4"/>
    <w:rsid w:val="00A54D35"/>
    <w:pPr>
      <w:bidi/>
      <w:spacing w:after="200" w:line="276" w:lineRule="auto"/>
    </w:pPr>
  </w:style>
  <w:style w:type="paragraph" w:customStyle="1" w:styleId="59A505D2D8FF41FAB9EA77C06344A0284">
    <w:name w:val="59A505D2D8FF41FAB9EA77C06344A0284"/>
    <w:rsid w:val="00A54D35"/>
    <w:pPr>
      <w:bidi/>
      <w:spacing w:after="200" w:line="276" w:lineRule="auto"/>
    </w:pPr>
  </w:style>
  <w:style w:type="paragraph" w:customStyle="1" w:styleId="BF46848C7A0949C5A32003182E202F5F4">
    <w:name w:val="BF46848C7A0949C5A32003182E202F5F4"/>
    <w:rsid w:val="00A54D35"/>
    <w:pPr>
      <w:bidi/>
      <w:spacing w:after="200" w:line="276" w:lineRule="auto"/>
    </w:pPr>
  </w:style>
  <w:style w:type="paragraph" w:customStyle="1" w:styleId="A603CC0B53F64B62884EEB5F0B6D252E4">
    <w:name w:val="A603CC0B53F64B62884EEB5F0B6D252E4"/>
    <w:rsid w:val="00A54D35"/>
    <w:pPr>
      <w:bidi/>
      <w:spacing w:after="200" w:line="276" w:lineRule="auto"/>
    </w:pPr>
  </w:style>
  <w:style w:type="paragraph" w:customStyle="1" w:styleId="20A5E786879B4061ABBE429322B0B6C14">
    <w:name w:val="20A5E786879B4061ABBE429322B0B6C14"/>
    <w:rsid w:val="00A54D35"/>
    <w:pPr>
      <w:bidi/>
      <w:spacing w:after="200" w:line="276" w:lineRule="auto"/>
    </w:pPr>
  </w:style>
  <w:style w:type="paragraph" w:customStyle="1" w:styleId="AB2F06F34A9E472D980D2E033B8C8AB27">
    <w:name w:val="AB2F06F34A9E472D980D2E033B8C8AB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1">
    <w:name w:val="18B56834C1574D608BA7908ECD0F5A081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7">
    <w:name w:val="C97B3E006623495A9115F9768376EA76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7">
    <w:name w:val="DF656FDF5ECE4E9883CCC6D756FCD328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7">
    <w:name w:val="09EC144F4C914CE480BCDEBA1DEFE9CA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7">
    <w:name w:val="1EE6E714BEC24C5DB1A7A94DF3A6DFE5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7">
    <w:name w:val="2C783523F8B84FC18EBDFCAFC80DF96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7">
    <w:name w:val="2AC8F0CC172042F78D468F10BD1BD29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7">
    <w:name w:val="170E2E69A9384B518453FE6F42C27391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7">
    <w:name w:val="F629BC4372B745FA986650DD407E06B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7">
    <w:name w:val="D9C369F3C75E4D5D8107E63C1A011EA6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7">
    <w:name w:val="986A6EC26979474DA4D9BF79C69F13C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7">
    <w:name w:val="C77ADC8280454CCBB3E7DD18109FCEAC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7">
    <w:name w:val="629FB64C055F458AAA52D09CDAEB2A28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7">
    <w:name w:val="29A72FBADF224E158AEB592244ED878D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7">
    <w:name w:val="51506CAB2D42440B9A07400AE3EAF67D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7">
    <w:name w:val="06E2E54FC070411E8E97FB7433FA45E47"/>
    <w:rsid w:val="00A54D35"/>
    <w:pPr>
      <w:bidi/>
      <w:spacing w:after="200" w:line="276" w:lineRule="auto"/>
    </w:pPr>
  </w:style>
  <w:style w:type="paragraph" w:customStyle="1" w:styleId="109236A7BA3147BCB8B76FEE596E194B7">
    <w:name w:val="109236A7BA3147BCB8B76FEE596E194B7"/>
    <w:rsid w:val="00A54D35"/>
    <w:pPr>
      <w:bidi/>
      <w:spacing w:after="200" w:line="276" w:lineRule="auto"/>
    </w:pPr>
  </w:style>
  <w:style w:type="paragraph" w:customStyle="1" w:styleId="0D230F4D7ED64E26A7043B781689A17D7">
    <w:name w:val="0D230F4D7ED64E26A7043B781689A17D7"/>
    <w:rsid w:val="00A54D35"/>
    <w:pPr>
      <w:bidi/>
      <w:spacing w:after="200" w:line="276" w:lineRule="auto"/>
    </w:pPr>
  </w:style>
  <w:style w:type="paragraph" w:customStyle="1" w:styleId="E47D14C0E4D74174995DC78B60E07AD55">
    <w:name w:val="E47D14C0E4D74174995DC78B60E07AD55"/>
    <w:rsid w:val="00A54D35"/>
    <w:pPr>
      <w:bidi/>
      <w:spacing w:after="200" w:line="276" w:lineRule="auto"/>
    </w:pPr>
  </w:style>
  <w:style w:type="paragraph" w:customStyle="1" w:styleId="4E5FF14FE2A541D19C14CED0ABA4C44B7">
    <w:name w:val="4E5FF14FE2A541D19C14CED0ABA4C44B7"/>
    <w:rsid w:val="00A54D35"/>
    <w:pPr>
      <w:bidi/>
      <w:spacing w:after="200" w:line="276" w:lineRule="auto"/>
    </w:pPr>
  </w:style>
  <w:style w:type="paragraph" w:customStyle="1" w:styleId="EC7FF9522AE942AB812709EA3FD7B3397">
    <w:name w:val="EC7FF9522AE942AB812709EA3FD7B3397"/>
    <w:rsid w:val="00A54D35"/>
    <w:pPr>
      <w:bidi/>
      <w:spacing w:after="200" w:line="276" w:lineRule="auto"/>
    </w:pPr>
  </w:style>
  <w:style w:type="paragraph" w:customStyle="1" w:styleId="99BAB7F0FD234E77B9A4FA9111DE35497">
    <w:name w:val="99BAB7F0FD234E77B9A4FA9111DE35497"/>
    <w:rsid w:val="00A54D35"/>
    <w:pPr>
      <w:bidi/>
      <w:spacing w:after="200" w:line="276" w:lineRule="auto"/>
    </w:pPr>
  </w:style>
  <w:style w:type="paragraph" w:customStyle="1" w:styleId="A43BBEE3348C46BF8E80F14E4C67302D6">
    <w:name w:val="A43BBEE3348C46BF8E80F14E4C67302D6"/>
    <w:rsid w:val="00A54D35"/>
    <w:pPr>
      <w:bidi/>
      <w:spacing w:after="200" w:line="276" w:lineRule="auto"/>
    </w:pPr>
  </w:style>
  <w:style w:type="paragraph" w:customStyle="1" w:styleId="0A6A1488135A4F5698DC7E874C9054765">
    <w:name w:val="0A6A1488135A4F5698DC7E874C9054765"/>
    <w:rsid w:val="00A54D35"/>
    <w:pPr>
      <w:bidi/>
      <w:spacing w:after="200" w:line="276" w:lineRule="auto"/>
    </w:pPr>
  </w:style>
  <w:style w:type="paragraph" w:customStyle="1" w:styleId="36CAFEF2B1E1477AA2F2D364551E40957">
    <w:name w:val="36CAFEF2B1E1477AA2F2D364551E40957"/>
    <w:rsid w:val="00A54D35"/>
    <w:pPr>
      <w:bidi/>
      <w:spacing w:after="200" w:line="276" w:lineRule="auto"/>
    </w:pPr>
  </w:style>
  <w:style w:type="paragraph" w:customStyle="1" w:styleId="D5FAF3FE71F241358E8DA413104A9FDF7">
    <w:name w:val="D5FAF3FE71F241358E8DA413104A9FDF7"/>
    <w:rsid w:val="00A54D35"/>
    <w:pPr>
      <w:bidi/>
      <w:spacing w:after="200" w:line="276" w:lineRule="auto"/>
    </w:pPr>
  </w:style>
  <w:style w:type="paragraph" w:customStyle="1" w:styleId="68079637D54A4308BC54FD9AB642610F7">
    <w:name w:val="68079637D54A4308BC54FD9AB642610F7"/>
    <w:rsid w:val="00A54D35"/>
    <w:pPr>
      <w:bidi/>
      <w:spacing w:after="200" w:line="276" w:lineRule="auto"/>
    </w:pPr>
  </w:style>
  <w:style w:type="paragraph" w:customStyle="1" w:styleId="6A2C773D8F5645CD91EE032033B8B0CD6">
    <w:name w:val="6A2C773D8F5645CD91EE032033B8B0CD6"/>
    <w:rsid w:val="00A54D35"/>
    <w:pPr>
      <w:bidi/>
      <w:spacing w:after="200" w:line="276" w:lineRule="auto"/>
    </w:pPr>
  </w:style>
  <w:style w:type="paragraph" w:customStyle="1" w:styleId="2B3A6E4E202648DCB83FE1A0FD55B0FF5">
    <w:name w:val="2B3A6E4E202648DCB83FE1A0FD55B0FF5"/>
    <w:rsid w:val="00A54D35"/>
    <w:pPr>
      <w:bidi/>
      <w:spacing w:after="200" w:line="276" w:lineRule="auto"/>
    </w:pPr>
  </w:style>
  <w:style w:type="paragraph" w:customStyle="1" w:styleId="AEF73AF9188B421E95BF2C0EA5AB65C67">
    <w:name w:val="AEF73AF9188B421E95BF2C0EA5AB65C67"/>
    <w:rsid w:val="00A54D35"/>
    <w:pPr>
      <w:bidi/>
      <w:spacing w:after="200" w:line="276" w:lineRule="auto"/>
    </w:pPr>
  </w:style>
  <w:style w:type="paragraph" w:customStyle="1" w:styleId="89952F69D51143A7B2059A84D326C0587">
    <w:name w:val="89952F69D51143A7B2059A84D326C0587"/>
    <w:rsid w:val="00A54D35"/>
    <w:pPr>
      <w:bidi/>
      <w:spacing w:after="200" w:line="276" w:lineRule="auto"/>
    </w:pPr>
  </w:style>
  <w:style w:type="paragraph" w:customStyle="1" w:styleId="0CCAE559BE4142A5AFC19CFB37F7EFEF7">
    <w:name w:val="0CCAE559BE4142A5AFC19CFB37F7EFEF7"/>
    <w:rsid w:val="00A54D35"/>
    <w:pPr>
      <w:bidi/>
      <w:spacing w:after="200" w:line="276" w:lineRule="auto"/>
    </w:pPr>
  </w:style>
  <w:style w:type="paragraph" w:customStyle="1" w:styleId="80A6E1834A43497BAE9C20B57947FE016">
    <w:name w:val="80A6E1834A43497BAE9C20B57947FE016"/>
    <w:rsid w:val="00A54D35"/>
    <w:pPr>
      <w:bidi/>
      <w:spacing w:after="200" w:line="276" w:lineRule="auto"/>
    </w:pPr>
  </w:style>
  <w:style w:type="paragraph" w:customStyle="1" w:styleId="DE68C1AD2DDF4F0CB9459979BDFFDA7A5">
    <w:name w:val="DE68C1AD2DDF4F0CB9459979BDFFDA7A5"/>
    <w:rsid w:val="00A54D35"/>
    <w:pPr>
      <w:bidi/>
      <w:spacing w:after="200" w:line="276" w:lineRule="auto"/>
    </w:pPr>
  </w:style>
  <w:style w:type="paragraph" w:customStyle="1" w:styleId="706E196F1E1F49DF985F66C16F01717D7">
    <w:name w:val="706E196F1E1F49DF985F66C16F01717D7"/>
    <w:rsid w:val="00A54D35"/>
    <w:pPr>
      <w:bidi/>
      <w:spacing w:after="200" w:line="276" w:lineRule="auto"/>
    </w:pPr>
  </w:style>
  <w:style w:type="paragraph" w:customStyle="1" w:styleId="3286D47D9EED463D99F4953E3CD2ACAA7">
    <w:name w:val="3286D47D9EED463D99F4953E3CD2ACAA7"/>
    <w:rsid w:val="00A54D35"/>
    <w:pPr>
      <w:bidi/>
      <w:spacing w:after="200" w:line="276" w:lineRule="auto"/>
    </w:pPr>
  </w:style>
  <w:style w:type="paragraph" w:customStyle="1" w:styleId="5DAD0656F13140B6B225511241CD3AB67">
    <w:name w:val="5DAD0656F13140B6B225511241CD3AB67"/>
    <w:rsid w:val="00A54D35"/>
    <w:pPr>
      <w:bidi/>
      <w:spacing w:after="200" w:line="276" w:lineRule="auto"/>
    </w:pPr>
  </w:style>
  <w:style w:type="paragraph" w:customStyle="1" w:styleId="C02CA8878EA34C34BA151AEF972951986">
    <w:name w:val="C02CA8878EA34C34BA151AEF972951986"/>
    <w:rsid w:val="00A54D35"/>
    <w:pPr>
      <w:bidi/>
      <w:spacing w:after="200" w:line="276" w:lineRule="auto"/>
    </w:pPr>
  </w:style>
  <w:style w:type="paragraph" w:customStyle="1" w:styleId="23923DBC01D94FA2A33C0180566ED84E5">
    <w:name w:val="23923DBC01D94FA2A33C0180566ED84E5"/>
    <w:rsid w:val="00A54D35"/>
    <w:pPr>
      <w:bidi/>
      <w:spacing w:after="200" w:line="276" w:lineRule="auto"/>
    </w:pPr>
  </w:style>
  <w:style w:type="paragraph" w:customStyle="1" w:styleId="09CF82322B2A4D0E89D5336C6BC1C57B7">
    <w:name w:val="09CF82322B2A4D0E89D5336C6BC1C57B7"/>
    <w:rsid w:val="00A54D35"/>
    <w:pPr>
      <w:bidi/>
      <w:spacing w:after="200" w:line="276" w:lineRule="auto"/>
    </w:pPr>
  </w:style>
  <w:style w:type="paragraph" w:customStyle="1" w:styleId="84121153B22A4BBE95DE9B23612675B27">
    <w:name w:val="84121153B22A4BBE95DE9B23612675B27"/>
    <w:rsid w:val="00A54D35"/>
    <w:pPr>
      <w:bidi/>
      <w:spacing w:after="200" w:line="276" w:lineRule="auto"/>
    </w:pPr>
  </w:style>
  <w:style w:type="paragraph" w:customStyle="1" w:styleId="3E92DB63C86849A2A3D2412DDD7D01387">
    <w:name w:val="3E92DB63C86849A2A3D2412DDD7D01387"/>
    <w:rsid w:val="00A54D35"/>
    <w:pPr>
      <w:bidi/>
      <w:spacing w:after="200" w:line="276" w:lineRule="auto"/>
    </w:pPr>
  </w:style>
  <w:style w:type="paragraph" w:customStyle="1" w:styleId="C8032EA317DD4243891DD43E77092EAD6">
    <w:name w:val="C8032EA317DD4243891DD43E77092EAD6"/>
    <w:rsid w:val="00A54D35"/>
    <w:pPr>
      <w:bidi/>
      <w:spacing w:after="200" w:line="276" w:lineRule="auto"/>
    </w:pPr>
  </w:style>
  <w:style w:type="paragraph" w:customStyle="1" w:styleId="7493A6ACFA7F4BA6A52C07D942171B3E5">
    <w:name w:val="7493A6ACFA7F4BA6A52C07D942171B3E5"/>
    <w:rsid w:val="00A54D35"/>
    <w:pPr>
      <w:bidi/>
      <w:spacing w:after="200" w:line="276" w:lineRule="auto"/>
    </w:pPr>
  </w:style>
  <w:style w:type="paragraph" w:customStyle="1" w:styleId="61F195E4DC4744F0860CB0640330556E7">
    <w:name w:val="61F195E4DC4744F0860CB0640330556E7"/>
    <w:rsid w:val="00A54D35"/>
    <w:pPr>
      <w:bidi/>
      <w:spacing w:after="200" w:line="276" w:lineRule="auto"/>
    </w:pPr>
  </w:style>
  <w:style w:type="paragraph" w:customStyle="1" w:styleId="F049C895A9294B3B87702B4F06A556717">
    <w:name w:val="F049C895A9294B3B87702B4F06A556717"/>
    <w:rsid w:val="00A54D35"/>
    <w:pPr>
      <w:bidi/>
      <w:spacing w:after="200" w:line="276" w:lineRule="auto"/>
    </w:pPr>
  </w:style>
  <w:style w:type="paragraph" w:customStyle="1" w:styleId="33A6D610B79F4F6BB6C989D46387B7D87">
    <w:name w:val="33A6D610B79F4F6BB6C989D46387B7D87"/>
    <w:rsid w:val="00A54D35"/>
    <w:pPr>
      <w:bidi/>
      <w:spacing w:after="200" w:line="276" w:lineRule="auto"/>
    </w:pPr>
  </w:style>
  <w:style w:type="paragraph" w:customStyle="1" w:styleId="5947A2B193254692B6A93E9393228F836">
    <w:name w:val="5947A2B193254692B6A93E9393228F836"/>
    <w:rsid w:val="00A54D35"/>
    <w:pPr>
      <w:bidi/>
      <w:spacing w:after="200" w:line="276" w:lineRule="auto"/>
    </w:pPr>
  </w:style>
  <w:style w:type="paragraph" w:customStyle="1" w:styleId="965B1BB3C47B478C82A6C4F0BA50A4135">
    <w:name w:val="965B1BB3C47B478C82A6C4F0BA50A4135"/>
    <w:rsid w:val="00A54D35"/>
    <w:pPr>
      <w:bidi/>
      <w:spacing w:after="200" w:line="276" w:lineRule="auto"/>
    </w:pPr>
  </w:style>
  <w:style w:type="paragraph" w:customStyle="1" w:styleId="C679CEFF3496465BB623CF78EAE9E50C7">
    <w:name w:val="C679CEFF3496465BB623CF78EAE9E50C7"/>
    <w:rsid w:val="00A54D35"/>
    <w:pPr>
      <w:bidi/>
      <w:spacing w:after="200" w:line="276" w:lineRule="auto"/>
    </w:pPr>
  </w:style>
  <w:style w:type="paragraph" w:customStyle="1" w:styleId="0A36469DE2F448858D9A109FDC51C8B87">
    <w:name w:val="0A36469DE2F448858D9A109FDC51C8B87"/>
    <w:rsid w:val="00A54D35"/>
    <w:pPr>
      <w:bidi/>
      <w:spacing w:after="200" w:line="276" w:lineRule="auto"/>
    </w:pPr>
  </w:style>
  <w:style w:type="paragraph" w:customStyle="1" w:styleId="F249765BF8A64D1086B8011036F30BB97">
    <w:name w:val="F249765BF8A64D1086B8011036F30BB97"/>
    <w:rsid w:val="00A54D35"/>
    <w:pPr>
      <w:bidi/>
      <w:spacing w:after="200" w:line="276" w:lineRule="auto"/>
    </w:pPr>
  </w:style>
  <w:style w:type="paragraph" w:customStyle="1" w:styleId="4CE049E689434551A7DEF4D6AEFCABBB6">
    <w:name w:val="4CE049E689434551A7DEF4D6AEFCABBB6"/>
    <w:rsid w:val="00A54D35"/>
    <w:pPr>
      <w:bidi/>
      <w:spacing w:after="200" w:line="276" w:lineRule="auto"/>
    </w:pPr>
  </w:style>
  <w:style w:type="paragraph" w:customStyle="1" w:styleId="412AD2D29D2943198AB7522128FF7B365">
    <w:name w:val="412AD2D29D2943198AB7522128FF7B365"/>
    <w:rsid w:val="00A54D35"/>
    <w:pPr>
      <w:bidi/>
      <w:spacing w:after="200" w:line="276" w:lineRule="auto"/>
    </w:pPr>
  </w:style>
  <w:style w:type="paragraph" w:customStyle="1" w:styleId="EF1490F4F99D4FBABDAF483EE569D71A5">
    <w:name w:val="EF1490F4F99D4FBABDAF483EE569D71A5"/>
    <w:rsid w:val="00A54D35"/>
    <w:pPr>
      <w:bidi/>
      <w:spacing w:after="200" w:line="276" w:lineRule="auto"/>
    </w:pPr>
  </w:style>
  <w:style w:type="paragraph" w:customStyle="1" w:styleId="59A505D2D8FF41FAB9EA77C06344A0285">
    <w:name w:val="59A505D2D8FF41FAB9EA77C06344A0285"/>
    <w:rsid w:val="00A54D35"/>
    <w:pPr>
      <w:bidi/>
      <w:spacing w:after="200" w:line="276" w:lineRule="auto"/>
    </w:pPr>
  </w:style>
  <w:style w:type="paragraph" w:customStyle="1" w:styleId="BF46848C7A0949C5A32003182E202F5F5">
    <w:name w:val="BF46848C7A0949C5A32003182E202F5F5"/>
    <w:rsid w:val="00A54D35"/>
    <w:pPr>
      <w:bidi/>
      <w:spacing w:after="200" w:line="276" w:lineRule="auto"/>
    </w:pPr>
  </w:style>
  <w:style w:type="paragraph" w:customStyle="1" w:styleId="A603CC0B53F64B62884EEB5F0B6D252E5">
    <w:name w:val="A603CC0B53F64B62884EEB5F0B6D252E5"/>
    <w:rsid w:val="00A54D35"/>
    <w:pPr>
      <w:bidi/>
      <w:spacing w:after="200" w:line="276" w:lineRule="auto"/>
    </w:pPr>
  </w:style>
  <w:style w:type="paragraph" w:customStyle="1" w:styleId="20A5E786879B4061ABBE429322B0B6C15">
    <w:name w:val="20A5E786879B4061ABBE429322B0B6C15"/>
    <w:rsid w:val="00A54D35"/>
    <w:pPr>
      <w:bidi/>
      <w:spacing w:after="200" w:line="276" w:lineRule="auto"/>
    </w:pPr>
  </w:style>
  <w:style w:type="paragraph" w:customStyle="1" w:styleId="33A1AA8D333A40CE8317A48DBD5DC9763">
    <w:name w:val="33A1AA8D333A40CE8317A48DBD5DC9763"/>
    <w:rsid w:val="00A54D35"/>
    <w:pPr>
      <w:bidi/>
      <w:spacing w:after="200" w:line="276" w:lineRule="auto"/>
    </w:pPr>
  </w:style>
  <w:style w:type="paragraph" w:customStyle="1" w:styleId="2D2EF456F6394C879546DA2DE00B77B33">
    <w:name w:val="2D2EF456F6394C879546DA2DE00B77B33"/>
    <w:rsid w:val="00A54D35"/>
    <w:pPr>
      <w:bidi/>
      <w:spacing w:after="200" w:line="276" w:lineRule="auto"/>
    </w:pPr>
  </w:style>
  <w:style w:type="paragraph" w:customStyle="1" w:styleId="2F59BCC1790D483E918C03F4B118E8923">
    <w:name w:val="2F59BCC1790D483E918C03F4B118E8923"/>
    <w:rsid w:val="00A54D35"/>
    <w:pPr>
      <w:bidi/>
      <w:spacing w:after="200" w:line="276" w:lineRule="auto"/>
    </w:pPr>
  </w:style>
  <w:style w:type="paragraph" w:customStyle="1" w:styleId="431525AB10294EAA92D4CF63F19BB0CC3">
    <w:name w:val="431525AB10294EAA92D4CF63F19BB0CC3"/>
    <w:rsid w:val="00A54D35"/>
    <w:pPr>
      <w:bidi/>
      <w:spacing w:after="200" w:line="276" w:lineRule="auto"/>
    </w:pPr>
  </w:style>
  <w:style w:type="paragraph" w:customStyle="1" w:styleId="CD06A3927DCA41F5B49176F55EC67BE63">
    <w:name w:val="CD06A3927DCA41F5B49176F55EC67BE63"/>
    <w:rsid w:val="00A54D35"/>
    <w:pPr>
      <w:bidi/>
      <w:spacing w:after="200" w:line="276" w:lineRule="auto"/>
    </w:pPr>
  </w:style>
  <w:style w:type="paragraph" w:customStyle="1" w:styleId="7E5C4D7D1DF946A88BDFDDAF6A5533D23">
    <w:name w:val="7E5C4D7D1DF946A88BDFDDAF6A5533D23"/>
    <w:rsid w:val="00A54D35"/>
    <w:pPr>
      <w:bidi/>
      <w:spacing w:after="200" w:line="276" w:lineRule="auto"/>
    </w:pPr>
  </w:style>
  <w:style w:type="paragraph" w:customStyle="1" w:styleId="2D0CEE91D2174AE59416ECEDB50440EC3">
    <w:name w:val="2D0CEE91D2174AE59416ECEDB50440EC3"/>
    <w:rsid w:val="00A54D35"/>
    <w:pPr>
      <w:bidi/>
      <w:spacing w:after="200" w:line="276" w:lineRule="auto"/>
    </w:pPr>
  </w:style>
  <w:style w:type="paragraph" w:customStyle="1" w:styleId="8623F65F8DAD48A087B69446C53B5C053">
    <w:name w:val="8623F65F8DAD48A087B69446C53B5C053"/>
    <w:rsid w:val="00A54D35"/>
    <w:pPr>
      <w:bidi/>
      <w:spacing w:after="200" w:line="276" w:lineRule="auto"/>
    </w:pPr>
  </w:style>
  <w:style w:type="paragraph" w:customStyle="1" w:styleId="BB7ACE85678D4F83836F32A2320A42C53">
    <w:name w:val="BB7ACE85678D4F83836F32A2320A42C53"/>
    <w:rsid w:val="00A54D35"/>
    <w:pPr>
      <w:bidi/>
      <w:spacing w:after="200" w:line="276" w:lineRule="auto"/>
    </w:pPr>
  </w:style>
  <w:style w:type="paragraph" w:customStyle="1" w:styleId="FBF39300E3F74A05A37C8F5DE02777F33">
    <w:name w:val="FBF39300E3F74A05A37C8F5DE02777F33"/>
    <w:rsid w:val="00A54D35"/>
    <w:pPr>
      <w:bidi/>
      <w:spacing w:after="200" w:line="276" w:lineRule="auto"/>
    </w:pPr>
  </w:style>
  <w:style w:type="paragraph" w:customStyle="1" w:styleId="75F1F5745E754AD2AE49B35D4971BC513">
    <w:name w:val="75F1F5745E754AD2AE49B35D4971BC513"/>
    <w:rsid w:val="00A54D35"/>
    <w:pPr>
      <w:bidi/>
      <w:spacing w:after="200" w:line="276" w:lineRule="auto"/>
    </w:pPr>
  </w:style>
  <w:style w:type="paragraph" w:customStyle="1" w:styleId="4BD953AF076A4A5CB93F0AE3FFC62CB63">
    <w:name w:val="4BD953AF076A4A5CB93F0AE3FFC62CB63"/>
    <w:rsid w:val="00A54D35"/>
    <w:pPr>
      <w:bidi/>
      <w:spacing w:after="200" w:line="276" w:lineRule="auto"/>
    </w:pPr>
  </w:style>
  <w:style w:type="paragraph" w:customStyle="1" w:styleId="AE9F78537ACE4ED0A9E34FF889F6E10E3">
    <w:name w:val="AE9F78537ACE4ED0A9E34FF889F6E10E3"/>
    <w:rsid w:val="00A54D35"/>
    <w:pPr>
      <w:bidi/>
      <w:spacing w:after="200" w:line="276" w:lineRule="auto"/>
    </w:pPr>
  </w:style>
  <w:style w:type="paragraph" w:customStyle="1" w:styleId="1D1C8573CCE745B3A41798410EAA346D3">
    <w:name w:val="1D1C8573CCE745B3A41798410EAA346D3"/>
    <w:rsid w:val="00A54D35"/>
    <w:pPr>
      <w:bidi/>
      <w:spacing w:after="200" w:line="276" w:lineRule="auto"/>
    </w:pPr>
  </w:style>
  <w:style w:type="paragraph" w:customStyle="1" w:styleId="66128FB9C9DC4F1C99C8740F56E839EE3">
    <w:name w:val="66128FB9C9DC4F1C99C8740F56E839EE3"/>
    <w:rsid w:val="00A54D35"/>
    <w:pPr>
      <w:bidi/>
      <w:spacing w:after="200" w:line="276" w:lineRule="auto"/>
    </w:pPr>
  </w:style>
  <w:style w:type="paragraph" w:customStyle="1" w:styleId="78AA275AC27B486F81C3B7B2C254F2363">
    <w:name w:val="78AA275AC27B486F81C3B7B2C254F2363"/>
    <w:rsid w:val="00A54D35"/>
    <w:pPr>
      <w:bidi/>
      <w:spacing w:after="200" w:line="276" w:lineRule="auto"/>
    </w:pPr>
  </w:style>
  <w:style w:type="paragraph" w:customStyle="1" w:styleId="36841AF553FC4A038A0B40E4674E48A73">
    <w:name w:val="36841AF553FC4A038A0B40E4674E48A73"/>
    <w:rsid w:val="00A54D35"/>
    <w:pPr>
      <w:bidi/>
      <w:spacing w:after="200" w:line="276" w:lineRule="auto"/>
    </w:pPr>
  </w:style>
  <w:style w:type="paragraph" w:customStyle="1" w:styleId="96AF7DC3F94E42F4AC0A1C13494ABD643">
    <w:name w:val="96AF7DC3F94E42F4AC0A1C13494ABD643"/>
    <w:rsid w:val="00A54D35"/>
    <w:pPr>
      <w:bidi/>
      <w:spacing w:after="200" w:line="276" w:lineRule="auto"/>
    </w:pPr>
  </w:style>
  <w:style w:type="paragraph" w:customStyle="1" w:styleId="4DEBC7657D6E44D3BD85B299235343EC3">
    <w:name w:val="4DEBC7657D6E44D3BD85B299235343EC3"/>
    <w:rsid w:val="00A54D35"/>
    <w:pPr>
      <w:bidi/>
      <w:spacing w:after="200" w:line="276" w:lineRule="auto"/>
    </w:pPr>
  </w:style>
  <w:style w:type="paragraph" w:customStyle="1" w:styleId="1FAA36CF112047889E61D86996D57A7D3">
    <w:name w:val="1FAA36CF112047889E61D86996D57A7D3"/>
    <w:rsid w:val="00A54D35"/>
    <w:pPr>
      <w:bidi/>
      <w:spacing w:after="200" w:line="276" w:lineRule="auto"/>
    </w:pPr>
  </w:style>
  <w:style w:type="paragraph" w:customStyle="1" w:styleId="991715C6549F4B40A19FDD12757CB6E23">
    <w:name w:val="991715C6549F4B40A19FDD12757CB6E23"/>
    <w:rsid w:val="00A54D35"/>
    <w:pPr>
      <w:bidi/>
      <w:spacing w:after="200" w:line="276" w:lineRule="auto"/>
    </w:pPr>
  </w:style>
  <w:style w:type="paragraph" w:customStyle="1" w:styleId="48A9F2BDF157494D87B579DC067F07203">
    <w:name w:val="48A9F2BDF157494D87B579DC067F07203"/>
    <w:rsid w:val="00A54D35"/>
    <w:pPr>
      <w:bidi/>
      <w:spacing w:after="200" w:line="276" w:lineRule="auto"/>
    </w:pPr>
  </w:style>
  <w:style w:type="paragraph" w:customStyle="1" w:styleId="2383FDDCD43B47B78747DC1D7D88C5693">
    <w:name w:val="2383FDDCD43B47B78747DC1D7D88C5693"/>
    <w:rsid w:val="00A54D35"/>
    <w:pPr>
      <w:bidi/>
      <w:spacing w:after="200" w:line="276" w:lineRule="auto"/>
    </w:pPr>
  </w:style>
  <w:style w:type="paragraph" w:customStyle="1" w:styleId="46C2634EF8CD4A7BAD5B08ABC17D0CEA3">
    <w:name w:val="46C2634EF8CD4A7BAD5B08ABC17D0CEA3"/>
    <w:rsid w:val="00A54D35"/>
    <w:pPr>
      <w:bidi/>
      <w:spacing w:after="200" w:line="276" w:lineRule="auto"/>
    </w:pPr>
  </w:style>
  <w:style w:type="paragraph" w:customStyle="1" w:styleId="7446B26116A042EA90BA86B7CABAE72D">
    <w:name w:val="7446B26116A042EA90BA86B7CABAE72D"/>
    <w:rsid w:val="00A54D35"/>
    <w:pPr>
      <w:bidi/>
      <w:spacing w:after="200" w:line="276" w:lineRule="auto"/>
    </w:pPr>
  </w:style>
  <w:style w:type="paragraph" w:customStyle="1" w:styleId="8C919A0FBFFD47C6996BB2C4604DE507">
    <w:name w:val="8C919A0FBFFD47C6996BB2C4604DE507"/>
    <w:rsid w:val="00A54D35"/>
    <w:pPr>
      <w:bidi/>
      <w:spacing w:after="200" w:line="276" w:lineRule="auto"/>
    </w:pPr>
  </w:style>
  <w:style w:type="paragraph" w:customStyle="1" w:styleId="35D422171A02467883ECEDB22142116A">
    <w:name w:val="35D422171A02467883ECEDB22142116A"/>
    <w:rsid w:val="00A54D35"/>
    <w:pPr>
      <w:bidi/>
      <w:spacing w:after="200" w:line="276" w:lineRule="auto"/>
    </w:pPr>
  </w:style>
  <w:style w:type="paragraph" w:customStyle="1" w:styleId="AD4ABB9CE8574F5298B168F886742B73">
    <w:name w:val="AD4ABB9CE8574F5298B168F886742B73"/>
    <w:rsid w:val="00A54D35"/>
    <w:pPr>
      <w:bidi/>
      <w:spacing w:after="200" w:line="276" w:lineRule="auto"/>
    </w:pPr>
  </w:style>
  <w:style w:type="paragraph" w:customStyle="1" w:styleId="4F772320AB034D16AF0506C3AF195014">
    <w:name w:val="4F772320AB034D16AF0506C3AF195014"/>
    <w:rsid w:val="00A54D35"/>
    <w:pPr>
      <w:bidi/>
      <w:spacing w:after="200" w:line="276" w:lineRule="auto"/>
    </w:pPr>
  </w:style>
  <w:style w:type="paragraph" w:customStyle="1" w:styleId="FDB5F21DFBB7465EB5C76473C7074314">
    <w:name w:val="FDB5F21DFBB7465EB5C76473C7074314"/>
    <w:rsid w:val="00A54D35"/>
    <w:pPr>
      <w:bidi/>
      <w:spacing w:after="200" w:line="276" w:lineRule="auto"/>
    </w:pPr>
  </w:style>
  <w:style w:type="paragraph" w:customStyle="1" w:styleId="9F342F3E39DA4145908AF65E567792D3">
    <w:name w:val="9F342F3E39DA4145908AF65E567792D3"/>
    <w:rsid w:val="00A54D35"/>
    <w:pPr>
      <w:bidi/>
      <w:spacing w:after="200" w:line="276" w:lineRule="auto"/>
    </w:pPr>
  </w:style>
  <w:style w:type="paragraph" w:customStyle="1" w:styleId="47441227E887426081520A9C4F33BBA3">
    <w:name w:val="47441227E887426081520A9C4F33BBA3"/>
    <w:rsid w:val="00A54D35"/>
    <w:pPr>
      <w:bidi/>
      <w:spacing w:after="200" w:line="276" w:lineRule="auto"/>
    </w:pPr>
  </w:style>
  <w:style w:type="paragraph" w:customStyle="1" w:styleId="8D9CF2300974412999B236A580CD3049">
    <w:name w:val="8D9CF2300974412999B236A580CD3049"/>
    <w:rsid w:val="00A54D35"/>
    <w:pPr>
      <w:bidi/>
      <w:spacing w:after="200" w:line="276" w:lineRule="auto"/>
    </w:pPr>
  </w:style>
  <w:style w:type="paragraph" w:customStyle="1" w:styleId="AB2F06F34A9E472D980D2E033B8C8AB28">
    <w:name w:val="AB2F06F34A9E472D980D2E033B8C8AB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2">
    <w:name w:val="18B56834C1574D608BA7908ECD0F5A082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8">
    <w:name w:val="C97B3E006623495A9115F9768376EA76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8">
    <w:name w:val="DF656FDF5ECE4E9883CCC6D756FCD328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8">
    <w:name w:val="09EC144F4C914CE480BCDEBA1DEFE9CA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8">
    <w:name w:val="1EE6E714BEC24C5DB1A7A94DF3A6DFE5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8">
    <w:name w:val="2C783523F8B84FC18EBDFCAFC80DF96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8">
    <w:name w:val="2AC8F0CC172042F78D468F10BD1BD29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8">
    <w:name w:val="170E2E69A9384B518453FE6F42C27391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8">
    <w:name w:val="F629BC4372B745FA986650DD407E06B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8">
    <w:name w:val="D9C369F3C75E4D5D8107E63C1A011EA6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8">
    <w:name w:val="986A6EC26979474DA4D9BF79C69F13C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8">
    <w:name w:val="C77ADC8280454CCBB3E7DD18109FCEAC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8">
    <w:name w:val="629FB64C055F458AAA52D09CDAEB2A28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8">
    <w:name w:val="29A72FBADF224E158AEB592244ED878D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8">
    <w:name w:val="51506CAB2D42440B9A07400AE3EAF67D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8">
    <w:name w:val="06E2E54FC070411E8E97FB7433FA45E48"/>
    <w:rsid w:val="00A54D35"/>
    <w:pPr>
      <w:bidi/>
      <w:spacing w:after="200" w:line="276" w:lineRule="auto"/>
    </w:pPr>
  </w:style>
  <w:style w:type="paragraph" w:customStyle="1" w:styleId="109236A7BA3147BCB8B76FEE596E194B8">
    <w:name w:val="109236A7BA3147BCB8B76FEE596E194B8"/>
    <w:rsid w:val="00A54D35"/>
    <w:pPr>
      <w:bidi/>
      <w:spacing w:after="200" w:line="276" w:lineRule="auto"/>
    </w:pPr>
  </w:style>
  <w:style w:type="paragraph" w:customStyle="1" w:styleId="0D230F4D7ED64E26A7043B781689A17D8">
    <w:name w:val="0D230F4D7ED64E26A7043B781689A17D8"/>
    <w:rsid w:val="00A54D35"/>
    <w:pPr>
      <w:bidi/>
      <w:spacing w:after="200" w:line="276" w:lineRule="auto"/>
    </w:pPr>
  </w:style>
  <w:style w:type="paragraph" w:customStyle="1" w:styleId="E47D14C0E4D74174995DC78B60E07AD56">
    <w:name w:val="E47D14C0E4D74174995DC78B60E07AD56"/>
    <w:rsid w:val="00A54D35"/>
    <w:pPr>
      <w:bidi/>
      <w:spacing w:after="200" w:line="276" w:lineRule="auto"/>
    </w:pPr>
  </w:style>
  <w:style w:type="paragraph" w:customStyle="1" w:styleId="4E5FF14FE2A541D19C14CED0ABA4C44B8">
    <w:name w:val="4E5FF14FE2A541D19C14CED0ABA4C44B8"/>
    <w:rsid w:val="00A54D35"/>
    <w:pPr>
      <w:bidi/>
      <w:spacing w:after="200" w:line="276" w:lineRule="auto"/>
    </w:pPr>
  </w:style>
  <w:style w:type="paragraph" w:customStyle="1" w:styleId="EC7FF9522AE942AB812709EA3FD7B3398">
    <w:name w:val="EC7FF9522AE942AB812709EA3FD7B3398"/>
    <w:rsid w:val="00A54D35"/>
    <w:pPr>
      <w:bidi/>
      <w:spacing w:after="200" w:line="276" w:lineRule="auto"/>
    </w:pPr>
  </w:style>
  <w:style w:type="paragraph" w:customStyle="1" w:styleId="99BAB7F0FD234E77B9A4FA9111DE35498">
    <w:name w:val="99BAB7F0FD234E77B9A4FA9111DE35498"/>
    <w:rsid w:val="00A54D35"/>
    <w:pPr>
      <w:bidi/>
      <w:spacing w:after="200" w:line="276" w:lineRule="auto"/>
    </w:pPr>
  </w:style>
  <w:style w:type="paragraph" w:customStyle="1" w:styleId="A43BBEE3348C46BF8E80F14E4C67302D7">
    <w:name w:val="A43BBEE3348C46BF8E80F14E4C67302D7"/>
    <w:rsid w:val="00A54D35"/>
    <w:pPr>
      <w:bidi/>
      <w:spacing w:after="200" w:line="276" w:lineRule="auto"/>
    </w:pPr>
  </w:style>
  <w:style w:type="paragraph" w:customStyle="1" w:styleId="0A6A1488135A4F5698DC7E874C9054766">
    <w:name w:val="0A6A1488135A4F5698DC7E874C9054766"/>
    <w:rsid w:val="00A54D35"/>
    <w:pPr>
      <w:bidi/>
      <w:spacing w:after="200" w:line="276" w:lineRule="auto"/>
    </w:pPr>
  </w:style>
  <w:style w:type="paragraph" w:customStyle="1" w:styleId="36CAFEF2B1E1477AA2F2D364551E40958">
    <w:name w:val="36CAFEF2B1E1477AA2F2D364551E40958"/>
    <w:rsid w:val="00A54D35"/>
    <w:pPr>
      <w:bidi/>
      <w:spacing w:after="200" w:line="276" w:lineRule="auto"/>
    </w:pPr>
  </w:style>
  <w:style w:type="paragraph" w:customStyle="1" w:styleId="D5FAF3FE71F241358E8DA413104A9FDF8">
    <w:name w:val="D5FAF3FE71F241358E8DA413104A9FDF8"/>
    <w:rsid w:val="00A54D35"/>
    <w:pPr>
      <w:bidi/>
      <w:spacing w:after="200" w:line="276" w:lineRule="auto"/>
    </w:pPr>
  </w:style>
  <w:style w:type="paragraph" w:customStyle="1" w:styleId="68079637D54A4308BC54FD9AB642610F8">
    <w:name w:val="68079637D54A4308BC54FD9AB642610F8"/>
    <w:rsid w:val="00A54D35"/>
    <w:pPr>
      <w:bidi/>
      <w:spacing w:after="200" w:line="276" w:lineRule="auto"/>
    </w:pPr>
  </w:style>
  <w:style w:type="paragraph" w:customStyle="1" w:styleId="6A2C773D8F5645CD91EE032033B8B0CD7">
    <w:name w:val="6A2C773D8F5645CD91EE032033B8B0CD7"/>
    <w:rsid w:val="00A54D35"/>
    <w:pPr>
      <w:bidi/>
      <w:spacing w:after="200" w:line="276" w:lineRule="auto"/>
    </w:pPr>
  </w:style>
  <w:style w:type="paragraph" w:customStyle="1" w:styleId="2B3A6E4E202648DCB83FE1A0FD55B0FF6">
    <w:name w:val="2B3A6E4E202648DCB83FE1A0FD55B0FF6"/>
    <w:rsid w:val="00A54D35"/>
    <w:pPr>
      <w:bidi/>
      <w:spacing w:after="200" w:line="276" w:lineRule="auto"/>
    </w:pPr>
  </w:style>
  <w:style w:type="paragraph" w:customStyle="1" w:styleId="AEF73AF9188B421E95BF2C0EA5AB65C68">
    <w:name w:val="AEF73AF9188B421E95BF2C0EA5AB65C68"/>
    <w:rsid w:val="00A54D35"/>
    <w:pPr>
      <w:bidi/>
      <w:spacing w:after="200" w:line="276" w:lineRule="auto"/>
    </w:pPr>
  </w:style>
  <w:style w:type="paragraph" w:customStyle="1" w:styleId="89952F69D51143A7B2059A84D326C0588">
    <w:name w:val="89952F69D51143A7B2059A84D326C0588"/>
    <w:rsid w:val="00A54D35"/>
    <w:pPr>
      <w:bidi/>
      <w:spacing w:after="200" w:line="276" w:lineRule="auto"/>
    </w:pPr>
  </w:style>
  <w:style w:type="paragraph" w:customStyle="1" w:styleId="0CCAE559BE4142A5AFC19CFB37F7EFEF8">
    <w:name w:val="0CCAE559BE4142A5AFC19CFB37F7EFEF8"/>
    <w:rsid w:val="00A54D35"/>
    <w:pPr>
      <w:bidi/>
      <w:spacing w:after="200" w:line="276" w:lineRule="auto"/>
    </w:pPr>
  </w:style>
  <w:style w:type="paragraph" w:customStyle="1" w:styleId="80A6E1834A43497BAE9C20B57947FE017">
    <w:name w:val="80A6E1834A43497BAE9C20B57947FE017"/>
    <w:rsid w:val="00A54D35"/>
    <w:pPr>
      <w:bidi/>
      <w:spacing w:after="200" w:line="276" w:lineRule="auto"/>
    </w:pPr>
  </w:style>
  <w:style w:type="paragraph" w:customStyle="1" w:styleId="DE68C1AD2DDF4F0CB9459979BDFFDA7A6">
    <w:name w:val="DE68C1AD2DDF4F0CB9459979BDFFDA7A6"/>
    <w:rsid w:val="00A54D35"/>
    <w:pPr>
      <w:bidi/>
      <w:spacing w:after="200" w:line="276" w:lineRule="auto"/>
    </w:pPr>
  </w:style>
  <w:style w:type="paragraph" w:customStyle="1" w:styleId="706E196F1E1F49DF985F66C16F01717D8">
    <w:name w:val="706E196F1E1F49DF985F66C16F01717D8"/>
    <w:rsid w:val="00A54D35"/>
    <w:pPr>
      <w:bidi/>
      <w:spacing w:after="200" w:line="276" w:lineRule="auto"/>
    </w:pPr>
  </w:style>
  <w:style w:type="paragraph" w:customStyle="1" w:styleId="3286D47D9EED463D99F4953E3CD2ACAA8">
    <w:name w:val="3286D47D9EED463D99F4953E3CD2ACAA8"/>
    <w:rsid w:val="00A54D35"/>
    <w:pPr>
      <w:bidi/>
      <w:spacing w:after="200" w:line="276" w:lineRule="auto"/>
    </w:pPr>
  </w:style>
  <w:style w:type="paragraph" w:customStyle="1" w:styleId="5DAD0656F13140B6B225511241CD3AB68">
    <w:name w:val="5DAD0656F13140B6B225511241CD3AB68"/>
    <w:rsid w:val="00A54D35"/>
    <w:pPr>
      <w:bidi/>
      <w:spacing w:after="200" w:line="276" w:lineRule="auto"/>
    </w:pPr>
  </w:style>
  <w:style w:type="paragraph" w:customStyle="1" w:styleId="C02CA8878EA34C34BA151AEF972951987">
    <w:name w:val="C02CA8878EA34C34BA151AEF972951987"/>
    <w:rsid w:val="00A54D35"/>
    <w:pPr>
      <w:bidi/>
      <w:spacing w:after="200" w:line="276" w:lineRule="auto"/>
    </w:pPr>
  </w:style>
  <w:style w:type="paragraph" w:customStyle="1" w:styleId="23923DBC01D94FA2A33C0180566ED84E6">
    <w:name w:val="23923DBC01D94FA2A33C0180566ED84E6"/>
    <w:rsid w:val="00A54D35"/>
    <w:pPr>
      <w:bidi/>
      <w:spacing w:after="200" w:line="276" w:lineRule="auto"/>
    </w:pPr>
  </w:style>
  <w:style w:type="paragraph" w:customStyle="1" w:styleId="09CF82322B2A4D0E89D5336C6BC1C57B8">
    <w:name w:val="09CF82322B2A4D0E89D5336C6BC1C57B8"/>
    <w:rsid w:val="00A54D35"/>
    <w:pPr>
      <w:bidi/>
      <w:spacing w:after="200" w:line="276" w:lineRule="auto"/>
    </w:pPr>
  </w:style>
  <w:style w:type="paragraph" w:customStyle="1" w:styleId="84121153B22A4BBE95DE9B23612675B28">
    <w:name w:val="84121153B22A4BBE95DE9B23612675B28"/>
    <w:rsid w:val="00A54D35"/>
    <w:pPr>
      <w:bidi/>
      <w:spacing w:after="200" w:line="276" w:lineRule="auto"/>
    </w:pPr>
  </w:style>
  <w:style w:type="paragraph" w:customStyle="1" w:styleId="3E92DB63C86849A2A3D2412DDD7D01388">
    <w:name w:val="3E92DB63C86849A2A3D2412DDD7D01388"/>
    <w:rsid w:val="00A54D35"/>
    <w:pPr>
      <w:bidi/>
      <w:spacing w:after="200" w:line="276" w:lineRule="auto"/>
    </w:pPr>
  </w:style>
  <w:style w:type="paragraph" w:customStyle="1" w:styleId="C8032EA317DD4243891DD43E77092EAD7">
    <w:name w:val="C8032EA317DD4243891DD43E77092EAD7"/>
    <w:rsid w:val="00A54D35"/>
    <w:pPr>
      <w:bidi/>
      <w:spacing w:after="200" w:line="276" w:lineRule="auto"/>
    </w:pPr>
  </w:style>
  <w:style w:type="paragraph" w:customStyle="1" w:styleId="7493A6ACFA7F4BA6A52C07D942171B3E6">
    <w:name w:val="7493A6ACFA7F4BA6A52C07D942171B3E6"/>
    <w:rsid w:val="00A54D35"/>
    <w:pPr>
      <w:bidi/>
      <w:spacing w:after="200" w:line="276" w:lineRule="auto"/>
    </w:pPr>
  </w:style>
  <w:style w:type="paragraph" w:customStyle="1" w:styleId="61F195E4DC4744F0860CB0640330556E8">
    <w:name w:val="61F195E4DC4744F0860CB0640330556E8"/>
    <w:rsid w:val="00A54D35"/>
    <w:pPr>
      <w:bidi/>
      <w:spacing w:after="200" w:line="276" w:lineRule="auto"/>
    </w:pPr>
  </w:style>
  <w:style w:type="paragraph" w:customStyle="1" w:styleId="F049C895A9294B3B87702B4F06A556718">
    <w:name w:val="F049C895A9294B3B87702B4F06A556718"/>
    <w:rsid w:val="00A54D35"/>
    <w:pPr>
      <w:bidi/>
      <w:spacing w:after="200" w:line="276" w:lineRule="auto"/>
    </w:pPr>
  </w:style>
  <w:style w:type="paragraph" w:customStyle="1" w:styleId="33A6D610B79F4F6BB6C989D46387B7D88">
    <w:name w:val="33A6D610B79F4F6BB6C989D46387B7D88"/>
    <w:rsid w:val="00A54D35"/>
    <w:pPr>
      <w:bidi/>
      <w:spacing w:after="200" w:line="276" w:lineRule="auto"/>
    </w:pPr>
  </w:style>
  <w:style w:type="paragraph" w:customStyle="1" w:styleId="5947A2B193254692B6A93E9393228F837">
    <w:name w:val="5947A2B193254692B6A93E9393228F837"/>
    <w:rsid w:val="00A54D35"/>
    <w:pPr>
      <w:bidi/>
      <w:spacing w:after="200" w:line="276" w:lineRule="auto"/>
    </w:pPr>
  </w:style>
  <w:style w:type="paragraph" w:customStyle="1" w:styleId="965B1BB3C47B478C82A6C4F0BA50A4136">
    <w:name w:val="965B1BB3C47B478C82A6C4F0BA50A4136"/>
    <w:rsid w:val="00A54D35"/>
    <w:pPr>
      <w:bidi/>
      <w:spacing w:after="200" w:line="276" w:lineRule="auto"/>
    </w:pPr>
  </w:style>
  <w:style w:type="paragraph" w:customStyle="1" w:styleId="C679CEFF3496465BB623CF78EAE9E50C8">
    <w:name w:val="C679CEFF3496465BB623CF78EAE9E50C8"/>
    <w:rsid w:val="00A54D35"/>
    <w:pPr>
      <w:bidi/>
      <w:spacing w:after="200" w:line="276" w:lineRule="auto"/>
    </w:pPr>
  </w:style>
  <w:style w:type="paragraph" w:customStyle="1" w:styleId="0A36469DE2F448858D9A109FDC51C8B88">
    <w:name w:val="0A36469DE2F448858D9A109FDC51C8B88"/>
    <w:rsid w:val="00A54D35"/>
    <w:pPr>
      <w:bidi/>
      <w:spacing w:after="200" w:line="276" w:lineRule="auto"/>
    </w:pPr>
  </w:style>
  <w:style w:type="paragraph" w:customStyle="1" w:styleId="F249765BF8A64D1086B8011036F30BB98">
    <w:name w:val="F249765BF8A64D1086B8011036F30BB98"/>
    <w:rsid w:val="00A54D35"/>
    <w:pPr>
      <w:bidi/>
      <w:spacing w:after="200" w:line="276" w:lineRule="auto"/>
    </w:pPr>
  </w:style>
  <w:style w:type="paragraph" w:customStyle="1" w:styleId="4CE049E689434551A7DEF4D6AEFCABBB7">
    <w:name w:val="4CE049E689434551A7DEF4D6AEFCABBB7"/>
    <w:rsid w:val="00A54D35"/>
    <w:pPr>
      <w:bidi/>
      <w:spacing w:after="200" w:line="276" w:lineRule="auto"/>
    </w:pPr>
  </w:style>
  <w:style w:type="paragraph" w:customStyle="1" w:styleId="412AD2D29D2943198AB7522128FF7B366">
    <w:name w:val="412AD2D29D2943198AB7522128FF7B366"/>
    <w:rsid w:val="00A54D35"/>
    <w:pPr>
      <w:bidi/>
      <w:spacing w:after="200" w:line="276" w:lineRule="auto"/>
    </w:pPr>
  </w:style>
  <w:style w:type="paragraph" w:customStyle="1" w:styleId="EF1490F4F99D4FBABDAF483EE569D71A6">
    <w:name w:val="EF1490F4F99D4FBABDAF483EE569D71A6"/>
    <w:rsid w:val="00A54D35"/>
    <w:pPr>
      <w:bidi/>
      <w:spacing w:after="200" w:line="276" w:lineRule="auto"/>
    </w:pPr>
  </w:style>
  <w:style w:type="paragraph" w:customStyle="1" w:styleId="59A505D2D8FF41FAB9EA77C06344A0286">
    <w:name w:val="59A505D2D8FF41FAB9EA77C06344A0286"/>
    <w:rsid w:val="00A54D35"/>
    <w:pPr>
      <w:bidi/>
      <w:spacing w:after="200" w:line="276" w:lineRule="auto"/>
    </w:pPr>
  </w:style>
  <w:style w:type="paragraph" w:customStyle="1" w:styleId="BF46848C7A0949C5A32003182E202F5F6">
    <w:name w:val="BF46848C7A0949C5A32003182E202F5F6"/>
    <w:rsid w:val="00A54D35"/>
    <w:pPr>
      <w:bidi/>
      <w:spacing w:after="200" w:line="276" w:lineRule="auto"/>
    </w:pPr>
  </w:style>
  <w:style w:type="paragraph" w:customStyle="1" w:styleId="A603CC0B53F64B62884EEB5F0B6D252E6">
    <w:name w:val="A603CC0B53F64B62884EEB5F0B6D252E6"/>
    <w:rsid w:val="00A54D35"/>
    <w:pPr>
      <w:bidi/>
      <w:spacing w:after="200" w:line="276" w:lineRule="auto"/>
    </w:pPr>
  </w:style>
  <w:style w:type="paragraph" w:customStyle="1" w:styleId="20A5E786879B4061ABBE429322B0B6C16">
    <w:name w:val="20A5E786879B4061ABBE429322B0B6C16"/>
    <w:rsid w:val="00A54D35"/>
    <w:pPr>
      <w:bidi/>
      <w:spacing w:after="200" w:line="276" w:lineRule="auto"/>
    </w:pPr>
  </w:style>
  <w:style w:type="paragraph" w:customStyle="1" w:styleId="33A1AA8D333A40CE8317A48DBD5DC9764">
    <w:name w:val="33A1AA8D333A40CE8317A48DBD5DC9764"/>
    <w:rsid w:val="00A54D35"/>
    <w:pPr>
      <w:bidi/>
      <w:spacing w:after="200" w:line="276" w:lineRule="auto"/>
    </w:pPr>
  </w:style>
  <w:style w:type="paragraph" w:customStyle="1" w:styleId="2D2EF456F6394C879546DA2DE00B77B34">
    <w:name w:val="2D2EF456F6394C879546DA2DE00B77B34"/>
    <w:rsid w:val="00A54D35"/>
    <w:pPr>
      <w:bidi/>
      <w:spacing w:after="200" w:line="276" w:lineRule="auto"/>
    </w:pPr>
  </w:style>
  <w:style w:type="paragraph" w:customStyle="1" w:styleId="2F59BCC1790D483E918C03F4B118E8924">
    <w:name w:val="2F59BCC1790D483E918C03F4B118E8924"/>
    <w:rsid w:val="00A54D35"/>
    <w:pPr>
      <w:bidi/>
      <w:spacing w:after="200" w:line="276" w:lineRule="auto"/>
    </w:pPr>
  </w:style>
  <w:style w:type="paragraph" w:customStyle="1" w:styleId="431525AB10294EAA92D4CF63F19BB0CC4">
    <w:name w:val="431525AB10294EAA92D4CF63F19BB0CC4"/>
    <w:rsid w:val="00A54D35"/>
    <w:pPr>
      <w:bidi/>
      <w:spacing w:after="200" w:line="276" w:lineRule="auto"/>
    </w:pPr>
  </w:style>
  <w:style w:type="paragraph" w:customStyle="1" w:styleId="CD06A3927DCA41F5B49176F55EC67BE64">
    <w:name w:val="CD06A3927DCA41F5B49176F55EC67BE64"/>
    <w:rsid w:val="00A54D35"/>
    <w:pPr>
      <w:bidi/>
      <w:spacing w:after="200" w:line="276" w:lineRule="auto"/>
    </w:pPr>
  </w:style>
  <w:style w:type="paragraph" w:customStyle="1" w:styleId="7E5C4D7D1DF946A88BDFDDAF6A5533D24">
    <w:name w:val="7E5C4D7D1DF946A88BDFDDAF6A5533D24"/>
    <w:rsid w:val="00A54D35"/>
    <w:pPr>
      <w:bidi/>
      <w:spacing w:after="200" w:line="276" w:lineRule="auto"/>
    </w:pPr>
  </w:style>
  <w:style w:type="paragraph" w:customStyle="1" w:styleId="2D0CEE91D2174AE59416ECEDB50440EC4">
    <w:name w:val="2D0CEE91D2174AE59416ECEDB50440EC4"/>
    <w:rsid w:val="00A54D35"/>
    <w:pPr>
      <w:bidi/>
      <w:spacing w:after="200" w:line="276" w:lineRule="auto"/>
    </w:pPr>
  </w:style>
  <w:style w:type="paragraph" w:customStyle="1" w:styleId="8623F65F8DAD48A087B69446C53B5C054">
    <w:name w:val="8623F65F8DAD48A087B69446C53B5C054"/>
    <w:rsid w:val="00A54D35"/>
    <w:pPr>
      <w:bidi/>
      <w:spacing w:after="200" w:line="276" w:lineRule="auto"/>
    </w:pPr>
  </w:style>
  <w:style w:type="paragraph" w:customStyle="1" w:styleId="BB7ACE85678D4F83836F32A2320A42C54">
    <w:name w:val="BB7ACE85678D4F83836F32A2320A42C54"/>
    <w:rsid w:val="00A54D35"/>
    <w:pPr>
      <w:bidi/>
      <w:spacing w:after="200" w:line="276" w:lineRule="auto"/>
    </w:pPr>
  </w:style>
  <w:style w:type="paragraph" w:customStyle="1" w:styleId="FBF39300E3F74A05A37C8F5DE02777F34">
    <w:name w:val="FBF39300E3F74A05A37C8F5DE02777F34"/>
    <w:rsid w:val="00A54D35"/>
    <w:pPr>
      <w:bidi/>
      <w:spacing w:after="200" w:line="276" w:lineRule="auto"/>
    </w:pPr>
  </w:style>
  <w:style w:type="paragraph" w:customStyle="1" w:styleId="75F1F5745E754AD2AE49B35D4971BC514">
    <w:name w:val="75F1F5745E754AD2AE49B35D4971BC514"/>
    <w:rsid w:val="00A54D35"/>
    <w:pPr>
      <w:bidi/>
      <w:spacing w:after="200" w:line="276" w:lineRule="auto"/>
    </w:pPr>
  </w:style>
  <w:style w:type="paragraph" w:customStyle="1" w:styleId="4BD953AF076A4A5CB93F0AE3FFC62CB64">
    <w:name w:val="4BD953AF076A4A5CB93F0AE3FFC62CB64"/>
    <w:rsid w:val="00A54D35"/>
    <w:pPr>
      <w:bidi/>
      <w:spacing w:after="200" w:line="276" w:lineRule="auto"/>
    </w:pPr>
  </w:style>
  <w:style w:type="paragraph" w:customStyle="1" w:styleId="AE9F78537ACE4ED0A9E34FF889F6E10E4">
    <w:name w:val="AE9F78537ACE4ED0A9E34FF889F6E10E4"/>
    <w:rsid w:val="00A54D35"/>
    <w:pPr>
      <w:bidi/>
      <w:spacing w:after="200" w:line="276" w:lineRule="auto"/>
    </w:pPr>
  </w:style>
  <w:style w:type="paragraph" w:customStyle="1" w:styleId="1D1C8573CCE745B3A41798410EAA346D4">
    <w:name w:val="1D1C8573CCE745B3A41798410EAA346D4"/>
    <w:rsid w:val="00A54D35"/>
    <w:pPr>
      <w:bidi/>
      <w:spacing w:after="200" w:line="276" w:lineRule="auto"/>
    </w:pPr>
  </w:style>
  <w:style w:type="paragraph" w:customStyle="1" w:styleId="66128FB9C9DC4F1C99C8740F56E839EE4">
    <w:name w:val="66128FB9C9DC4F1C99C8740F56E839EE4"/>
    <w:rsid w:val="00A54D35"/>
    <w:pPr>
      <w:bidi/>
      <w:spacing w:after="200" w:line="276" w:lineRule="auto"/>
    </w:pPr>
  </w:style>
  <w:style w:type="paragraph" w:customStyle="1" w:styleId="78AA275AC27B486F81C3B7B2C254F2364">
    <w:name w:val="78AA275AC27B486F81C3B7B2C254F2364"/>
    <w:rsid w:val="00A54D35"/>
    <w:pPr>
      <w:bidi/>
      <w:spacing w:after="200" w:line="276" w:lineRule="auto"/>
    </w:pPr>
  </w:style>
  <w:style w:type="paragraph" w:customStyle="1" w:styleId="36841AF553FC4A038A0B40E4674E48A74">
    <w:name w:val="36841AF553FC4A038A0B40E4674E48A74"/>
    <w:rsid w:val="00A54D35"/>
    <w:pPr>
      <w:bidi/>
      <w:spacing w:after="200" w:line="276" w:lineRule="auto"/>
    </w:pPr>
  </w:style>
  <w:style w:type="paragraph" w:customStyle="1" w:styleId="96AF7DC3F94E42F4AC0A1C13494ABD644">
    <w:name w:val="96AF7DC3F94E42F4AC0A1C13494ABD644"/>
    <w:rsid w:val="00A54D35"/>
    <w:pPr>
      <w:bidi/>
      <w:spacing w:after="200" w:line="276" w:lineRule="auto"/>
    </w:pPr>
  </w:style>
  <w:style w:type="paragraph" w:customStyle="1" w:styleId="4DEBC7657D6E44D3BD85B299235343EC4">
    <w:name w:val="4DEBC7657D6E44D3BD85B299235343EC4"/>
    <w:rsid w:val="00A54D35"/>
    <w:pPr>
      <w:bidi/>
      <w:spacing w:after="200" w:line="276" w:lineRule="auto"/>
    </w:pPr>
  </w:style>
  <w:style w:type="paragraph" w:customStyle="1" w:styleId="1FAA36CF112047889E61D86996D57A7D4">
    <w:name w:val="1FAA36CF112047889E61D86996D57A7D4"/>
    <w:rsid w:val="00A54D35"/>
    <w:pPr>
      <w:bidi/>
      <w:spacing w:after="200" w:line="276" w:lineRule="auto"/>
    </w:pPr>
  </w:style>
  <w:style w:type="paragraph" w:customStyle="1" w:styleId="991715C6549F4B40A19FDD12757CB6E24">
    <w:name w:val="991715C6549F4B40A19FDD12757CB6E24"/>
    <w:rsid w:val="00A54D35"/>
    <w:pPr>
      <w:bidi/>
      <w:spacing w:after="200" w:line="276" w:lineRule="auto"/>
    </w:pPr>
  </w:style>
  <w:style w:type="paragraph" w:customStyle="1" w:styleId="48A9F2BDF157494D87B579DC067F07204">
    <w:name w:val="48A9F2BDF157494D87B579DC067F07204"/>
    <w:rsid w:val="00A54D35"/>
    <w:pPr>
      <w:bidi/>
      <w:spacing w:after="200" w:line="276" w:lineRule="auto"/>
    </w:pPr>
  </w:style>
  <w:style w:type="paragraph" w:customStyle="1" w:styleId="2383FDDCD43B47B78747DC1D7D88C5694">
    <w:name w:val="2383FDDCD43B47B78747DC1D7D88C5694"/>
    <w:rsid w:val="00A54D35"/>
    <w:pPr>
      <w:bidi/>
      <w:spacing w:after="200" w:line="276" w:lineRule="auto"/>
    </w:pPr>
  </w:style>
  <w:style w:type="paragraph" w:customStyle="1" w:styleId="46C2634EF8CD4A7BAD5B08ABC17D0CEA4">
    <w:name w:val="46C2634EF8CD4A7BAD5B08ABC17D0CEA4"/>
    <w:rsid w:val="00A54D35"/>
    <w:pPr>
      <w:bidi/>
      <w:spacing w:after="200" w:line="276" w:lineRule="auto"/>
    </w:pPr>
  </w:style>
  <w:style w:type="paragraph" w:customStyle="1" w:styleId="7446B26116A042EA90BA86B7CABAE72D1">
    <w:name w:val="7446B26116A042EA90BA86B7CABAE72D1"/>
    <w:rsid w:val="00A54D35"/>
    <w:pPr>
      <w:bidi/>
      <w:spacing w:after="200" w:line="276" w:lineRule="auto"/>
    </w:pPr>
  </w:style>
  <w:style w:type="paragraph" w:customStyle="1" w:styleId="8C919A0FBFFD47C6996BB2C4604DE5071">
    <w:name w:val="8C919A0FBFFD47C6996BB2C4604DE5071"/>
    <w:rsid w:val="00A54D35"/>
    <w:pPr>
      <w:bidi/>
      <w:spacing w:after="200" w:line="276" w:lineRule="auto"/>
    </w:pPr>
  </w:style>
  <w:style w:type="paragraph" w:customStyle="1" w:styleId="35D422171A02467883ECEDB22142116A1">
    <w:name w:val="35D422171A02467883ECEDB22142116A1"/>
    <w:rsid w:val="00A54D35"/>
    <w:pPr>
      <w:bidi/>
      <w:spacing w:after="200" w:line="276" w:lineRule="auto"/>
    </w:pPr>
  </w:style>
  <w:style w:type="paragraph" w:customStyle="1" w:styleId="AD4ABB9CE8574F5298B168F886742B731">
    <w:name w:val="AD4ABB9CE8574F5298B168F886742B731"/>
    <w:rsid w:val="00A54D35"/>
    <w:pPr>
      <w:bidi/>
      <w:spacing w:after="200" w:line="276" w:lineRule="auto"/>
    </w:pPr>
  </w:style>
  <w:style w:type="paragraph" w:customStyle="1" w:styleId="4F772320AB034D16AF0506C3AF1950141">
    <w:name w:val="4F772320AB034D16AF0506C3AF1950141"/>
    <w:rsid w:val="00A54D35"/>
    <w:pPr>
      <w:bidi/>
      <w:spacing w:after="200" w:line="276" w:lineRule="auto"/>
    </w:pPr>
  </w:style>
  <w:style w:type="paragraph" w:customStyle="1" w:styleId="FDB5F21DFBB7465EB5C76473C70743141">
    <w:name w:val="FDB5F21DFBB7465EB5C76473C70743141"/>
    <w:rsid w:val="00A54D35"/>
    <w:pPr>
      <w:bidi/>
      <w:spacing w:after="200" w:line="276" w:lineRule="auto"/>
    </w:pPr>
  </w:style>
  <w:style w:type="paragraph" w:customStyle="1" w:styleId="9F342F3E39DA4145908AF65E567792D31">
    <w:name w:val="9F342F3E39DA4145908AF65E567792D31"/>
    <w:rsid w:val="00A54D35"/>
    <w:pPr>
      <w:bidi/>
      <w:spacing w:after="200" w:line="276" w:lineRule="auto"/>
    </w:pPr>
  </w:style>
  <w:style w:type="paragraph" w:customStyle="1" w:styleId="47441227E887426081520A9C4F33BBA31">
    <w:name w:val="47441227E887426081520A9C4F33BBA31"/>
    <w:rsid w:val="00A54D35"/>
    <w:pPr>
      <w:bidi/>
      <w:spacing w:after="200" w:line="276" w:lineRule="auto"/>
    </w:pPr>
  </w:style>
  <w:style w:type="paragraph" w:customStyle="1" w:styleId="8D9CF2300974412999B236A580CD30491">
    <w:name w:val="8D9CF2300974412999B236A580CD30491"/>
    <w:rsid w:val="00A54D35"/>
    <w:pPr>
      <w:bidi/>
      <w:spacing w:after="200" w:line="276" w:lineRule="auto"/>
    </w:pPr>
  </w:style>
  <w:style w:type="paragraph" w:customStyle="1" w:styleId="8285B8D3F691494F8854B07E4C2C6ECD">
    <w:name w:val="8285B8D3F691494F8854B07E4C2C6ECD"/>
    <w:rsid w:val="00A54D35"/>
    <w:pPr>
      <w:bidi/>
      <w:spacing w:after="200" w:line="276" w:lineRule="auto"/>
    </w:pPr>
  </w:style>
  <w:style w:type="paragraph" w:customStyle="1" w:styleId="FD3579064F0648CB83557CED1C98ABFB">
    <w:name w:val="FD3579064F0648CB83557CED1C98ABFB"/>
    <w:rsid w:val="00A54D35"/>
    <w:pPr>
      <w:bidi/>
      <w:spacing w:after="200" w:line="276" w:lineRule="auto"/>
    </w:pPr>
  </w:style>
  <w:style w:type="paragraph" w:customStyle="1" w:styleId="75BFA5793B9B44149DC0F4CA0C777FAD">
    <w:name w:val="75BFA5793B9B44149DC0F4CA0C777FAD"/>
    <w:rsid w:val="00A54D35"/>
    <w:pPr>
      <w:bidi/>
      <w:spacing w:after="200" w:line="276" w:lineRule="auto"/>
    </w:pPr>
  </w:style>
  <w:style w:type="paragraph" w:customStyle="1" w:styleId="AB2F06F34A9E472D980D2E033B8C8AB29">
    <w:name w:val="AB2F06F34A9E472D980D2E033B8C8AB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3">
    <w:name w:val="18B56834C1574D608BA7908ECD0F5A083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9">
    <w:name w:val="C97B3E006623495A9115F9768376EA76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9">
    <w:name w:val="DF656FDF5ECE4E9883CCC6D756FCD328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9">
    <w:name w:val="09EC144F4C914CE480BCDEBA1DEFE9CA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9">
    <w:name w:val="1EE6E714BEC24C5DB1A7A94DF3A6DFE5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9">
    <w:name w:val="2C783523F8B84FC18EBDFCAFC80DF96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9">
    <w:name w:val="2AC8F0CC172042F78D468F10BD1BD29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9">
    <w:name w:val="170E2E69A9384B518453FE6F42C27391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9">
    <w:name w:val="F629BC4372B745FA986650DD407E06B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9">
    <w:name w:val="D9C369F3C75E4D5D8107E63C1A011EA6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9">
    <w:name w:val="986A6EC26979474DA4D9BF79C69F13C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9">
    <w:name w:val="C77ADC8280454CCBB3E7DD18109FCEAC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9">
    <w:name w:val="629FB64C055F458AAA52D09CDAEB2A28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9">
    <w:name w:val="29A72FBADF224E158AEB592244ED878D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9">
    <w:name w:val="51506CAB2D42440B9A07400AE3EAF67D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9">
    <w:name w:val="06E2E54FC070411E8E97FB7433FA45E49"/>
    <w:rsid w:val="00A54D35"/>
    <w:pPr>
      <w:bidi/>
      <w:spacing w:after="200" w:line="276" w:lineRule="auto"/>
    </w:pPr>
  </w:style>
  <w:style w:type="paragraph" w:customStyle="1" w:styleId="109236A7BA3147BCB8B76FEE596E194B9">
    <w:name w:val="109236A7BA3147BCB8B76FEE596E194B9"/>
    <w:rsid w:val="00A54D35"/>
    <w:pPr>
      <w:bidi/>
      <w:spacing w:after="200" w:line="276" w:lineRule="auto"/>
    </w:pPr>
  </w:style>
  <w:style w:type="paragraph" w:customStyle="1" w:styleId="0D230F4D7ED64E26A7043B781689A17D9">
    <w:name w:val="0D230F4D7ED64E26A7043B781689A17D9"/>
    <w:rsid w:val="00A54D35"/>
    <w:pPr>
      <w:bidi/>
      <w:spacing w:after="200" w:line="276" w:lineRule="auto"/>
    </w:pPr>
  </w:style>
  <w:style w:type="paragraph" w:customStyle="1" w:styleId="E47D14C0E4D74174995DC78B60E07AD57">
    <w:name w:val="E47D14C0E4D74174995DC78B60E07AD57"/>
    <w:rsid w:val="00A54D35"/>
    <w:pPr>
      <w:bidi/>
      <w:spacing w:after="200" w:line="276" w:lineRule="auto"/>
    </w:pPr>
  </w:style>
  <w:style w:type="paragraph" w:customStyle="1" w:styleId="4E5FF14FE2A541D19C14CED0ABA4C44B9">
    <w:name w:val="4E5FF14FE2A541D19C14CED0ABA4C44B9"/>
    <w:rsid w:val="00A54D35"/>
    <w:pPr>
      <w:bidi/>
      <w:spacing w:after="200" w:line="276" w:lineRule="auto"/>
    </w:pPr>
  </w:style>
  <w:style w:type="paragraph" w:customStyle="1" w:styleId="EC7FF9522AE942AB812709EA3FD7B3399">
    <w:name w:val="EC7FF9522AE942AB812709EA3FD7B3399"/>
    <w:rsid w:val="00A54D35"/>
    <w:pPr>
      <w:bidi/>
      <w:spacing w:after="200" w:line="276" w:lineRule="auto"/>
    </w:pPr>
  </w:style>
  <w:style w:type="paragraph" w:customStyle="1" w:styleId="99BAB7F0FD234E77B9A4FA9111DE35499">
    <w:name w:val="99BAB7F0FD234E77B9A4FA9111DE35499"/>
    <w:rsid w:val="00A54D35"/>
    <w:pPr>
      <w:bidi/>
      <w:spacing w:after="200" w:line="276" w:lineRule="auto"/>
    </w:pPr>
  </w:style>
  <w:style w:type="paragraph" w:customStyle="1" w:styleId="A43BBEE3348C46BF8E80F14E4C67302D8">
    <w:name w:val="A43BBEE3348C46BF8E80F14E4C67302D8"/>
    <w:rsid w:val="00A54D35"/>
    <w:pPr>
      <w:bidi/>
      <w:spacing w:after="200" w:line="276" w:lineRule="auto"/>
    </w:pPr>
  </w:style>
  <w:style w:type="paragraph" w:customStyle="1" w:styleId="0A6A1488135A4F5698DC7E874C9054767">
    <w:name w:val="0A6A1488135A4F5698DC7E874C9054767"/>
    <w:rsid w:val="00A54D35"/>
    <w:pPr>
      <w:bidi/>
      <w:spacing w:after="200" w:line="276" w:lineRule="auto"/>
    </w:pPr>
  </w:style>
  <w:style w:type="paragraph" w:customStyle="1" w:styleId="36CAFEF2B1E1477AA2F2D364551E40959">
    <w:name w:val="36CAFEF2B1E1477AA2F2D364551E40959"/>
    <w:rsid w:val="00A54D35"/>
    <w:pPr>
      <w:bidi/>
      <w:spacing w:after="200" w:line="276" w:lineRule="auto"/>
    </w:pPr>
  </w:style>
  <w:style w:type="paragraph" w:customStyle="1" w:styleId="D5FAF3FE71F241358E8DA413104A9FDF9">
    <w:name w:val="D5FAF3FE71F241358E8DA413104A9FDF9"/>
    <w:rsid w:val="00A54D35"/>
    <w:pPr>
      <w:bidi/>
      <w:spacing w:after="200" w:line="276" w:lineRule="auto"/>
    </w:pPr>
  </w:style>
  <w:style w:type="paragraph" w:customStyle="1" w:styleId="68079637D54A4308BC54FD9AB642610F9">
    <w:name w:val="68079637D54A4308BC54FD9AB642610F9"/>
    <w:rsid w:val="00A54D35"/>
    <w:pPr>
      <w:bidi/>
      <w:spacing w:after="200" w:line="276" w:lineRule="auto"/>
    </w:pPr>
  </w:style>
  <w:style w:type="paragraph" w:customStyle="1" w:styleId="6A2C773D8F5645CD91EE032033B8B0CD8">
    <w:name w:val="6A2C773D8F5645CD91EE032033B8B0CD8"/>
    <w:rsid w:val="00A54D35"/>
    <w:pPr>
      <w:bidi/>
      <w:spacing w:after="200" w:line="276" w:lineRule="auto"/>
    </w:pPr>
  </w:style>
  <w:style w:type="paragraph" w:customStyle="1" w:styleId="2B3A6E4E202648DCB83FE1A0FD55B0FF7">
    <w:name w:val="2B3A6E4E202648DCB83FE1A0FD55B0FF7"/>
    <w:rsid w:val="00A54D35"/>
    <w:pPr>
      <w:bidi/>
      <w:spacing w:after="200" w:line="276" w:lineRule="auto"/>
    </w:pPr>
  </w:style>
  <w:style w:type="paragraph" w:customStyle="1" w:styleId="AEF73AF9188B421E95BF2C0EA5AB65C69">
    <w:name w:val="AEF73AF9188B421E95BF2C0EA5AB65C69"/>
    <w:rsid w:val="00A54D35"/>
    <w:pPr>
      <w:bidi/>
      <w:spacing w:after="200" w:line="276" w:lineRule="auto"/>
    </w:pPr>
  </w:style>
  <w:style w:type="paragraph" w:customStyle="1" w:styleId="89952F69D51143A7B2059A84D326C0589">
    <w:name w:val="89952F69D51143A7B2059A84D326C0589"/>
    <w:rsid w:val="00A54D35"/>
    <w:pPr>
      <w:bidi/>
      <w:spacing w:after="200" w:line="276" w:lineRule="auto"/>
    </w:pPr>
  </w:style>
  <w:style w:type="paragraph" w:customStyle="1" w:styleId="0CCAE559BE4142A5AFC19CFB37F7EFEF9">
    <w:name w:val="0CCAE559BE4142A5AFC19CFB37F7EFEF9"/>
    <w:rsid w:val="00A54D35"/>
    <w:pPr>
      <w:bidi/>
      <w:spacing w:after="200" w:line="276" w:lineRule="auto"/>
    </w:pPr>
  </w:style>
  <w:style w:type="paragraph" w:customStyle="1" w:styleId="80A6E1834A43497BAE9C20B57947FE018">
    <w:name w:val="80A6E1834A43497BAE9C20B57947FE018"/>
    <w:rsid w:val="00A54D35"/>
    <w:pPr>
      <w:bidi/>
      <w:spacing w:after="200" w:line="276" w:lineRule="auto"/>
    </w:pPr>
  </w:style>
  <w:style w:type="paragraph" w:customStyle="1" w:styleId="DE68C1AD2DDF4F0CB9459979BDFFDA7A7">
    <w:name w:val="DE68C1AD2DDF4F0CB9459979BDFFDA7A7"/>
    <w:rsid w:val="00A54D35"/>
    <w:pPr>
      <w:bidi/>
      <w:spacing w:after="200" w:line="276" w:lineRule="auto"/>
    </w:pPr>
  </w:style>
  <w:style w:type="paragraph" w:customStyle="1" w:styleId="706E196F1E1F49DF985F66C16F01717D9">
    <w:name w:val="706E196F1E1F49DF985F66C16F01717D9"/>
    <w:rsid w:val="00A54D35"/>
    <w:pPr>
      <w:bidi/>
      <w:spacing w:after="200" w:line="276" w:lineRule="auto"/>
    </w:pPr>
  </w:style>
  <w:style w:type="paragraph" w:customStyle="1" w:styleId="3286D47D9EED463D99F4953E3CD2ACAA9">
    <w:name w:val="3286D47D9EED463D99F4953E3CD2ACAA9"/>
    <w:rsid w:val="00A54D35"/>
    <w:pPr>
      <w:bidi/>
      <w:spacing w:after="200" w:line="276" w:lineRule="auto"/>
    </w:pPr>
  </w:style>
  <w:style w:type="paragraph" w:customStyle="1" w:styleId="5DAD0656F13140B6B225511241CD3AB69">
    <w:name w:val="5DAD0656F13140B6B225511241CD3AB69"/>
    <w:rsid w:val="00A54D35"/>
    <w:pPr>
      <w:bidi/>
      <w:spacing w:after="200" w:line="276" w:lineRule="auto"/>
    </w:pPr>
  </w:style>
  <w:style w:type="paragraph" w:customStyle="1" w:styleId="C02CA8878EA34C34BA151AEF972951988">
    <w:name w:val="C02CA8878EA34C34BA151AEF972951988"/>
    <w:rsid w:val="00A54D35"/>
    <w:pPr>
      <w:bidi/>
      <w:spacing w:after="200" w:line="276" w:lineRule="auto"/>
    </w:pPr>
  </w:style>
  <w:style w:type="paragraph" w:customStyle="1" w:styleId="23923DBC01D94FA2A33C0180566ED84E7">
    <w:name w:val="23923DBC01D94FA2A33C0180566ED84E7"/>
    <w:rsid w:val="00A54D35"/>
    <w:pPr>
      <w:bidi/>
      <w:spacing w:after="200" w:line="276" w:lineRule="auto"/>
    </w:pPr>
  </w:style>
  <w:style w:type="paragraph" w:customStyle="1" w:styleId="09CF82322B2A4D0E89D5336C6BC1C57B9">
    <w:name w:val="09CF82322B2A4D0E89D5336C6BC1C57B9"/>
    <w:rsid w:val="00A54D35"/>
    <w:pPr>
      <w:bidi/>
      <w:spacing w:after="200" w:line="276" w:lineRule="auto"/>
    </w:pPr>
  </w:style>
  <w:style w:type="paragraph" w:customStyle="1" w:styleId="84121153B22A4BBE95DE9B23612675B29">
    <w:name w:val="84121153B22A4BBE95DE9B23612675B29"/>
    <w:rsid w:val="00A54D35"/>
    <w:pPr>
      <w:bidi/>
      <w:spacing w:after="200" w:line="276" w:lineRule="auto"/>
    </w:pPr>
  </w:style>
  <w:style w:type="paragraph" w:customStyle="1" w:styleId="3E92DB63C86849A2A3D2412DDD7D01389">
    <w:name w:val="3E92DB63C86849A2A3D2412DDD7D01389"/>
    <w:rsid w:val="00A54D35"/>
    <w:pPr>
      <w:bidi/>
      <w:spacing w:after="200" w:line="276" w:lineRule="auto"/>
    </w:pPr>
  </w:style>
  <w:style w:type="paragraph" w:customStyle="1" w:styleId="C8032EA317DD4243891DD43E77092EAD8">
    <w:name w:val="C8032EA317DD4243891DD43E77092EAD8"/>
    <w:rsid w:val="00A54D35"/>
    <w:pPr>
      <w:bidi/>
      <w:spacing w:after="200" w:line="276" w:lineRule="auto"/>
    </w:pPr>
  </w:style>
  <w:style w:type="paragraph" w:customStyle="1" w:styleId="7493A6ACFA7F4BA6A52C07D942171B3E7">
    <w:name w:val="7493A6ACFA7F4BA6A52C07D942171B3E7"/>
    <w:rsid w:val="00A54D35"/>
    <w:pPr>
      <w:bidi/>
      <w:spacing w:after="200" w:line="276" w:lineRule="auto"/>
    </w:pPr>
  </w:style>
  <w:style w:type="paragraph" w:customStyle="1" w:styleId="61F195E4DC4744F0860CB0640330556E9">
    <w:name w:val="61F195E4DC4744F0860CB0640330556E9"/>
    <w:rsid w:val="00A54D35"/>
    <w:pPr>
      <w:bidi/>
      <w:spacing w:after="200" w:line="276" w:lineRule="auto"/>
    </w:pPr>
  </w:style>
  <w:style w:type="paragraph" w:customStyle="1" w:styleId="F049C895A9294B3B87702B4F06A556719">
    <w:name w:val="F049C895A9294B3B87702B4F06A556719"/>
    <w:rsid w:val="00A54D35"/>
    <w:pPr>
      <w:bidi/>
      <w:spacing w:after="200" w:line="276" w:lineRule="auto"/>
    </w:pPr>
  </w:style>
  <w:style w:type="paragraph" w:customStyle="1" w:styleId="33A6D610B79F4F6BB6C989D46387B7D89">
    <w:name w:val="33A6D610B79F4F6BB6C989D46387B7D89"/>
    <w:rsid w:val="00A54D35"/>
    <w:pPr>
      <w:bidi/>
      <w:spacing w:after="200" w:line="276" w:lineRule="auto"/>
    </w:pPr>
  </w:style>
  <w:style w:type="paragraph" w:customStyle="1" w:styleId="5947A2B193254692B6A93E9393228F838">
    <w:name w:val="5947A2B193254692B6A93E9393228F838"/>
    <w:rsid w:val="00A54D35"/>
    <w:pPr>
      <w:bidi/>
      <w:spacing w:after="200" w:line="276" w:lineRule="auto"/>
    </w:pPr>
  </w:style>
  <w:style w:type="paragraph" w:customStyle="1" w:styleId="965B1BB3C47B478C82A6C4F0BA50A4137">
    <w:name w:val="965B1BB3C47B478C82A6C4F0BA50A4137"/>
    <w:rsid w:val="00A54D35"/>
    <w:pPr>
      <w:bidi/>
      <w:spacing w:after="200" w:line="276" w:lineRule="auto"/>
    </w:pPr>
  </w:style>
  <w:style w:type="paragraph" w:customStyle="1" w:styleId="C679CEFF3496465BB623CF78EAE9E50C9">
    <w:name w:val="C679CEFF3496465BB623CF78EAE9E50C9"/>
    <w:rsid w:val="00A54D35"/>
    <w:pPr>
      <w:bidi/>
      <w:spacing w:after="200" w:line="276" w:lineRule="auto"/>
    </w:pPr>
  </w:style>
  <w:style w:type="paragraph" w:customStyle="1" w:styleId="0A36469DE2F448858D9A109FDC51C8B89">
    <w:name w:val="0A36469DE2F448858D9A109FDC51C8B89"/>
    <w:rsid w:val="00A54D35"/>
    <w:pPr>
      <w:bidi/>
      <w:spacing w:after="200" w:line="276" w:lineRule="auto"/>
    </w:pPr>
  </w:style>
  <w:style w:type="paragraph" w:customStyle="1" w:styleId="F249765BF8A64D1086B8011036F30BB99">
    <w:name w:val="F249765BF8A64D1086B8011036F30BB99"/>
    <w:rsid w:val="00A54D35"/>
    <w:pPr>
      <w:bidi/>
      <w:spacing w:after="200" w:line="276" w:lineRule="auto"/>
    </w:pPr>
  </w:style>
  <w:style w:type="paragraph" w:customStyle="1" w:styleId="4CE049E689434551A7DEF4D6AEFCABBB8">
    <w:name w:val="4CE049E689434551A7DEF4D6AEFCABBB8"/>
    <w:rsid w:val="00A54D35"/>
    <w:pPr>
      <w:bidi/>
      <w:spacing w:after="200" w:line="276" w:lineRule="auto"/>
    </w:pPr>
  </w:style>
  <w:style w:type="paragraph" w:customStyle="1" w:styleId="412AD2D29D2943198AB7522128FF7B367">
    <w:name w:val="412AD2D29D2943198AB7522128FF7B367"/>
    <w:rsid w:val="00A54D35"/>
    <w:pPr>
      <w:bidi/>
      <w:spacing w:after="200" w:line="276" w:lineRule="auto"/>
    </w:pPr>
  </w:style>
  <w:style w:type="paragraph" w:customStyle="1" w:styleId="EF1490F4F99D4FBABDAF483EE569D71A7">
    <w:name w:val="EF1490F4F99D4FBABDAF483EE569D71A7"/>
    <w:rsid w:val="00A54D35"/>
    <w:pPr>
      <w:bidi/>
      <w:spacing w:after="200" w:line="276" w:lineRule="auto"/>
    </w:pPr>
  </w:style>
  <w:style w:type="paragraph" w:customStyle="1" w:styleId="59A505D2D8FF41FAB9EA77C06344A0287">
    <w:name w:val="59A505D2D8FF41FAB9EA77C06344A0287"/>
    <w:rsid w:val="00A54D35"/>
    <w:pPr>
      <w:bidi/>
      <w:spacing w:after="200" w:line="276" w:lineRule="auto"/>
    </w:pPr>
  </w:style>
  <w:style w:type="paragraph" w:customStyle="1" w:styleId="BF46848C7A0949C5A32003182E202F5F7">
    <w:name w:val="BF46848C7A0949C5A32003182E202F5F7"/>
    <w:rsid w:val="00A54D35"/>
    <w:pPr>
      <w:bidi/>
      <w:spacing w:after="200" w:line="276" w:lineRule="auto"/>
    </w:pPr>
  </w:style>
  <w:style w:type="paragraph" w:customStyle="1" w:styleId="A603CC0B53F64B62884EEB5F0B6D252E7">
    <w:name w:val="A603CC0B53F64B62884EEB5F0B6D252E7"/>
    <w:rsid w:val="00A54D35"/>
    <w:pPr>
      <w:bidi/>
      <w:spacing w:after="200" w:line="276" w:lineRule="auto"/>
    </w:pPr>
  </w:style>
  <w:style w:type="paragraph" w:customStyle="1" w:styleId="20A5E786879B4061ABBE429322B0B6C17">
    <w:name w:val="20A5E786879B4061ABBE429322B0B6C17"/>
    <w:rsid w:val="00A54D35"/>
    <w:pPr>
      <w:bidi/>
      <w:spacing w:after="200" w:line="276" w:lineRule="auto"/>
    </w:pPr>
  </w:style>
  <w:style w:type="paragraph" w:customStyle="1" w:styleId="33A1AA8D333A40CE8317A48DBD5DC9765">
    <w:name w:val="33A1AA8D333A40CE8317A48DBD5DC9765"/>
    <w:rsid w:val="00A54D35"/>
    <w:pPr>
      <w:bidi/>
      <w:spacing w:after="200" w:line="276" w:lineRule="auto"/>
    </w:pPr>
  </w:style>
  <w:style w:type="paragraph" w:customStyle="1" w:styleId="2D2EF456F6394C879546DA2DE00B77B35">
    <w:name w:val="2D2EF456F6394C879546DA2DE00B77B35"/>
    <w:rsid w:val="00A54D35"/>
    <w:pPr>
      <w:bidi/>
      <w:spacing w:after="200" w:line="276" w:lineRule="auto"/>
    </w:pPr>
  </w:style>
  <w:style w:type="paragraph" w:customStyle="1" w:styleId="2F59BCC1790D483E918C03F4B118E8925">
    <w:name w:val="2F59BCC1790D483E918C03F4B118E8925"/>
    <w:rsid w:val="00A54D35"/>
    <w:pPr>
      <w:bidi/>
      <w:spacing w:after="200" w:line="276" w:lineRule="auto"/>
    </w:pPr>
  </w:style>
  <w:style w:type="paragraph" w:customStyle="1" w:styleId="431525AB10294EAA92D4CF63F19BB0CC5">
    <w:name w:val="431525AB10294EAA92D4CF63F19BB0CC5"/>
    <w:rsid w:val="00A54D35"/>
    <w:pPr>
      <w:bidi/>
      <w:spacing w:after="200" w:line="276" w:lineRule="auto"/>
    </w:pPr>
  </w:style>
  <w:style w:type="paragraph" w:customStyle="1" w:styleId="CD06A3927DCA41F5B49176F55EC67BE65">
    <w:name w:val="CD06A3927DCA41F5B49176F55EC67BE65"/>
    <w:rsid w:val="00A54D35"/>
    <w:pPr>
      <w:bidi/>
      <w:spacing w:after="200" w:line="276" w:lineRule="auto"/>
    </w:pPr>
  </w:style>
  <w:style w:type="paragraph" w:customStyle="1" w:styleId="7E5C4D7D1DF946A88BDFDDAF6A5533D25">
    <w:name w:val="7E5C4D7D1DF946A88BDFDDAF6A5533D25"/>
    <w:rsid w:val="00A54D35"/>
    <w:pPr>
      <w:bidi/>
      <w:spacing w:after="200" w:line="276" w:lineRule="auto"/>
    </w:pPr>
  </w:style>
  <w:style w:type="paragraph" w:customStyle="1" w:styleId="2D0CEE91D2174AE59416ECEDB50440EC5">
    <w:name w:val="2D0CEE91D2174AE59416ECEDB50440EC5"/>
    <w:rsid w:val="00A54D35"/>
    <w:pPr>
      <w:bidi/>
      <w:spacing w:after="200" w:line="276" w:lineRule="auto"/>
    </w:pPr>
  </w:style>
  <w:style w:type="paragraph" w:customStyle="1" w:styleId="8623F65F8DAD48A087B69446C53B5C055">
    <w:name w:val="8623F65F8DAD48A087B69446C53B5C055"/>
    <w:rsid w:val="00A54D35"/>
    <w:pPr>
      <w:bidi/>
      <w:spacing w:after="200" w:line="276" w:lineRule="auto"/>
    </w:pPr>
  </w:style>
  <w:style w:type="paragraph" w:customStyle="1" w:styleId="BB7ACE85678D4F83836F32A2320A42C55">
    <w:name w:val="BB7ACE85678D4F83836F32A2320A42C55"/>
    <w:rsid w:val="00A54D35"/>
    <w:pPr>
      <w:bidi/>
      <w:spacing w:after="200" w:line="276" w:lineRule="auto"/>
    </w:pPr>
  </w:style>
  <w:style w:type="paragraph" w:customStyle="1" w:styleId="FBF39300E3F74A05A37C8F5DE02777F35">
    <w:name w:val="FBF39300E3F74A05A37C8F5DE02777F35"/>
    <w:rsid w:val="00A54D35"/>
    <w:pPr>
      <w:bidi/>
      <w:spacing w:after="200" w:line="276" w:lineRule="auto"/>
    </w:pPr>
  </w:style>
  <w:style w:type="paragraph" w:customStyle="1" w:styleId="75F1F5745E754AD2AE49B35D4971BC515">
    <w:name w:val="75F1F5745E754AD2AE49B35D4971BC515"/>
    <w:rsid w:val="00A54D35"/>
    <w:pPr>
      <w:bidi/>
      <w:spacing w:after="200" w:line="276" w:lineRule="auto"/>
    </w:pPr>
  </w:style>
  <w:style w:type="paragraph" w:customStyle="1" w:styleId="4BD953AF076A4A5CB93F0AE3FFC62CB65">
    <w:name w:val="4BD953AF076A4A5CB93F0AE3FFC62CB65"/>
    <w:rsid w:val="00A54D35"/>
    <w:pPr>
      <w:bidi/>
      <w:spacing w:after="200" w:line="276" w:lineRule="auto"/>
    </w:pPr>
  </w:style>
  <w:style w:type="paragraph" w:customStyle="1" w:styleId="AE9F78537ACE4ED0A9E34FF889F6E10E5">
    <w:name w:val="AE9F78537ACE4ED0A9E34FF889F6E10E5"/>
    <w:rsid w:val="00A54D35"/>
    <w:pPr>
      <w:bidi/>
      <w:spacing w:after="200" w:line="276" w:lineRule="auto"/>
    </w:pPr>
  </w:style>
  <w:style w:type="paragraph" w:customStyle="1" w:styleId="1D1C8573CCE745B3A41798410EAA346D5">
    <w:name w:val="1D1C8573CCE745B3A41798410EAA346D5"/>
    <w:rsid w:val="00A54D35"/>
    <w:pPr>
      <w:bidi/>
      <w:spacing w:after="200" w:line="276" w:lineRule="auto"/>
    </w:pPr>
  </w:style>
  <w:style w:type="paragraph" w:customStyle="1" w:styleId="66128FB9C9DC4F1C99C8740F56E839EE5">
    <w:name w:val="66128FB9C9DC4F1C99C8740F56E839EE5"/>
    <w:rsid w:val="00A54D35"/>
    <w:pPr>
      <w:bidi/>
      <w:spacing w:after="200" w:line="276" w:lineRule="auto"/>
    </w:pPr>
  </w:style>
  <w:style w:type="paragraph" w:customStyle="1" w:styleId="78AA275AC27B486F81C3B7B2C254F2365">
    <w:name w:val="78AA275AC27B486F81C3B7B2C254F2365"/>
    <w:rsid w:val="00A54D35"/>
    <w:pPr>
      <w:bidi/>
      <w:spacing w:after="200" w:line="276" w:lineRule="auto"/>
    </w:pPr>
  </w:style>
  <w:style w:type="paragraph" w:customStyle="1" w:styleId="36841AF553FC4A038A0B40E4674E48A75">
    <w:name w:val="36841AF553FC4A038A0B40E4674E48A75"/>
    <w:rsid w:val="00A54D35"/>
    <w:pPr>
      <w:bidi/>
      <w:spacing w:after="200" w:line="276" w:lineRule="auto"/>
    </w:pPr>
  </w:style>
  <w:style w:type="paragraph" w:customStyle="1" w:styleId="96AF7DC3F94E42F4AC0A1C13494ABD645">
    <w:name w:val="96AF7DC3F94E42F4AC0A1C13494ABD645"/>
    <w:rsid w:val="00A54D35"/>
    <w:pPr>
      <w:bidi/>
      <w:spacing w:after="200" w:line="276" w:lineRule="auto"/>
    </w:pPr>
  </w:style>
  <w:style w:type="paragraph" w:customStyle="1" w:styleId="4DEBC7657D6E44D3BD85B299235343EC5">
    <w:name w:val="4DEBC7657D6E44D3BD85B299235343EC5"/>
    <w:rsid w:val="00A54D35"/>
    <w:pPr>
      <w:bidi/>
      <w:spacing w:after="200" w:line="276" w:lineRule="auto"/>
    </w:pPr>
  </w:style>
  <w:style w:type="paragraph" w:customStyle="1" w:styleId="1FAA36CF112047889E61D86996D57A7D5">
    <w:name w:val="1FAA36CF112047889E61D86996D57A7D5"/>
    <w:rsid w:val="00A54D35"/>
    <w:pPr>
      <w:bidi/>
      <w:spacing w:after="200" w:line="276" w:lineRule="auto"/>
    </w:pPr>
  </w:style>
  <w:style w:type="paragraph" w:customStyle="1" w:styleId="991715C6549F4B40A19FDD12757CB6E25">
    <w:name w:val="991715C6549F4B40A19FDD12757CB6E25"/>
    <w:rsid w:val="00A54D35"/>
    <w:pPr>
      <w:bidi/>
      <w:spacing w:after="200" w:line="276" w:lineRule="auto"/>
    </w:pPr>
  </w:style>
  <w:style w:type="paragraph" w:customStyle="1" w:styleId="48A9F2BDF157494D87B579DC067F07205">
    <w:name w:val="48A9F2BDF157494D87B579DC067F07205"/>
    <w:rsid w:val="00A54D35"/>
    <w:pPr>
      <w:bidi/>
      <w:spacing w:after="200" w:line="276" w:lineRule="auto"/>
    </w:pPr>
  </w:style>
  <w:style w:type="paragraph" w:customStyle="1" w:styleId="2383FDDCD43B47B78747DC1D7D88C5695">
    <w:name w:val="2383FDDCD43B47B78747DC1D7D88C5695"/>
    <w:rsid w:val="00A54D35"/>
    <w:pPr>
      <w:bidi/>
      <w:spacing w:after="200" w:line="276" w:lineRule="auto"/>
    </w:pPr>
  </w:style>
  <w:style w:type="paragraph" w:customStyle="1" w:styleId="46C2634EF8CD4A7BAD5B08ABC17D0CEA5">
    <w:name w:val="46C2634EF8CD4A7BAD5B08ABC17D0CEA5"/>
    <w:rsid w:val="00A54D35"/>
    <w:pPr>
      <w:bidi/>
      <w:spacing w:after="200" w:line="276" w:lineRule="auto"/>
    </w:pPr>
  </w:style>
  <w:style w:type="paragraph" w:customStyle="1" w:styleId="7446B26116A042EA90BA86B7CABAE72D2">
    <w:name w:val="7446B26116A042EA90BA86B7CABAE72D2"/>
    <w:rsid w:val="00A54D35"/>
    <w:pPr>
      <w:bidi/>
      <w:spacing w:after="200" w:line="276" w:lineRule="auto"/>
    </w:pPr>
  </w:style>
  <w:style w:type="paragraph" w:customStyle="1" w:styleId="8C919A0FBFFD47C6996BB2C4604DE5072">
    <w:name w:val="8C919A0FBFFD47C6996BB2C4604DE5072"/>
    <w:rsid w:val="00A54D35"/>
    <w:pPr>
      <w:bidi/>
      <w:spacing w:after="200" w:line="276" w:lineRule="auto"/>
    </w:pPr>
  </w:style>
  <w:style w:type="paragraph" w:customStyle="1" w:styleId="35D422171A02467883ECEDB22142116A2">
    <w:name w:val="35D422171A02467883ECEDB22142116A2"/>
    <w:rsid w:val="00A54D35"/>
    <w:pPr>
      <w:bidi/>
      <w:spacing w:after="200" w:line="276" w:lineRule="auto"/>
    </w:pPr>
  </w:style>
  <w:style w:type="paragraph" w:customStyle="1" w:styleId="AD4ABB9CE8574F5298B168F886742B732">
    <w:name w:val="AD4ABB9CE8574F5298B168F886742B732"/>
    <w:rsid w:val="00A54D35"/>
    <w:pPr>
      <w:bidi/>
      <w:spacing w:after="200" w:line="276" w:lineRule="auto"/>
    </w:pPr>
  </w:style>
  <w:style w:type="paragraph" w:customStyle="1" w:styleId="4F772320AB034D16AF0506C3AF1950142">
    <w:name w:val="4F772320AB034D16AF0506C3AF1950142"/>
    <w:rsid w:val="00A54D35"/>
    <w:pPr>
      <w:bidi/>
      <w:spacing w:after="200" w:line="276" w:lineRule="auto"/>
    </w:pPr>
  </w:style>
  <w:style w:type="paragraph" w:customStyle="1" w:styleId="FDB5F21DFBB7465EB5C76473C70743142">
    <w:name w:val="FDB5F21DFBB7465EB5C76473C70743142"/>
    <w:rsid w:val="00A54D35"/>
    <w:pPr>
      <w:bidi/>
      <w:spacing w:after="200" w:line="276" w:lineRule="auto"/>
    </w:pPr>
  </w:style>
  <w:style w:type="paragraph" w:customStyle="1" w:styleId="9F342F3E39DA4145908AF65E567792D32">
    <w:name w:val="9F342F3E39DA4145908AF65E567792D32"/>
    <w:rsid w:val="00A54D35"/>
    <w:pPr>
      <w:bidi/>
      <w:spacing w:after="200" w:line="276" w:lineRule="auto"/>
    </w:pPr>
  </w:style>
  <w:style w:type="paragraph" w:customStyle="1" w:styleId="47441227E887426081520A9C4F33BBA32">
    <w:name w:val="47441227E887426081520A9C4F33BBA32"/>
    <w:rsid w:val="00A54D35"/>
    <w:pPr>
      <w:bidi/>
      <w:spacing w:after="200" w:line="276" w:lineRule="auto"/>
    </w:pPr>
  </w:style>
  <w:style w:type="paragraph" w:customStyle="1" w:styleId="8D9CF2300974412999B236A580CD30492">
    <w:name w:val="8D9CF2300974412999B236A580CD30492"/>
    <w:rsid w:val="00A54D35"/>
    <w:pPr>
      <w:bidi/>
      <w:spacing w:after="200" w:line="276" w:lineRule="auto"/>
    </w:pPr>
  </w:style>
  <w:style w:type="paragraph" w:customStyle="1" w:styleId="8285B8D3F691494F8854B07E4C2C6ECD1">
    <w:name w:val="8285B8D3F691494F8854B07E4C2C6ECD1"/>
    <w:rsid w:val="00A54D35"/>
    <w:pPr>
      <w:bidi/>
      <w:spacing w:after="200" w:line="276" w:lineRule="auto"/>
    </w:pPr>
  </w:style>
  <w:style w:type="paragraph" w:customStyle="1" w:styleId="FD3579064F0648CB83557CED1C98ABFB1">
    <w:name w:val="FD3579064F0648CB83557CED1C98ABFB1"/>
    <w:rsid w:val="00A54D35"/>
    <w:pPr>
      <w:bidi/>
      <w:spacing w:after="200" w:line="276" w:lineRule="auto"/>
    </w:pPr>
  </w:style>
  <w:style w:type="paragraph" w:customStyle="1" w:styleId="54BA2A016AE8456C933EBFD3BBE2EB0C">
    <w:name w:val="54BA2A016AE8456C933EBFD3BBE2EB0C"/>
    <w:rsid w:val="00A54D35"/>
    <w:pPr>
      <w:bidi/>
      <w:spacing w:after="200" w:line="276" w:lineRule="auto"/>
    </w:pPr>
  </w:style>
  <w:style w:type="paragraph" w:customStyle="1" w:styleId="166E9F1F84464196BB5A8DB6742D72C3">
    <w:name w:val="166E9F1F84464196BB5A8DB6742D72C3"/>
    <w:rsid w:val="00F2530E"/>
  </w:style>
  <w:style w:type="paragraph" w:customStyle="1" w:styleId="7256C37B21EF4857881C1FB1D7E28F82">
    <w:name w:val="7256C37B21EF4857881C1FB1D7E28F82"/>
    <w:rsid w:val="00F2530E"/>
  </w:style>
  <w:style w:type="paragraph" w:customStyle="1" w:styleId="4BFFF72B31714C7B9C8D5DABB2C687BA">
    <w:name w:val="4BFFF72B31714C7B9C8D5DABB2C687BA"/>
    <w:rsid w:val="00F2530E"/>
  </w:style>
  <w:style w:type="paragraph" w:customStyle="1" w:styleId="FF79CE43C81B4237A1493836B6C2AB66">
    <w:name w:val="FF79CE43C81B4237A1493836B6C2AB66"/>
    <w:rsid w:val="00F2530E"/>
  </w:style>
  <w:style w:type="paragraph" w:customStyle="1" w:styleId="36027FB871864192AE6F5A7986BEC093">
    <w:name w:val="36027FB871864192AE6F5A7986BEC093"/>
    <w:rsid w:val="00F2530E"/>
  </w:style>
  <w:style w:type="paragraph" w:customStyle="1" w:styleId="A2D3EBF66B11446093D28FF8B6F33F10">
    <w:name w:val="A2D3EBF66B11446093D28FF8B6F33F10"/>
    <w:rsid w:val="00F2530E"/>
  </w:style>
  <w:style w:type="paragraph" w:customStyle="1" w:styleId="70E19FDFCC8B476AB677A1E0255FC1F9">
    <w:name w:val="70E19FDFCC8B476AB677A1E0255FC1F9"/>
    <w:rsid w:val="00F2530E"/>
  </w:style>
  <w:style w:type="paragraph" w:customStyle="1" w:styleId="9957BEDC5F704942B037491FE03FB32A">
    <w:name w:val="9957BEDC5F704942B037491FE03FB32A"/>
    <w:rsid w:val="00F2530E"/>
  </w:style>
  <w:style w:type="paragraph" w:customStyle="1" w:styleId="DCCC2220CEA54250A7876ED6F2104C37">
    <w:name w:val="DCCC2220CEA54250A7876ED6F2104C37"/>
    <w:rsid w:val="00F2530E"/>
  </w:style>
  <w:style w:type="paragraph" w:customStyle="1" w:styleId="82B0BB5F260D4F349430A4989F6DB84F">
    <w:name w:val="82B0BB5F260D4F349430A4989F6DB84F"/>
    <w:rsid w:val="00F2530E"/>
  </w:style>
  <w:style w:type="paragraph" w:customStyle="1" w:styleId="32E48F73A9EB4FC8AC290D6DC32870CB">
    <w:name w:val="32E48F73A9EB4FC8AC290D6DC32870CB"/>
    <w:rsid w:val="00F2530E"/>
  </w:style>
  <w:style w:type="paragraph" w:customStyle="1" w:styleId="834D92E3865F47AEB2C1AEADCF52D57B">
    <w:name w:val="834D92E3865F47AEB2C1AEADCF52D57B"/>
    <w:rsid w:val="00F2530E"/>
  </w:style>
  <w:style w:type="paragraph" w:customStyle="1" w:styleId="E92ADED2E84F456CBBF152D6E9A32959">
    <w:name w:val="E92ADED2E84F456CBBF152D6E9A32959"/>
    <w:rsid w:val="00F2530E"/>
  </w:style>
  <w:style w:type="paragraph" w:customStyle="1" w:styleId="D5983761D29A41DD90E574B3138B2B60">
    <w:name w:val="D5983761D29A41DD90E574B3138B2B60"/>
    <w:rsid w:val="00F2530E"/>
  </w:style>
  <w:style w:type="paragraph" w:customStyle="1" w:styleId="D0C03C5825274130BEB4F43A9A9298F8">
    <w:name w:val="D0C03C5825274130BEB4F43A9A9298F8"/>
    <w:rsid w:val="00F2530E"/>
  </w:style>
  <w:style w:type="paragraph" w:customStyle="1" w:styleId="254E81453B274507A50BA4A0208712A6">
    <w:name w:val="254E81453B274507A50BA4A0208712A6"/>
    <w:rsid w:val="00F2530E"/>
  </w:style>
  <w:style w:type="paragraph" w:customStyle="1" w:styleId="BB0A49E6E5B94D18A7DF778B5D93EA35">
    <w:name w:val="BB0A49E6E5B94D18A7DF778B5D93EA35"/>
    <w:rsid w:val="00F2530E"/>
  </w:style>
  <w:style w:type="paragraph" w:customStyle="1" w:styleId="F7884E8E81624E848CE90CFCF9FAD968">
    <w:name w:val="F7884E8E81624E848CE90CFCF9FAD968"/>
    <w:rsid w:val="00F2530E"/>
  </w:style>
  <w:style w:type="paragraph" w:customStyle="1" w:styleId="0A51C620529F40EB922A190F1F47BEA4">
    <w:name w:val="0A51C620529F40EB922A190F1F47BEA4"/>
    <w:rsid w:val="00F2530E"/>
  </w:style>
  <w:style w:type="paragraph" w:customStyle="1" w:styleId="C5C6C981A0694FE3800B4271BB990E23">
    <w:name w:val="C5C6C981A0694FE3800B4271BB990E23"/>
    <w:rsid w:val="00F2530E"/>
  </w:style>
  <w:style w:type="paragraph" w:customStyle="1" w:styleId="3C167FB46AF94DB0AA357ABA256BBDAF">
    <w:name w:val="3C167FB46AF94DB0AA357ABA256BBDAF"/>
    <w:rsid w:val="00F2530E"/>
  </w:style>
  <w:style w:type="paragraph" w:customStyle="1" w:styleId="88494BAD79A44EC3B47BD512D0B7D135">
    <w:name w:val="88494BAD79A44EC3B47BD512D0B7D135"/>
    <w:rsid w:val="00F2530E"/>
  </w:style>
  <w:style w:type="paragraph" w:customStyle="1" w:styleId="5EAD8CC42C5341379208B58D63BF4591">
    <w:name w:val="5EAD8CC42C5341379208B58D63BF4591"/>
    <w:rsid w:val="00F2530E"/>
  </w:style>
  <w:style w:type="paragraph" w:customStyle="1" w:styleId="0DB673A84B7E4F22BF98A4D425FD1A16">
    <w:name w:val="0DB673A84B7E4F22BF98A4D425FD1A16"/>
    <w:rsid w:val="00F2530E"/>
  </w:style>
  <w:style w:type="paragraph" w:customStyle="1" w:styleId="242CF68481DE4E819BEFC7147AE9A654">
    <w:name w:val="242CF68481DE4E819BEFC7147AE9A654"/>
    <w:rsid w:val="00F2530E"/>
  </w:style>
  <w:style w:type="paragraph" w:customStyle="1" w:styleId="218C14A6B942497DA3E97FE7606996E4">
    <w:name w:val="218C14A6B942497DA3E97FE7606996E4"/>
    <w:rsid w:val="00F2530E"/>
  </w:style>
  <w:style w:type="paragraph" w:customStyle="1" w:styleId="AA5FEA8012AE49BC935A9B74824CAD5B">
    <w:name w:val="AA5FEA8012AE49BC935A9B74824CAD5B"/>
    <w:rsid w:val="00F2530E"/>
  </w:style>
  <w:style w:type="paragraph" w:customStyle="1" w:styleId="41A1A25A318F40648ED4F02FFF630309">
    <w:name w:val="41A1A25A318F40648ED4F02FFF630309"/>
    <w:rsid w:val="00F2530E"/>
  </w:style>
  <w:style w:type="paragraph" w:customStyle="1" w:styleId="2FCCD348FD194AD0A544C1F34CE8FA13">
    <w:name w:val="2FCCD348FD194AD0A544C1F34CE8FA13"/>
    <w:rsid w:val="00F2530E"/>
  </w:style>
  <w:style w:type="paragraph" w:customStyle="1" w:styleId="F807ACE2C2C14A90AE8F314BD08FCE1C">
    <w:name w:val="F807ACE2C2C14A90AE8F314BD08FCE1C"/>
    <w:rsid w:val="00F2530E"/>
  </w:style>
  <w:style w:type="paragraph" w:customStyle="1" w:styleId="5E66D38348F74308AA70C5D58E50CAC4">
    <w:name w:val="5E66D38348F74308AA70C5D58E50CAC4"/>
    <w:rsid w:val="00F2530E"/>
  </w:style>
  <w:style w:type="paragraph" w:customStyle="1" w:styleId="A5182F37306043629F0867CEF4CBBC52">
    <w:name w:val="A5182F37306043629F0867CEF4CBBC52"/>
    <w:rsid w:val="00F2530E"/>
  </w:style>
  <w:style w:type="paragraph" w:customStyle="1" w:styleId="4F63D653A7AD47038FAAB8AC8957E967">
    <w:name w:val="4F63D653A7AD47038FAAB8AC8957E967"/>
    <w:rsid w:val="00F2530E"/>
  </w:style>
  <w:style w:type="paragraph" w:customStyle="1" w:styleId="D3B6301FBE654F2A88F165AB2E285B09">
    <w:name w:val="D3B6301FBE654F2A88F165AB2E285B09"/>
    <w:rsid w:val="00F2530E"/>
  </w:style>
  <w:style w:type="paragraph" w:customStyle="1" w:styleId="F1CFEDC68367451FB2B58A28511A550B">
    <w:name w:val="F1CFEDC68367451FB2B58A28511A550B"/>
    <w:rsid w:val="00F2530E"/>
  </w:style>
  <w:style w:type="paragraph" w:customStyle="1" w:styleId="CD6F3204CE2542818A2DE396A5262DBB">
    <w:name w:val="CD6F3204CE2542818A2DE396A5262DBB"/>
    <w:rsid w:val="00F2530E"/>
  </w:style>
  <w:style w:type="paragraph" w:customStyle="1" w:styleId="71FFF2530AA6461EA90EAD8090D5C887">
    <w:name w:val="71FFF2530AA6461EA90EAD8090D5C887"/>
    <w:rsid w:val="00F2530E"/>
  </w:style>
  <w:style w:type="paragraph" w:customStyle="1" w:styleId="828A1453C2A04B469719066B7DD71484">
    <w:name w:val="828A1453C2A04B469719066B7DD71484"/>
    <w:rsid w:val="00F2530E"/>
  </w:style>
  <w:style w:type="paragraph" w:customStyle="1" w:styleId="41F2167550B04E24815ACDB6E4F919EF">
    <w:name w:val="41F2167550B04E24815ACDB6E4F919EF"/>
    <w:rsid w:val="00F2530E"/>
  </w:style>
  <w:style w:type="paragraph" w:customStyle="1" w:styleId="D11872222D3E490B95E929A357D48C77">
    <w:name w:val="D11872222D3E490B95E929A357D48C77"/>
    <w:rsid w:val="00F2530E"/>
  </w:style>
  <w:style w:type="paragraph" w:customStyle="1" w:styleId="BC97D27D10904D37A02CDD56E1374BDE">
    <w:name w:val="BC97D27D10904D37A02CDD56E1374BDE"/>
    <w:rsid w:val="00F2530E"/>
  </w:style>
  <w:style w:type="paragraph" w:customStyle="1" w:styleId="98F65918B59640ED8E67727F26482CE7">
    <w:name w:val="98F65918B59640ED8E67727F26482CE7"/>
    <w:rsid w:val="00F2530E"/>
  </w:style>
  <w:style w:type="paragraph" w:customStyle="1" w:styleId="299FEAE6695F47499750A257D610AACA">
    <w:name w:val="299FEAE6695F47499750A257D610AACA"/>
    <w:rsid w:val="00F2530E"/>
  </w:style>
  <w:style w:type="paragraph" w:customStyle="1" w:styleId="E280594D774B43B1AA3F4179427C7B41">
    <w:name w:val="E280594D774B43B1AA3F4179427C7B41"/>
    <w:rsid w:val="00F2530E"/>
  </w:style>
  <w:style w:type="paragraph" w:customStyle="1" w:styleId="C4A9C8CC65054EA39ED6CAA4539ADB26">
    <w:name w:val="C4A9C8CC65054EA39ED6CAA4539ADB26"/>
    <w:rsid w:val="00F2530E"/>
  </w:style>
  <w:style w:type="paragraph" w:customStyle="1" w:styleId="FB54FC09E66D4BB194F05F9695BD69CF">
    <w:name w:val="FB54FC09E66D4BB194F05F9695BD69CF"/>
    <w:rsid w:val="00F2530E"/>
  </w:style>
  <w:style w:type="paragraph" w:customStyle="1" w:styleId="777FDF5AA64642F791DFDA9F2D57C264">
    <w:name w:val="777FDF5AA64642F791DFDA9F2D57C264"/>
    <w:rsid w:val="00F2530E"/>
  </w:style>
  <w:style w:type="paragraph" w:customStyle="1" w:styleId="A1C80EAA2D4148C3AE0B6736438CC127">
    <w:name w:val="A1C80EAA2D4148C3AE0B6736438CC127"/>
    <w:rsid w:val="00F2530E"/>
  </w:style>
  <w:style w:type="paragraph" w:customStyle="1" w:styleId="24A4599856A6440B9E6D3578D172EAF5">
    <w:name w:val="24A4599856A6440B9E6D3578D172EAF5"/>
    <w:rsid w:val="00F2530E"/>
  </w:style>
  <w:style w:type="paragraph" w:customStyle="1" w:styleId="D0194512AA7E4575A4B84C1CC253EE10">
    <w:name w:val="D0194512AA7E4575A4B84C1CC253EE10"/>
    <w:rsid w:val="00F2530E"/>
  </w:style>
  <w:style w:type="paragraph" w:customStyle="1" w:styleId="9FFD96045A68471FAEC38078E2EC9CAB">
    <w:name w:val="9FFD96045A68471FAEC38078E2EC9CAB"/>
    <w:rsid w:val="00F2530E"/>
  </w:style>
  <w:style w:type="paragraph" w:customStyle="1" w:styleId="CD4FC2E0166E4C5AA193DCD6357E05A7">
    <w:name w:val="CD4FC2E0166E4C5AA193DCD6357E05A7"/>
    <w:rsid w:val="00F2530E"/>
  </w:style>
  <w:style w:type="paragraph" w:customStyle="1" w:styleId="C96EBD184D1146BE9E3FC7CD5357BF0F">
    <w:name w:val="C96EBD184D1146BE9E3FC7CD5357BF0F"/>
    <w:rsid w:val="00F2530E"/>
  </w:style>
  <w:style w:type="paragraph" w:customStyle="1" w:styleId="E399C8C44BA84AF683BBB75AD061B0A1">
    <w:name w:val="E399C8C44BA84AF683BBB75AD061B0A1"/>
    <w:rsid w:val="00F2530E"/>
  </w:style>
  <w:style w:type="paragraph" w:customStyle="1" w:styleId="C10B6E169CE448AF8BC63C1C00307AE2">
    <w:name w:val="C10B6E169CE448AF8BC63C1C00307AE2"/>
    <w:rsid w:val="00F2530E"/>
  </w:style>
  <w:style w:type="paragraph" w:customStyle="1" w:styleId="09AE26438FB844E08C78ACAB7A507727">
    <w:name w:val="09AE26438FB844E08C78ACAB7A507727"/>
    <w:rsid w:val="00F2530E"/>
  </w:style>
  <w:style w:type="paragraph" w:customStyle="1" w:styleId="77D18E7A902C4BF2BDDC471F8588D8C7">
    <w:name w:val="77D18E7A902C4BF2BDDC471F8588D8C7"/>
    <w:rsid w:val="00F2530E"/>
  </w:style>
  <w:style w:type="paragraph" w:customStyle="1" w:styleId="444AAF63EBFB428AA842CA3A0A0D8647">
    <w:name w:val="444AAF63EBFB428AA842CA3A0A0D8647"/>
    <w:rsid w:val="00F2530E"/>
  </w:style>
  <w:style w:type="paragraph" w:customStyle="1" w:styleId="3AF644FCA4274A46B50B005BCF0F64B3">
    <w:name w:val="3AF644FCA4274A46B50B005BCF0F64B3"/>
    <w:rsid w:val="00F2530E"/>
  </w:style>
  <w:style w:type="paragraph" w:customStyle="1" w:styleId="B58349F97B644B25B92A7B31D478459E">
    <w:name w:val="B58349F97B644B25B92A7B31D478459E"/>
    <w:rsid w:val="00F2530E"/>
  </w:style>
  <w:style w:type="paragraph" w:customStyle="1" w:styleId="6A7FFBB478BE4683931B34867F1FCE5E">
    <w:name w:val="6A7FFBB478BE4683931B34867F1FCE5E"/>
    <w:rsid w:val="00F2530E"/>
  </w:style>
  <w:style w:type="paragraph" w:customStyle="1" w:styleId="BD0D0B9E0D744F469F81D048EF21E940">
    <w:name w:val="BD0D0B9E0D744F469F81D048EF21E940"/>
    <w:rsid w:val="00F2530E"/>
  </w:style>
  <w:style w:type="paragraph" w:customStyle="1" w:styleId="BBF831FE216D4EA1A94C3DEE88341B0D">
    <w:name w:val="BBF831FE216D4EA1A94C3DEE88341B0D"/>
    <w:rsid w:val="00F2530E"/>
  </w:style>
  <w:style w:type="paragraph" w:customStyle="1" w:styleId="3F9BF708F2A34F2F987C734FABCACDEB">
    <w:name w:val="3F9BF708F2A34F2F987C734FABCACDEB"/>
    <w:rsid w:val="00F2530E"/>
  </w:style>
  <w:style w:type="paragraph" w:customStyle="1" w:styleId="9362806A4EC24C74A4E80A26BC7824DC">
    <w:name w:val="9362806A4EC24C74A4E80A26BC7824DC"/>
    <w:rsid w:val="00F2530E"/>
  </w:style>
  <w:style w:type="paragraph" w:customStyle="1" w:styleId="01ECD50E116F40518C8FA0E517B93EF3">
    <w:name w:val="01ECD50E116F40518C8FA0E517B93EF3"/>
    <w:rsid w:val="00F2530E"/>
  </w:style>
  <w:style w:type="paragraph" w:customStyle="1" w:styleId="2621391D1F20425F8592E38371EB6647">
    <w:name w:val="2621391D1F20425F8592E38371EB6647"/>
    <w:rsid w:val="00F2530E"/>
  </w:style>
  <w:style w:type="paragraph" w:customStyle="1" w:styleId="1B84BF6007A94A2A8EDDABD34AD50590">
    <w:name w:val="1B84BF6007A94A2A8EDDABD34AD50590"/>
    <w:rsid w:val="00F2530E"/>
  </w:style>
  <w:style w:type="paragraph" w:customStyle="1" w:styleId="5BD66E8B854B4D74AABC87A9B6AF2655">
    <w:name w:val="5BD66E8B854B4D74AABC87A9B6AF2655"/>
    <w:rsid w:val="00F2530E"/>
  </w:style>
  <w:style w:type="paragraph" w:customStyle="1" w:styleId="1D0AD8C91D9C45D4936847C63A31E471">
    <w:name w:val="1D0AD8C91D9C45D4936847C63A31E471"/>
    <w:rsid w:val="00F2530E"/>
  </w:style>
  <w:style w:type="paragraph" w:customStyle="1" w:styleId="4DB87855B5E74304B93F416D9554918E">
    <w:name w:val="4DB87855B5E74304B93F416D9554918E"/>
    <w:rsid w:val="00F2530E"/>
  </w:style>
  <w:style w:type="paragraph" w:customStyle="1" w:styleId="A4D4697646734E9FB1F98751465D5907">
    <w:name w:val="A4D4697646734E9FB1F98751465D5907"/>
    <w:rsid w:val="00F2530E"/>
  </w:style>
  <w:style w:type="paragraph" w:customStyle="1" w:styleId="EE03C73B354E4C68A63DDFB8720D5209">
    <w:name w:val="EE03C73B354E4C68A63DDFB8720D5209"/>
    <w:rsid w:val="00F2530E"/>
  </w:style>
  <w:style w:type="paragraph" w:customStyle="1" w:styleId="D1097FE239F1499C83C07D8DBDFDF0BD">
    <w:name w:val="D1097FE239F1499C83C07D8DBDFDF0BD"/>
    <w:rsid w:val="00F2530E"/>
  </w:style>
  <w:style w:type="paragraph" w:customStyle="1" w:styleId="5F18D664FA944908908B3AE276D43234">
    <w:name w:val="5F18D664FA944908908B3AE276D43234"/>
    <w:rsid w:val="00F2530E"/>
  </w:style>
  <w:style w:type="paragraph" w:customStyle="1" w:styleId="2A4D88B82694475A9023031EEDA9E550">
    <w:name w:val="2A4D88B82694475A9023031EEDA9E550"/>
    <w:rsid w:val="00F2530E"/>
  </w:style>
  <w:style w:type="paragraph" w:customStyle="1" w:styleId="33EEB7388D464C2695723703E9D0B5A9">
    <w:name w:val="33EEB7388D464C2695723703E9D0B5A9"/>
    <w:rsid w:val="00F2530E"/>
  </w:style>
  <w:style w:type="paragraph" w:customStyle="1" w:styleId="061A9D99BCE24FB2B28BEED4E8E01B06">
    <w:name w:val="061A9D99BCE24FB2B28BEED4E8E01B06"/>
    <w:rsid w:val="00F2530E"/>
  </w:style>
  <w:style w:type="paragraph" w:customStyle="1" w:styleId="CAB6D3D381564236A7FAEF0AEA9034CA">
    <w:name w:val="CAB6D3D381564236A7FAEF0AEA9034CA"/>
    <w:rsid w:val="00F2530E"/>
  </w:style>
  <w:style w:type="paragraph" w:customStyle="1" w:styleId="D2BEA89D6FA94460B060641A414614F1">
    <w:name w:val="D2BEA89D6FA94460B060641A414614F1"/>
    <w:rsid w:val="00F2530E"/>
  </w:style>
  <w:style w:type="paragraph" w:customStyle="1" w:styleId="3889978BC36B4B8B99B73F0AC10C3CFE">
    <w:name w:val="3889978BC36B4B8B99B73F0AC10C3CFE"/>
    <w:rsid w:val="00F253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5BB13-0F45-4297-8DA7-01FC2C96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للمؤسسه.dotx</Template>
  <TotalTime>230</TotalTime>
  <Pages>4</Pages>
  <Words>807</Words>
  <Characters>4604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alaamahaba</cp:lastModifiedBy>
  <cp:revision>24</cp:revision>
  <cp:lastPrinted>2020-01-16T07:16:00Z</cp:lastPrinted>
  <dcterms:created xsi:type="dcterms:W3CDTF">2018-12-27T10:52:00Z</dcterms:created>
  <dcterms:modified xsi:type="dcterms:W3CDTF">2020-01-19T08:24:00Z</dcterms:modified>
</cp:coreProperties>
</file>