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  <w:bookmarkStart w:id="0" w:name="_GoBack"/>
      <w:bookmarkEnd w:id="0"/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404E3E" w:rsidRPr="004B267F" w:rsidRDefault="004B267F" w:rsidP="004B267F">
      <w:pPr>
        <w:jc w:val="center"/>
        <w:rPr>
          <w:rFonts w:ascii="Calibri" w:eastAsia="Calibri" w:hAnsi="Calibri" w:cs="Arial"/>
          <w:b/>
          <w:bCs/>
          <w:color w:val="0070C0"/>
          <w:sz w:val="32"/>
          <w:szCs w:val="32"/>
          <w:lang w:bidi="ar-IQ"/>
        </w:rPr>
      </w:pPr>
      <w:r w:rsidRPr="004B267F">
        <w:rPr>
          <w:rFonts w:ascii="Calibri" w:eastAsia="Calibri" w:hAnsi="Calibri" w:cs="Arial" w:hint="cs"/>
          <w:b/>
          <w:bCs/>
          <w:color w:val="0070C0"/>
          <w:sz w:val="32"/>
          <w:szCs w:val="32"/>
          <w:rtl/>
          <w:lang w:bidi="ar-IQ"/>
        </w:rPr>
        <w:t xml:space="preserve">( </w:t>
      </w:r>
      <w:r w:rsidR="00404E3E" w:rsidRPr="004B267F">
        <w:rPr>
          <w:rFonts w:ascii="Calibri" w:eastAsia="Calibri" w:hAnsi="Calibri" w:cs="Arial"/>
          <w:b/>
          <w:bCs/>
          <w:color w:val="0070C0"/>
          <w:sz w:val="32"/>
          <w:szCs w:val="32"/>
          <w:rtl/>
          <w:lang w:bidi="ar-IQ"/>
        </w:rPr>
        <w:t xml:space="preserve">التقرير العام </w:t>
      </w:r>
      <w:r w:rsidRPr="004B267F">
        <w:rPr>
          <w:rFonts w:ascii="Calibri" w:eastAsia="Calibri" w:hAnsi="Calibri" w:cs="Arial" w:hint="cs"/>
          <w:b/>
          <w:bCs/>
          <w:color w:val="0070C0"/>
          <w:sz w:val="32"/>
          <w:szCs w:val="32"/>
          <w:rtl/>
          <w:lang w:bidi="ar-IQ"/>
        </w:rPr>
        <w:t xml:space="preserve">لزيارة العوائل ) </w:t>
      </w:r>
    </w:p>
    <w:p w:rsidR="00404E3E" w:rsidRPr="005819DA" w:rsidRDefault="00404E3E" w:rsidP="004B267F">
      <w:pPr>
        <w:spacing w:after="120"/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المحافظة:</w:t>
      </w:r>
      <w:r w:rsidRPr="0096542E">
        <w:rPr>
          <w:rFonts w:ascii="Calibri" w:eastAsia="Calibri" w:hAnsi="Calibri" w:cs="Arial" w:hint="cs"/>
          <w:sz w:val="28"/>
          <w:szCs w:val="28"/>
          <w:rtl/>
          <w:lang w:bidi="ar-IQ"/>
        </w:rPr>
        <w:t>...........................</w:t>
      </w:r>
    </w:p>
    <w:p w:rsidR="00404E3E" w:rsidRPr="005819DA" w:rsidRDefault="00984DCD" w:rsidP="004B267F">
      <w:pPr>
        <w:spacing w:after="120"/>
        <w:rPr>
          <w:rFonts w:ascii="Calibri" w:eastAsia="Calibri" w:hAnsi="Calibri" w:cs="Arial"/>
          <w:sz w:val="28"/>
          <w:szCs w:val="28"/>
          <w:rtl/>
          <w:lang w:bidi="ar-IQ"/>
        </w:rPr>
      </w:pPr>
      <w:r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ال</w:t>
      </w:r>
      <w:r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>فريق الميداني</w:t>
      </w:r>
      <w:r w:rsidR="00404E3E"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 xml:space="preserve"> :</w:t>
      </w:r>
      <w:r w:rsidR="00404E3E" w:rsidRPr="0096542E">
        <w:rPr>
          <w:rFonts w:ascii="Calibri" w:eastAsia="Calibri" w:hAnsi="Calibri" w:cs="Arial" w:hint="cs"/>
          <w:sz w:val="28"/>
          <w:szCs w:val="28"/>
          <w:rtl/>
          <w:lang w:bidi="ar-IQ"/>
        </w:rPr>
        <w:t>..............................</w:t>
      </w:r>
    </w:p>
    <w:p w:rsidR="00404E3E" w:rsidRPr="005819DA" w:rsidRDefault="00F71E85" w:rsidP="004B267F">
      <w:pPr>
        <w:spacing w:after="120"/>
        <w:rPr>
          <w:rFonts w:ascii="Calibri" w:eastAsia="Calibri" w:hAnsi="Calibri" w:cs="Arial"/>
          <w:sz w:val="28"/>
          <w:szCs w:val="28"/>
          <w:rtl/>
          <w:lang w:bidi="ar-IQ"/>
        </w:rPr>
      </w:pPr>
      <w:r>
        <w:rPr>
          <w:rFonts w:ascii="Calibri" w:eastAsia="Calibri" w:hAnsi="Calibri" w:cs="Arial"/>
          <w:noProof/>
          <w:sz w:val="28"/>
          <w:szCs w:val="28"/>
          <w:rtl/>
        </w:rPr>
        <w:pict>
          <v:roundrect id="AutoShape 5" o:spid="_x0000_s1028" style="position:absolute;left:0;text-align:left;margin-left:23.85pt;margin-top:21.3pt;width:34.5pt;height:21pt;z-index:251662336;visibility:visib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">
            <v:textbox>
              <w:txbxContent>
                <w:p w:rsidR="00404E3E" w:rsidRDefault="00404E3E" w:rsidP="00404E3E">
                  <w:pPr>
                    <w:rPr>
                      <w:lang w:bidi="ar-IQ"/>
                    </w:rPr>
                  </w:pPr>
                </w:p>
              </w:txbxContent>
            </v:textbox>
          </v:roundrect>
        </w:pict>
      </w:r>
      <w:r>
        <w:rPr>
          <w:rFonts w:ascii="Calibri" w:eastAsia="Calibri" w:hAnsi="Calibri" w:cs="Arial"/>
          <w:noProof/>
          <w:sz w:val="28"/>
          <w:szCs w:val="28"/>
          <w:rtl/>
        </w:rPr>
        <w:pict>
          <v:roundrect id="_x0000_s1027" style="position:absolute;left:0;text-align:left;margin-left:137.25pt;margin-top:21.3pt;width:34.5pt;height:21pt;z-index:251661312;visibility:visib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">
            <v:textbox>
              <w:txbxContent>
                <w:p w:rsidR="00404E3E" w:rsidRDefault="00404E3E" w:rsidP="00404E3E">
                  <w:pPr>
                    <w:rPr>
                      <w:lang w:bidi="ar-IQ"/>
                    </w:rPr>
                  </w:pPr>
                </w:p>
              </w:txbxContent>
            </v:textbox>
          </v:roundrect>
        </w:pict>
      </w:r>
      <w:r>
        <w:rPr>
          <w:rFonts w:ascii="Calibri" w:eastAsia="Calibri" w:hAnsi="Calibri" w:cs="Arial"/>
          <w:noProof/>
          <w:sz w:val="28"/>
          <w:szCs w:val="28"/>
          <w:rtl/>
        </w:rPr>
        <w:pict>
          <v:roundrect id="_x0000_s1026" style="position:absolute;left:0;text-align:left;margin-left:234.15pt;margin-top:19.65pt;width:34.5pt;height:21pt;z-index:251660288;visibility:visib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">
            <v:textbox>
              <w:txbxContent>
                <w:p w:rsidR="00404E3E" w:rsidRDefault="00404E3E" w:rsidP="00404E3E">
                  <w:pPr>
                    <w:rPr>
                      <w:lang w:bidi="ar-IQ"/>
                    </w:rPr>
                  </w:pPr>
                </w:p>
              </w:txbxContent>
            </v:textbox>
          </v:roundrect>
        </w:pict>
      </w:r>
      <w:r w:rsidR="00404E3E"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 xml:space="preserve">المنطقة: </w:t>
      </w:r>
      <w:r w:rsidR="00404E3E" w:rsidRPr="0096542E">
        <w:rPr>
          <w:rFonts w:ascii="Calibri" w:eastAsia="Calibri" w:hAnsi="Calibri" w:cs="Arial" w:hint="cs"/>
          <w:sz w:val="28"/>
          <w:szCs w:val="28"/>
          <w:rtl/>
          <w:lang w:bidi="ar-IQ"/>
        </w:rPr>
        <w:t>............................................</w:t>
      </w:r>
    </w:p>
    <w:p w:rsidR="00404E3E" w:rsidRPr="0096542E" w:rsidRDefault="00404E3E" w:rsidP="0004318C">
      <w:pPr>
        <w:spacing w:after="120"/>
        <w:rPr>
          <w:sz w:val="28"/>
          <w:szCs w:val="28"/>
          <w:lang w:bidi="ar-IQ"/>
        </w:rPr>
      </w:pPr>
      <w:r w:rsidRPr="0096542E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عدد العوائل التي تم زيارتها:</w:t>
      </w:r>
      <w:r w:rsidR="004B267F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 xml:space="preserve">         </w:t>
      </w:r>
      <w:r w:rsidRPr="0096542E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شهداء</w:t>
      </w:r>
      <w:r w:rsidR="004B267F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 xml:space="preserve">                 </w:t>
      </w:r>
      <w:r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مقاتلين</w:t>
      </w:r>
      <w:r w:rsidR="004B267F">
        <w:rPr>
          <w:rFonts w:ascii="Calibri" w:eastAsia="Calibri" w:hAnsi="Calibri" w:cs="Arial" w:hint="cs"/>
          <w:b/>
          <w:bCs/>
          <w:sz w:val="28"/>
          <w:szCs w:val="28"/>
          <w:rtl/>
          <w:lang w:bidi="ar-IQ"/>
        </w:rPr>
        <w:t xml:space="preserve">                      </w:t>
      </w:r>
      <w:r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جرحى</w:t>
      </w:r>
    </w:p>
    <w:p w:rsidR="00404E3E" w:rsidRPr="005819DA" w:rsidRDefault="00404E3E" w:rsidP="004B267F">
      <w:pPr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r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تاريخ الزيارة:</w:t>
      </w:r>
      <w:r w:rsidR="004B267F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      </w:t>
      </w:r>
      <w:r w:rsidRPr="0096542E">
        <w:rPr>
          <w:rFonts w:ascii="Calibri" w:eastAsia="Calibri" w:hAnsi="Calibri" w:cs="Arial"/>
          <w:sz w:val="28"/>
          <w:szCs w:val="28"/>
          <w:rtl/>
          <w:lang w:bidi="ar-IQ"/>
        </w:rPr>
        <w:t>/</w:t>
      </w:r>
      <w:r w:rsidR="004B267F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    </w:t>
      </w:r>
      <w:r w:rsidRPr="005819DA">
        <w:rPr>
          <w:rFonts w:ascii="Calibri" w:eastAsia="Calibri" w:hAnsi="Calibri" w:cs="Arial"/>
          <w:sz w:val="28"/>
          <w:szCs w:val="28"/>
          <w:rtl/>
          <w:lang w:bidi="ar-IQ"/>
        </w:rPr>
        <w:t>/</w:t>
      </w:r>
      <w:r w:rsidR="004B267F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     </w:t>
      </w:r>
      <w:r w:rsidRPr="005819DA">
        <w:rPr>
          <w:rFonts w:ascii="Calibri" w:eastAsia="Calibri" w:hAnsi="Calibri" w:cs="Arial"/>
          <w:sz w:val="28"/>
          <w:szCs w:val="28"/>
          <w:rtl/>
          <w:lang w:bidi="ar-IQ"/>
        </w:rPr>
        <w:t xml:space="preserve"> الموافق  </w:t>
      </w:r>
      <w:r w:rsidR="004B267F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  </w:t>
      </w:r>
      <w:r w:rsidRPr="005819DA">
        <w:rPr>
          <w:rFonts w:ascii="Calibri" w:eastAsia="Calibri" w:hAnsi="Calibri" w:cs="Arial"/>
          <w:sz w:val="28"/>
          <w:szCs w:val="28"/>
          <w:rtl/>
          <w:lang w:bidi="ar-IQ"/>
        </w:rPr>
        <w:t>/</w:t>
      </w:r>
      <w:r w:rsidR="004B267F">
        <w:rPr>
          <w:rFonts w:ascii="Calibri" w:eastAsia="Calibri" w:hAnsi="Calibri" w:cs="Arial" w:hint="cs"/>
          <w:sz w:val="28"/>
          <w:szCs w:val="28"/>
          <w:rtl/>
          <w:lang w:bidi="ar-IQ"/>
        </w:rPr>
        <w:t xml:space="preserve">     </w:t>
      </w:r>
      <w:r w:rsidRPr="005819DA">
        <w:rPr>
          <w:rFonts w:ascii="Calibri" w:eastAsia="Calibri" w:hAnsi="Calibri" w:cs="Arial"/>
          <w:sz w:val="28"/>
          <w:szCs w:val="28"/>
          <w:rtl/>
          <w:lang w:bidi="ar-IQ"/>
        </w:rPr>
        <w:t>/1437</w:t>
      </w:r>
    </w:p>
    <w:p w:rsidR="00404E3E" w:rsidRPr="005819DA" w:rsidRDefault="00404E3E" w:rsidP="00404E3E">
      <w:pPr>
        <w:spacing w:after="0"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r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اسماء  المنسقين في المنطقة:</w:t>
      </w:r>
    </w:p>
    <w:tbl>
      <w:tblPr>
        <w:tblStyle w:val="TableGrid"/>
        <w:bidiVisual/>
        <w:tblW w:w="9011" w:type="dxa"/>
        <w:tblInd w:w="112" w:type="dxa"/>
        <w:tblLook w:val="04A0" w:firstRow="1" w:lastRow="0" w:firstColumn="1" w:lastColumn="0" w:noHBand="0" w:noVBand="1"/>
      </w:tblPr>
      <w:tblGrid>
        <w:gridCol w:w="533"/>
        <w:gridCol w:w="2737"/>
        <w:gridCol w:w="2015"/>
        <w:gridCol w:w="3726"/>
      </w:tblGrid>
      <w:tr w:rsidR="00404E3E" w:rsidRPr="005819DA" w:rsidTr="00203FB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اسم المنسق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الموبايل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404E3E" w:rsidRPr="005819DA" w:rsidTr="00203FB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1A5A7B" w:rsidRPr="005819DA" w:rsidTr="00203FB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1A5A7B" w:rsidRPr="005819DA" w:rsidRDefault="001A5A7B" w:rsidP="00203FBE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7B" w:rsidRPr="005819DA" w:rsidRDefault="001A5A7B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7B" w:rsidRPr="005819DA" w:rsidRDefault="001A5A7B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7B" w:rsidRPr="005819DA" w:rsidRDefault="001A5A7B" w:rsidP="00203FBE">
            <w:pPr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</w:tbl>
    <w:p w:rsidR="00404E3E" w:rsidRPr="005819DA" w:rsidRDefault="00404E3E" w:rsidP="00404E3E">
      <w:pPr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</w:p>
    <w:p w:rsidR="00404E3E" w:rsidRPr="005819DA" w:rsidRDefault="00404E3E" w:rsidP="00404E3E">
      <w:pPr>
        <w:spacing w:after="0"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r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الاحتياجات العامة:</w:t>
      </w:r>
    </w:p>
    <w:tbl>
      <w:tblPr>
        <w:tblStyle w:val="TableGrid"/>
        <w:bidiVisual/>
        <w:tblW w:w="9011" w:type="dxa"/>
        <w:tblInd w:w="112" w:type="dxa"/>
        <w:tblLook w:val="04A0" w:firstRow="1" w:lastRow="0" w:firstColumn="1" w:lastColumn="0" w:noHBand="0" w:noVBand="1"/>
      </w:tblPr>
      <w:tblGrid>
        <w:gridCol w:w="658"/>
        <w:gridCol w:w="2268"/>
        <w:gridCol w:w="1053"/>
        <w:gridCol w:w="5032"/>
      </w:tblGrid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نوع الحاجة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العدد</w:t>
            </w: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الملاحظات</w:t>
            </w:r>
          </w:p>
        </w:tc>
      </w:tr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ind w:left="927"/>
              <w:contextualSpacing/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ind w:left="720"/>
              <w:contextualSpacing/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ind w:left="720"/>
              <w:contextualSpacing/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rPr>
                <w:sz w:val="28"/>
                <w:szCs w:val="28"/>
                <w:lang w:bidi="ar-IQ"/>
              </w:rPr>
            </w:pPr>
          </w:p>
        </w:tc>
      </w:tr>
    </w:tbl>
    <w:p w:rsidR="00404E3E" w:rsidRPr="005819DA" w:rsidRDefault="00404E3E" w:rsidP="00404E3E">
      <w:pPr>
        <w:spacing w:after="0"/>
        <w:ind w:left="-625"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</w:p>
    <w:p w:rsidR="00404E3E" w:rsidRPr="005819DA" w:rsidRDefault="00404E3E" w:rsidP="004B267F">
      <w:pPr>
        <w:spacing w:after="0"/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</w:pPr>
      <w:r w:rsidRPr="005819DA">
        <w:rPr>
          <w:rFonts w:ascii="Calibri" w:eastAsia="Calibri" w:hAnsi="Calibri" w:cs="Arial"/>
          <w:b/>
          <w:bCs/>
          <w:sz w:val="28"/>
          <w:szCs w:val="28"/>
          <w:rtl/>
          <w:lang w:bidi="ar-IQ"/>
        </w:rPr>
        <w:t>اسماء الفريق الزائر:</w:t>
      </w:r>
    </w:p>
    <w:tbl>
      <w:tblPr>
        <w:tblStyle w:val="TableGrid"/>
        <w:bidiVisual/>
        <w:tblW w:w="9011" w:type="dxa"/>
        <w:tblInd w:w="112" w:type="dxa"/>
        <w:tblLook w:val="04A0" w:firstRow="1" w:lastRow="0" w:firstColumn="1" w:lastColumn="0" w:noHBand="0" w:noVBand="1"/>
      </w:tblPr>
      <w:tblGrid>
        <w:gridCol w:w="664"/>
        <w:gridCol w:w="4002"/>
        <w:gridCol w:w="4345"/>
      </w:tblGrid>
      <w:tr w:rsidR="00404E3E" w:rsidRPr="005819DA" w:rsidTr="00203FB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اسماء اعضاء الفريق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رقم الموبايل</w:t>
            </w:r>
          </w:p>
        </w:tc>
      </w:tr>
      <w:tr w:rsidR="00404E3E" w:rsidRPr="005819DA" w:rsidTr="00203FB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sz w:val="28"/>
                <w:szCs w:val="28"/>
                <w:lang w:bidi="ar-IQ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  <w:tr w:rsidR="00404E3E" w:rsidRPr="005819DA" w:rsidTr="00203FBE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5819DA">
              <w:rPr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3E" w:rsidRPr="005819DA" w:rsidRDefault="00404E3E" w:rsidP="00203FBE">
            <w:pPr>
              <w:contextualSpacing/>
              <w:jc w:val="center"/>
              <w:rPr>
                <w:b/>
                <w:bCs/>
                <w:sz w:val="28"/>
                <w:szCs w:val="28"/>
                <w:lang w:bidi="ar-IQ"/>
              </w:rPr>
            </w:pPr>
          </w:p>
        </w:tc>
      </w:tr>
    </w:tbl>
    <w:p w:rsidR="00022533" w:rsidRDefault="00022533" w:rsidP="00022533">
      <w:pPr>
        <w:rPr>
          <w:b/>
          <w:bCs/>
          <w:sz w:val="28"/>
          <w:szCs w:val="28"/>
          <w:rtl/>
          <w:lang w:bidi="ar-IQ"/>
        </w:rPr>
      </w:pPr>
    </w:p>
    <w:p w:rsidR="00022533" w:rsidRDefault="00022533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sectPr w:rsidR="00022533" w:rsidSect="00E42232">
      <w:headerReference w:type="default" r:id="rId8"/>
      <w:footerReference w:type="default" r:id="rId9"/>
      <w:pgSz w:w="11906" w:h="16838"/>
      <w:pgMar w:top="1440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E85" w:rsidRDefault="00F71E85" w:rsidP="00663190">
      <w:pPr>
        <w:spacing w:after="0" w:line="240" w:lineRule="auto"/>
      </w:pPr>
      <w:r>
        <w:separator/>
      </w:r>
    </w:p>
  </w:endnote>
  <w:endnote w:type="continuationSeparator" w:id="0">
    <w:p w:rsidR="00F71E85" w:rsidRDefault="00F71E85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190" w:rsidRDefault="00F71E85">
    <w:pPr>
      <w:pStyle w:val="Footer"/>
    </w:pPr>
    <w:r>
      <w:rPr>
        <w:noProof/>
      </w:rPr>
      <w:pict>
        <v:group id="_x0000_s2055" style="position:absolute;left:0;text-align:left;margin-left:-32.4pt;margin-top:-28.9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54.8pt;margin-top:-28.05pt;width:529.65pt;height:65.25pt;z-index:251667456" filled="f" stroked="f">
          <v:textbox style="mso-next-textbox:#_x0000_s2058">
            <w:txbxContent>
              <w:p w:rsidR="00103821" w:rsidRPr="00D476CB" w:rsidRDefault="00103821" w:rsidP="00D476CB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المقر العام : محافظة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lang w:bidi="ar-IQ"/>
                  </w:rPr>
                  <w:t xml:space="preserve">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 xml:space="preserve">بغداد / الكرادة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حي الرياض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</w:rPr>
                  <w:t>محلة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910 /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19 , 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</w:rPr>
                  <w:t>بناي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ة</w:t>
                </w:r>
                <w:r w:rsidRPr="00103821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86</w:t>
                </w:r>
              </w:p>
              <w:p w:rsidR="00103821" w:rsidRPr="00D476CB" w:rsidRDefault="00D476CB" w:rsidP="00D476CB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info@</w:t>
                </w:r>
                <w:hyperlink r:id="rId1" w:history="1">
                  <w:r>
                    <w:rPr>
                      <w:rStyle w:val="Hyperlink"/>
                      <w:rFonts w:asciiTheme="majorBidi" w:hAnsiTheme="majorBidi" w:cstheme="majorBidi"/>
                      <w:b/>
                      <w:bCs/>
                      <w:color w:val="auto"/>
                      <w:sz w:val="28"/>
                      <w:szCs w:val="28"/>
                      <w:u w:val="none"/>
                      <w:lang w:bidi="ar-IQ"/>
                    </w:rPr>
                    <w:t>albarrf</w:t>
                  </w:r>
                  <w:r w:rsidR="00103821" w:rsidRPr="00103821">
                    <w:rPr>
                      <w:rStyle w:val="Hyperlink"/>
                      <w:rFonts w:asciiTheme="majorBidi" w:hAnsiTheme="majorBidi" w:cstheme="majorBidi"/>
                      <w:b/>
                      <w:bCs/>
                      <w:color w:val="auto"/>
                      <w:sz w:val="28"/>
                      <w:szCs w:val="28"/>
                      <w:u w:val="none"/>
                      <w:lang w:bidi="ar-IQ"/>
                    </w:rPr>
                    <w:t>rd.com</w:t>
                  </w:r>
                </w:hyperlink>
                <w:r>
                  <w:rPr>
                    <w:rStyle w:val="Hyperlink"/>
                    <w:rFonts w:asciiTheme="majorBidi" w:hAnsiTheme="majorBidi" w:cstheme="majorBidi"/>
                    <w:b/>
                    <w:bCs/>
                    <w:color w:val="auto"/>
                    <w:sz w:val="28"/>
                    <w:szCs w:val="28"/>
                    <w:u w:val="none"/>
                    <w:lang w:bidi="ar-IQ"/>
                  </w:rPr>
                  <w:t>\ albarrfrd@albarrfrd.com</w:t>
                </w:r>
                <w:r w:rsidR="00103821" w:rsidRPr="00103821">
                  <w:t xml:space="preserve">  </w:t>
                </w:r>
              </w:p>
              <w:p w:rsidR="004C7DD5" w:rsidRPr="00103821" w:rsidRDefault="004C7DD5" w:rsidP="00103821">
                <w:pPr>
                  <w:rPr>
                    <w:sz w:val="28"/>
                    <w:rtl/>
                  </w:rPr>
                </w:pPr>
              </w:p>
            </w:txbxContent>
          </v:textbox>
          <w10:wrap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E85" w:rsidRDefault="00F71E85" w:rsidP="00663190">
      <w:pPr>
        <w:spacing w:after="0" w:line="240" w:lineRule="auto"/>
      </w:pPr>
      <w:r>
        <w:separator/>
      </w:r>
    </w:p>
  </w:footnote>
  <w:footnote w:type="continuationSeparator" w:id="0">
    <w:p w:rsidR="00F71E85" w:rsidRDefault="00F71E85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190" w:rsidRDefault="00722673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2574595</wp:posOffset>
          </wp:positionH>
          <wp:positionV relativeFrom="paragraph">
            <wp:posOffset>-356983</wp:posOffset>
          </wp:positionV>
          <wp:extent cx="1300464" cy="1284790"/>
          <wp:effectExtent l="19050" t="0" r="0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64" cy="1284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1E85">
      <w:rPr>
        <w:noProof/>
        <w:rtl/>
      </w:rPr>
      <w:pict>
        <v:group id="_x0000_s2064" style="position:absolute;left:0;text-align:left;margin-left:-100.5pt;margin-top:74.7pt;width:637.8pt;height:3.55pt;z-index:251668480;mso-position-horizontal-relative:text;mso-position-vertical-relative:text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F71E85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5.55pt;margin-top:-16.65pt;width:218.25pt;height:65.25pt;z-index:251658240;mso-position-horizontal-relative:text;mso-position-vertical-relative:text" filled="f" stroked="f">
          <v:textbox style="mso-next-textbox:#_x0000_s2049">
            <w:txbxContent>
              <w:p w:rsidR="00270DEF" w:rsidRPr="00270DEF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  <w:rtl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مؤسسة </w:t>
                </w:r>
                <w:r w:rsidR="00091EBB" w:rsidRPr="00DE6CFA">
                  <w:rPr>
                    <w:rStyle w:val="Strong"/>
                    <w:rFonts w:ascii="hafs" w:hAnsi="hafs" w:cs="Times New Roman"/>
                    <w:sz w:val="34"/>
                    <w:szCs w:val="34"/>
                    <w:rtl/>
                  </w:rPr>
                  <w:t xml:space="preserve">الْبَرُّ الرَّحِيمُ 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للإغاثة والتنمية</w:t>
                </w:r>
              </w:p>
              <w:p w:rsidR="00270DEF" w:rsidRPr="00270DEF" w:rsidRDefault="00270DEF" w:rsidP="00103821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منظمة غير حكومية</w:t>
                </w:r>
              </w:p>
              <w:p w:rsidR="00663190" w:rsidRPr="00270DEF" w:rsidRDefault="008206BC" w:rsidP="00270DEF">
                <w:pPr>
                  <w:jc w:val="center"/>
                  <w:rPr>
                    <w:sz w:val="40"/>
                    <w:szCs w:val="24"/>
                    <w:lang w:bidi="ar-IQ"/>
                  </w:rPr>
                </w:pPr>
                <w:r w:rsidRPr="008206B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IQ"/>
                  </w:rPr>
                  <w:t>رقم التسجيل</w:t>
                </w:r>
                <w:r>
                  <w:rPr>
                    <w:rFonts w:hint="cs"/>
                    <w:sz w:val="40"/>
                    <w:szCs w:val="24"/>
                    <w:rtl/>
                    <w:lang w:bidi="ar-IQ"/>
                  </w:rPr>
                  <w:t xml:space="preserve"> </w:t>
                </w:r>
                <w:r>
                  <w:rPr>
                    <w:sz w:val="40"/>
                    <w:szCs w:val="24"/>
                    <w:lang w:bidi="ar-IQ"/>
                  </w:rPr>
                  <w:t>(1N78534)</w:t>
                </w:r>
              </w:p>
            </w:txbxContent>
          </v:textbox>
          <w10:wrap anchorx="page"/>
        </v:shape>
      </w:pict>
    </w:r>
    <w:r w:rsidR="00F71E85"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Albar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Alr</w:t>
                </w:r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aheem</w:t>
                </w:r>
                <w:proofErr w:type="spellEnd"/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Foundation for Relief and Development</w:t>
                </w:r>
              </w:p>
              <w:p w:rsidR="00091EBB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(</w:t>
                </w:r>
                <w:r w:rsidR="008A5694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B</w:t>
                </w:r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RF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RD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)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</w:t>
                </w:r>
              </w:p>
              <w:p w:rsidR="007C4B79" w:rsidRP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Non Governmental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Organization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66"/>
        <o:r id="V:Rule2" type="connector" idref="#_x0000_s2056"/>
        <o:r id="V:Rule3" type="connector" idref="#_x0000_s2065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22533"/>
    <w:rsid w:val="0002448D"/>
    <w:rsid w:val="000418DC"/>
    <w:rsid w:val="0004318C"/>
    <w:rsid w:val="00076BF6"/>
    <w:rsid w:val="00091EBB"/>
    <w:rsid w:val="000A662C"/>
    <w:rsid w:val="000B1B59"/>
    <w:rsid w:val="000E77B7"/>
    <w:rsid w:val="000F3EC1"/>
    <w:rsid w:val="00103821"/>
    <w:rsid w:val="00130177"/>
    <w:rsid w:val="001578B8"/>
    <w:rsid w:val="001775EE"/>
    <w:rsid w:val="001A5A7B"/>
    <w:rsid w:val="001D162E"/>
    <w:rsid w:val="001F790E"/>
    <w:rsid w:val="00206514"/>
    <w:rsid w:val="00230CAC"/>
    <w:rsid w:val="00242C55"/>
    <w:rsid w:val="00270DEF"/>
    <w:rsid w:val="002734D6"/>
    <w:rsid w:val="00295FB3"/>
    <w:rsid w:val="002A0257"/>
    <w:rsid w:val="002B3519"/>
    <w:rsid w:val="002B3D59"/>
    <w:rsid w:val="002D0BAA"/>
    <w:rsid w:val="002F7748"/>
    <w:rsid w:val="00330306"/>
    <w:rsid w:val="00340C72"/>
    <w:rsid w:val="00350D2B"/>
    <w:rsid w:val="00353D62"/>
    <w:rsid w:val="00354B2A"/>
    <w:rsid w:val="00390D50"/>
    <w:rsid w:val="003B02F5"/>
    <w:rsid w:val="003B4BE7"/>
    <w:rsid w:val="003F62CD"/>
    <w:rsid w:val="00404E3E"/>
    <w:rsid w:val="00414F4B"/>
    <w:rsid w:val="0043724B"/>
    <w:rsid w:val="00460301"/>
    <w:rsid w:val="00460BA9"/>
    <w:rsid w:val="004726EB"/>
    <w:rsid w:val="004A104D"/>
    <w:rsid w:val="004A11D4"/>
    <w:rsid w:val="004A4B86"/>
    <w:rsid w:val="004B267F"/>
    <w:rsid w:val="004B3C3B"/>
    <w:rsid w:val="004C7DD5"/>
    <w:rsid w:val="004F179D"/>
    <w:rsid w:val="005018D0"/>
    <w:rsid w:val="00523816"/>
    <w:rsid w:val="005262A9"/>
    <w:rsid w:val="0054368F"/>
    <w:rsid w:val="00552419"/>
    <w:rsid w:val="00564B1C"/>
    <w:rsid w:val="005D2651"/>
    <w:rsid w:val="006416A3"/>
    <w:rsid w:val="00663190"/>
    <w:rsid w:val="006C628F"/>
    <w:rsid w:val="006D62B9"/>
    <w:rsid w:val="006E2576"/>
    <w:rsid w:val="00722673"/>
    <w:rsid w:val="0074030B"/>
    <w:rsid w:val="007479D6"/>
    <w:rsid w:val="0075641F"/>
    <w:rsid w:val="007648A4"/>
    <w:rsid w:val="0077484B"/>
    <w:rsid w:val="007750E9"/>
    <w:rsid w:val="007A2105"/>
    <w:rsid w:val="007C4B79"/>
    <w:rsid w:val="007E0CE2"/>
    <w:rsid w:val="007E0EAB"/>
    <w:rsid w:val="00800B51"/>
    <w:rsid w:val="00804E8F"/>
    <w:rsid w:val="008206BC"/>
    <w:rsid w:val="008317CE"/>
    <w:rsid w:val="00835689"/>
    <w:rsid w:val="00852423"/>
    <w:rsid w:val="0085473B"/>
    <w:rsid w:val="00860E54"/>
    <w:rsid w:val="00884037"/>
    <w:rsid w:val="00884986"/>
    <w:rsid w:val="00897982"/>
    <w:rsid w:val="008A5694"/>
    <w:rsid w:val="008B4537"/>
    <w:rsid w:val="008D4CC6"/>
    <w:rsid w:val="008F79DD"/>
    <w:rsid w:val="00911D02"/>
    <w:rsid w:val="00930C8D"/>
    <w:rsid w:val="009668E8"/>
    <w:rsid w:val="00984DCD"/>
    <w:rsid w:val="009B08F1"/>
    <w:rsid w:val="009B7B9A"/>
    <w:rsid w:val="009D49BB"/>
    <w:rsid w:val="009F5D42"/>
    <w:rsid w:val="00A12278"/>
    <w:rsid w:val="00A14EC4"/>
    <w:rsid w:val="00A47FC4"/>
    <w:rsid w:val="00A56221"/>
    <w:rsid w:val="00A56653"/>
    <w:rsid w:val="00A77669"/>
    <w:rsid w:val="00A81F6B"/>
    <w:rsid w:val="00A8700A"/>
    <w:rsid w:val="00AB0A6D"/>
    <w:rsid w:val="00AC601E"/>
    <w:rsid w:val="00B07F85"/>
    <w:rsid w:val="00B328BB"/>
    <w:rsid w:val="00B54725"/>
    <w:rsid w:val="00B646F6"/>
    <w:rsid w:val="00BC30F0"/>
    <w:rsid w:val="00BC76FC"/>
    <w:rsid w:val="00BD10CC"/>
    <w:rsid w:val="00BE3B44"/>
    <w:rsid w:val="00BE5466"/>
    <w:rsid w:val="00C70C1D"/>
    <w:rsid w:val="00C842E5"/>
    <w:rsid w:val="00C93444"/>
    <w:rsid w:val="00CC771B"/>
    <w:rsid w:val="00CD4A8C"/>
    <w:rsid w:val="00D14567"/>
    <w:rsid w:val="00D20056"/>
    <w:rsid w:val="00D30863"/>
    <w:rsid w:val="00D42F78"/>
    <w:rsid w:val="00D476CB"/>
    <w:rsid w:val="00D5331A"/>
    <w:rsid w:val="00D6106B"/>
    <w:rsid w:val="00DA17B2"/>
    <w:rsid w:val="00DA74E7"/>
    <w:rsid w:val="00DC2D19"/>
    <w:rsid w:val="00DD1E40"/>
    <w:rsid w:val="00DD4214"/>
    <w:rsid w:val="00DF33B4"/>
    <w:rsid w:val="00DF6E9F"/>
    <w:rsid w:val="00E419B1"/>
    <w:rsid w:val="00E42232"/>
    <w:rsid w:val="00E44064"/>
    <w:rsid w:val="00E46BFB"/>
    <w:rsid w:val="00E8399F"/>
    <w:rsid w:val="00EA0467"/>
    <w:rsid w:val="00EF308F"/>
    <w:rsid w:val="00EF61B0"/>
    <w:rsid w:val="00F0462A"/>
    <w:rsid w:val="00F16630"/>
    <w:rsid w:val="00F23BD1"/>
    <w:rsid w:val="00F4468B"/>
    <w:rsid w:val="00F54721"/>
    <w:rsid w:val="00F64981"/>
    <w:rsid w:val="00F71E85"/>
    <w:rsid w:val="00F9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7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.birer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90B6C-BECE-4AB2-BB27-514169634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alaa</cp:lastModifiedBy>
  <cp:revision>4</cp:revision>
  <cp:lastPrinted>2016-06-07T06:31:00Z</cp:lastPrinted>
  <dcterms:created xsi:type="dcterms:W3CDTF">2016-06-22T19:44:00Z</dcterms:created>
  <dcterms:modified xsi:type="dcterms:W3CDTF">2016-12-20T08:43:00Z</dcterms:modified>
</cp:coreProperties>
</file>