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08B" w:rsidRDefault="00376BFE" w:rsidP="00AD5BB7">
      <w:pPr>
        <w:pStyle w:val="ListParagraph"/>
        <w:jc w:val="center"/>
        <w:rPr>
          <w:b/>
          <w:bCs/>
          <w:color w:val="548DD4" w:themeColor="text2" w:themeTint="99"/>
          <w:sz w:val="32"/>
          <w:szCs w:val="32"/>
          <w:lang w:bidi="ar-IQ"/>
        </w:rPr>
      </w:pPr>
      <w:r>
        <w:rPr>
          <w:rFonts w:hint="cs"/>
          <w:b/>
          <w:bCs/>
          <w:color w:val="548DD4" w:themeColor="text2" w:themeTint="99"/>
          <w:sz w:val="32"/>
          <w:szCs w:val="32"/>
          <w:rtl/>
          <w:lang w:bidi="ar-IQ"/>
        </w:rPr>
        <w:t xml:space="preserve">   </w:t>
      </w:r>
    </w:p>
    <w:p w:rsidR="00D57E1F" w:rsidRDefault="00BA308B" w:rsidP="00AD5BB7">
      <w:pPr>
        <w:pStyle w:val="ListParagraph"/>
        <w:jc w:val="center"/>
        <w:rPr>
          <w:b/>
          <w:bCs/>
          <w:color w:val="548DD4" w:themeColor="text2" w:themeTint="99"/>
          <w:sz w:val="32"/>
          <w:szCs w:val="32"/>
          <w:rtl/>
          <w:lang w:bidi="ar-IQ"/>
        </w:rPr>
      </w:pPr>
      <w:r w:rsidRPr="00AD5BB7">
        <w:rPr>
          <w:rFonts w:hint="cs"/>
          <w:b/>
          <w:bCs/>
          <w:color w:val="548DD4" w:themeColor="text2" w:themeTint="99"/>
          <w:sz w:val="32"/>
          <w:szCs w:val="32"/>
          <w:rtl/>
          <w:lang w:bidi="ar-IQ"/>
        </w:rPr>
        <w:t xml:space="preserve"> </w:t>
      </w:r>
      <w:r w:rsidR="00AD5BB7" w:rsidRPr="00AD5BB7">
        <w:rPr>
          <w:rFonts w:hint="cs"/>
          <w:b/>
          <w:bCs/>
          <w:color w:val="548DD4" w:themeColor="text2" w:themeTint="99"/>
          <w:sz w:val="32"/>
          <w:szCs w:val="32"/>
          <w:rtl/>
          <w:lang w:bidi="ar-IQ"/>
        </w:rPr>
        <w:t>(معلومات الاسرة والتقييم)</w:t>
      </w:r>
    </w:p>
    <w:p w:rsidR="00AD5BB7" w:rsidRPr="00EA63AE" w:rsidRDefault="00AD5BB7" w:rsidP="009F5AD5">
      <w:pPr>
        <w:pStyle w:val="ListParagraph"/>
        <w:ind w:left="-516"/>
        <w:rPr>
          <w:sz w:val="32"/>
          <w:szCs w:val="32"/>
          <w:rtl/>
          <w:lang w:bidi="ar-IQ"/>
        </w:rPr>
      </w:pPr>
      <w:r w:rsidRPr="00EA63AE">
        <w:rPr>
          <w:rFonts w:hint="cs"/>
          <w:sz w:val="32"/>
          <w:szCs w:val="32"/>
          <w:rtl/>
          <w:lang w:bidi="ar-IQ"/>
        </w:rPr>
        <w:t>معلومات الاسرة:</w:t>
      </w:r>
    </w:p>
    <w:p w:rsidR="001B40E7" w:rsidRPr="00EA63AE" w:rsidRDefault="001B40E7" w:rsidP="004705AD">
      <w:pPr>
        <w:pStyle w:val="ListParagraph"/>
        <w:ind w:left="-516"/>
        <w:rPr>
          <w:sz w:val="32"/>
          <w:szCs w:val="32"/>
          <w:rtl/>
          <w:lang w:bidi="ar-IQ"/>
        </w:rPr>
      </w:pPr>
      <w:r w:rsidRPr="00EA63AE">
        <w:rPr>
          <w:rFonts w:hint="cs"/>
          <w:sz w:val="32"/>
          <w:szCs w:val="32"/>
          <w:rtl/>
          <w:lang w:bidi="ar-IQ"/>
        </w:rPr>
        <w:t>الاسم الرباعي واللقب</w:t>
      </w:r>
      <w:r w:rsidR="009079B8">
        <w:rPr>
          <w:rFonts w:hint="cs"/>
          <w:sz w:val="32"/>
          <w:szCs w:val="32"/>
          <w:rtl/>
          <w:lang w:bidi="ar-IQ"/>
        </w:rPr>
        <w:t xml:space="preserve"> </w:t>
      </w:r>
      <w:r w:rsidR="004705AD">
        <w:rPr>
          <w:rFonts w:hint="cs"/>
          <w:sz w:val="32"/>
          <w:szCs w:val="32"/>
          <w:rtl/>
          <w:lang w:bidi="ar-IQ"/>
        </w:rPr>
        <w:t xml:space="preserve">فاضل عباس نعمة حسن البيضاني </w:t>
      </w:r>
      <w:r w:rsidRPr="00EA63AE">
        <w:rPr>
          <w:rFonts w:hint="cs"/>
          <w:sz w:val="32"/>
          <w:szCs w:val="32"/>
          <w:rtl/>
          <w:lang w:bidi="ar-IQ"/>
        </w:rPr>
        <w:t>محل وتاريخ</w:t>
      </w:r>
      <w:r w:rsidR="00790FA8">
        <w:rPr>
          <w:rFonts w:hint="cs"/>
          <w:sz w:val="32"/>
          <w:szCs w:val="32"/>
          <w:rtl/>
          <w:lang w:bidi="ar-IQ"/>
        </w:rPr>
        <w:t xml:space="preserve"> الولادة : </w:t>
      </w:r>
      <w:r w:rsidRPr="00EA63AE">
        <w:rPr>
          <w:rFonts w:hint="cs"/>
          <w:sz w:val="32"/>
          <w:szCs w:val="32"/>
          <w:rtl/>
          <w:lang w:bidi="ar-IQ"/>
        </w:rPr>
        <w:t xml:space="preserve"> </w:t>
      </w:r>
      <w:r w:rsidR="004705AD">
        <w:rPr>
          <w:rFonts w:hint="cs"/>
          <w:sz w:val="32"/>
          <w:szCs w:val="32"/>
          <w:rtl/>
          <w:lang w:bidi="ar-IQ"/>
        </w:rPr>
        <w:t xml:space="preserve">1990 </w:t>
      </w:r>
    </w:p>
    <w:p w:rsidR="007A0173" w:rsidRPr="00EA63AE" w:rsidRDefault="001B40E7" w:rsidP="00CA6AEA">
      <w:pPr>
        <w:pStyle w:val="ListParagraph"/>
        <w:ind w:left="-516"/>
        <w:rPr>
          <w:sz w:val="28"/>
          <w:szCs w:val="28"/>
          <w:rtl/>
          <w:lang w:bidi="ar-IQ"/>
        </w:rPr>
      </w:pPr>
      <w:r w:rsidRPr="00EA63AE">
        <w:rPr>
          <w:rFonts w:hint="cs"/>
          <w:sz w:val="28"/>
          <w:szCs w:val="28"/>
          <w:rtl/>
          <w:lang w:bidi="ar-IQ"/>
        </w:rPr>
        <w:t>شهيد</w:t>
      </w:r>
      <w:r w:rsidR="001C06FD" w:rsidRPr="00EA63AE">
        <w:rPr>
          <w:rFonts w:hint="cs"/>
          <w:sz w:val="28"/>
          <w:szCs w:val="28"/>
          <w:rtl/>
          <w:lang w:bidi="ar-IQ"/>
        </w:rPr>
        <w:t xml:space="preserve"> </w:t>
      </w:r>
      <w:sdt>
        <w:sdtPr>
          <w:rPr>
            <w:rFonts w:hint="cs"/>
            <w:sz w:val="32"/>
            <w:szCs w:val="32"/>
            <w:rtl/>
            <w:lang w:bidi="ar-IQ"/>
          </w:rPr>
          <w:id w:val="-77301853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F38A2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☒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مقاتل</w:t>
      </w:r>
      <w:r w:rsidR="001C06FD" w:rsidRPr="00EA63AE">
        <w:rPr>
          <w:rFonts w:hint="cs"/>
          <w:sz w:val="28"/>
          <w:szCs w:val="28"/>
          <w:rtl/>
          <w:lang w:bidi="ar-IQ"/>
        </w:rPr>
        <w:t xml:space="preserve"> </w:t>
      </w:r>
      <w:sdt>
        <w:sdtPr>
          <w:rPr>
            <w:rFonts w:hint="cs"/>
            <w:sz w:val="32"/>
            <w:szCs w:val="32"/>
            <w:rtl/>
            <w:lang w:bidi="ar-IQ"/>
          </w:rPr>
          <w:id w:val="-1658146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57D6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الفئة: قوات امنية</w:t>
      </w:r>
      <w:r w:rsidR="001C06FD" w:rsidRPr="00EA63AE">
        <w:rPr>
          <w:rFonts w:hint="cs"/>
          <w:sz w:val="28"/>
          <w:szCs w:val="28"/>
          <w:rtl/>
          <w:lang w:bidi="ar-IQ"/>
        </w:rPr>
        <w:t xml:space="preserve"> </w:t>
      </w:r>
      <w:sdt>
        <w:sdtPr>
          <w:rPr>
            <w:rFonts w:hint="cs"/>
            <w:sz w:val="32"/>
            <w:szCs w:val="32"/>
            <w:rtl/>
            <w:lang w:bidi="ar-IQ"/>
          </w:rPr>
          <w:id w:val="8289473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7B16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حشد شعبي</w:t>
      </w:r>
      <w:r w:rsidR="001C06FD" w:rsidRPr="00EA63AE">
        <w:rPr>
          <w:rFonts w:hint="cs"/>
          <w:sz w:val="28"/>
          <w:szCs w:val="28"/>
          <w:rtl/>
          <w:lang w:bidi="ar-IQ"/>
        </w:rPr>
        <w:t xml:space="preserve"> </w:t>
      </w:r>
      <w:sdt>
        <w:sdtPr>
          <w:rPr>
            <w:rFonts w:hint="cs"/>
            <w:sz w:val="32"/>
            <w:szCs w:val="32"/>
            <w:rtl/>
            <w:lang w:bidi="ar-IQ"/>
          </w:rPr>
          <w:id w:val="808749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05AD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ضحايا ارهاب</w:t>
      </w:r>
      <w:r w:rsidR="001C06FD" w:rsidRPr="00EA63AE">
        <w:rPr>
          <w:rFonts w:hint="cs"/>
          <w:sz w:val="28"/>
          <w:szCs w:val="28"/>
          <w:rtl/>
          <w:lang w:bidi="ar-IQ"/>
        </w:rPr>
        <w:t xml:space="preserve"> </w:t>
      </w:r>
      <w:sdt>
        <w:sdtPr>
          <w:rPr>
            <w:rFonts w:hint="cs"/>
            <w:sz w:val="32"/>
            <w:szCs w:val="32"/>
            <w:rtl/>
            <w:lang w:bidi="ar-IQ"/>
          </w:rPr>
          <w:id w:val="1555121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05AD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اخرى</w:t>
      </w:r>
      <w:r w:rsidR="001C06FD" w:rsidRPr="00EA63AE">
        <w:rPr>
          <w:rFonts w:hint="cs"/>
          <w:sz w:val="28"/>
          <w:szCs w:val="28"/>
          <w:rtl/>
          <w:lang w:bidi="ar-IQ"/>
        </w:rPr>
        <w:t>:</w:t>
      </w:r>
      <w:sdt>
        <w:sdtPr>
          <w:rPr>
            <w:rFonts w:hint="cs"/>
            <w:sz w:val="28"/>
            <w:szCs w:val="28"/>
            <w:rtl/>
            <w:lang w:bidi="ar-IQ"/>
          </w:rPr>
          <w:id w:val="1029916803"/>
          <w:placeholder>
            <w:docPart w:val="C97B3E006623495A9115F9768376EA76"/>
          </w:placeholder>
        </w:sdtPr>
        <w:sdtEndPr/>
        <w:sdtContent>
          <w:r w:rsidR="0020689C">
            <w:rPr>
              <w:rFonts w:hint="cs"/>
              <w:sz w:val="28"/>
              <w:szCs w:val="28"/>
              <w:rtl/>
              <w:lang w:bidi="ar-IQ"/>
            </w:rPr>
            <w:t xml:space="preserve"> 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متعففة</w:t>
      </w:r>
      <w:r w:rsidR="001C06FD" w:rsidRPr="00EA63AE">
        <w:rPr>
          <w:rFonts w:hint="cs"/>
          <w:sz w:val="28"/>
          <w:szCs w:val="28"/>
          <w:rtl/>
          <w:lang w:bidi="ar-IQ"/>
        </w:rPr>
        <w:t xml:space="preserve"> </w:t>
      </w:r>
      <w:sdt>
        <w:sdtPr>
          <w:rPr>
            <w:rFonts w:hint="cs"/>
            <w:sz w:val="32"/>
            <w:szCs w:val="32"/>
            <w:rtl/>
            <w:lang w:bidi="ar-IQ"/>
          </w:rPr>
          <w:id w:val="558214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38A2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نازحين</w:t>
      </w:r>
      <w:sdt>
        <w:sdtPr>
          <w:rPr>
            <w:rFonts w:hint="cs"/>
            <w:sz w:val="32"/>
            <w:szCs w:val="32"/>
            <w:rtl/>
            <w:lang w:bidi="ar-IQ"/>
          </w:rPr>
          <w:id w:val="-11845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4B27" w:rsidRPr="00EA63AE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مهجرين</w:t>
      </w:r>
      <w:sdt>
        <w:sdtPr>
          <w:rPr>
            <w:rFonts w:hint="cs"/>
            <w:sz w:val="32"/>
            <w:szCs w:val="32"/>
            <w:rtl/>
            <w:lang w:bidi="ar-IQ"/>
          </w:rPr>
          <w:id w:val="5767121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352B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المحافظة المهجر من</w:t>
      </w:r>
      <w:r w:rsidR="00F70246" w:rsidRPr="00EA63AE">
        <w:rPr>
          <w:rFonts w:hint="cs"/>
          <w:sz w:val="28"/>
          <w:szCs w:val="28"/>
          <w:rtl/>
          <w:lang w:bidi="ar-IQ"/>
        </w:rPr>
        <w:t>ه</w:t>
      </w:r>
      <w:r w:rsidRPr="00EA63AE">
        <w:rPr>
          <w:rFonts w:hint="cs"/>
          <w:sz w:val="28"/>
          <w:szCs w:val="28"/>
          <w:rtl/>
          <w:lang w:bidi="ar-IQ"/>
        </w:rPr>
        <w:t>ا او النازح منها:</w:t>
      </w:r>
      <w:sdt>
        <w:sdtPr>
          <w:rPr>
            <w:rFonts w:hint="cs"/>
            <w:sz w:val="28"/>
            <w:szCs w:val="28"/>
            <w:rtl/>
            <w:lang w:bidi="ar-IQ"/>
          </w:rPr>
          <w:id w:val="-250749699"/>
          <w:placeholder>
            <w:docPart w:val="DF656FDF5ECE4E9883CCC6D756FCD328"/>
          </w:placeholder>
          <w:showingPlcHdr/>
        </w:sdtPr>
        <w:sdtEndPr/>
        <w:sdtContent>
          <w:r w:rsidRPr="00EA63AE">
            <w:rPr>
              <w:rStyle w:val="PlaceholderText"/>
              <w:sz w:val="20"/>
              <w:szCs w:val="20"/>
            </w:rPr>
            <w:t>Click here to enter text.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وفاة طبيعية</w:t>
      </w:r>
      <w:r w:rsidR="001C06FD" w:rsidRPr="00EA63AE">
        <w:rPr>
          <w:rFonts w:hint="cs"/>
          <w:sz w:val="28"/>
          <w:szCs w:val="28"/>
          <w:rtl/>
          <w:lang w:bidi="ar-IQ"/>
        </w:rPr>
        <w:t xml:space="preserve"> </w:t>
      </w:r>
      <w:sdt>
        <w:sdtPr>
          <w:rPr>
            <w:rFonts w:hint="cs"/>
            <w:sz w:val="32"/>
            <w:szCs w:val="32"/>
            <w:rtl/>
            <w:lang w:bidi="ar-IQ"/>
          </w:rPr>
          <w:id w:val="972793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1C88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</w:t>
      </w:r>
      <w:r w:rsidR="004705AD">
        <w:rPr>
          <w:rFonts w:hint="cs"/>
          <w:sz w:val="28"/>
          <w:szCs w:val="28"/>
          <w:rtl/>
          <w:lang w:bidi="ar-IQ"/>
        </w:rPr>
        <w:t xml:space="preserve">شرطة اتحادية </w:t>
      </w:r>
    </w:p>
    <w:p w:rsidR="001B40E7" w:rsidRPr="00EA63AE" w:rsidRDefault="00F83D68" w:rsidP="004705AD">
      <w:pPr>
        <w:pStyle w:val="ListParagraph"/>
        <w:ind w:left="-516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عائله </w:t>
      </w:r>
      <w:r w:rsidR="001B40E7" w:rsidRPr="00EA63AE">
        <w:rPr>
          <w:rFonts w:hint="cs"/>
          <w:sz w:val="32"/>
          <w:szCs w:val="32"/>
          <w:rtl/>
          <w:lang w:bidi="ar-IQ"/>
        </w:rPr>
        <w:t>الحالة الزوجية: متزوج</w:t>
      </w:r>
      <w:sdt>
        <w:sdtPr>
          <w:rPr>
            <w:rFonts w:hint="cs"/>
            <w:sz w:val="32"/>
            <w:szCs w:val="32"/>
            <w:rtl/>
            <w:lang w:bidi="ar-IQ"/>
          </w:rPr>
          <w:id w:val="-44608447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F5E2B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☒</w:t>
          </w:r>
        </w:sdtContent>
      </w:sdt>
      <w:r w:rsidR="001B40E7" w:rsidRPr="00EA63AE">
        <w:rPr>
          <w:rFonts w:hint="cs"/>
          <w:sz w:val="32"/>
          <w:szCs w:val="32"/>
          <w:rtl/>
          <w:lang w:bidi="ar-IQ"/>
        </w:rPr>
        <w:t xml:space="preserve"> مطلق</w:t>
      </w:r>
      <w:sdt>
        <w:sdtPr>
          <w:rPr>
            <w:rFonts w:hint="cs"/>
            <w:sz w:val="32"/>
            <w:szCs w:val="32"/>
            <w:rtl/>
            <w:lang w:bidi="ar-IQ"/>
          </w:rPr>
          <w:id w:val="9424280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79B8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☐</w:t>
          </w:r>
        </w:sdtContent>
      </w:sdt>
      <w:r w:rsidR="001B40E7" w:rsidRPr="00EA63AE">
        <w:rPr>
          <w:rFonts w:hint="cs"/>
          <w:sz w:val="32"/>
          <w:szCs w:val="32"/>
          <w:rtl/>
          <w:lang w:bidi="ar-IQ"/>
        </w:rPr>
        <w:t xml:space="preserve"> اعزب</w:t>
      </w:r>
      <w:sdt>
        <w:sdtPr>
          <w:rPr>
            <w:rFonts w:hint="cs"/>
            <w:sz w:val="32"/>
            <w:szCs w:val="32"/>
            <w:rtl/>
            <w:lang w:bidi="ar-IQ"/>
          </w:rPr>
          <w:id w:val="-673948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0F8C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☐</w:t>
          </w:r>
        </w:sdtContent>
      </w:sdt>
      <w:r w:rsidR="001B40E7" w:rsidRPr="00EA63AE">
        <w:rPr>
          <w:rFonts w:hint="cs"/>
          <w:sz w:val="32"/>
          <w:szCs w:val="32"/>
          <w:rtl/>
          <w:lang w:bidi="ar-IQ"/>
        </w:rPr>
        <w:t xml:space="preserve"> ارملة</w:t>
      </w:r>
      <w:sdt>
        <w:sdtPr>
          <w:rPr>
            <w:rFonts w:hint="cs"/>
            <w:sz w:val="32"/>
            <w:szCs w:val="32"/>
            <w:rtl/>
            <w:lang w:bidi="ar-IQ"/>
          </w:rPr>
          <w:id w:val="1035161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E2B">
            <w:rPr>
              <w:rFonts w:ascii="Segoe UI Symbol" w:eastAsia="MS Gothic" w:hAnsi="Segoe UI Symbol" w:cs="Segoe UI Symbol" w:hint="cs"/>
              <w:sz w:val="32"/>
              <w:szCs w:val="32"/>
              <w:rtl/>
              <w:lang w:bidi="ar-IQ"/>
            </w:rPr>
            <w:t>☐</w:t>
          </w:r>
        </w:sdtContent>
      </w:sdt>
      <w:r w:rsidR="001B40E7" w:rsidRPr="00EA63AE">
        <w:rPr>
          <w:rFonts w:hint="cs"/>
          <w:sz w:val="32"/>
          <w:szCs w:val="32"/>
          <w:rtl/>
          <w:lang w:bidi="ar-IQ"/>
        </w:rPr>
        <w:t xml:space="preserve"> عدد الاولاد</w:t>
      </w:r>
      <w:r w:rsidR="00DA6A12">
        <w:rPr>
          <w:rFonts w:hint="cs"/>
          <w:sz w:val="32"/>
          <w:szCs w:val="32"/>
          <w:rtl/>
          <w:lang w:bidi="ar-IQ"/>
        </w:rPr>
        <w:t xml:space="preserve"> </w:t>
      </w:r>
      <w:r w:rsidR="004705AD">
        <w:rPr>
          <w:rFonts w:hint="cs"/>
          <w:sz w:val="32"/>
          <w:szCs w:val="32"/>
          <w:rtl/>
          <w:lang w:bidi="ar-IQ"/>
        </w:rPr>
        <w:t>3</w:t>
      </w:r>
      <w:r w:rsidR="00EF5E2B">
        <w:rPr>
          <w:rFonts w:hint="cs"/>
          <w:sz w:val="32"/>
          <w:szCs w:val="32"/>
          <w:rtl/>
          <w:lang w:bidi="ar-IQ"/>
        </w:rPr>
        <w:t xml:space="preserve"> </w:t>
      </w:r>
      <w:r w:rsidR="001B40E7" w:rsidRPr="00EA63AE">
        <w:rPr>
          <w:rFonts w:hint="cs"/>
          <w:sz w:val="28"/>
          <w:szCs w:val="28"/>
          <w:rtl/>
          <w:lang w:bidi="ar-IQ"/>
        </w:rPr>
        <w:t>عدد افراد الاسرة الكلي</w:t>
      </w:r>
      <w:r w:rsidR="00DD4202">
        <w:rPr>
          <w:rFonts w:hint="cs"/>
          <w:sz w:val="28"/>
          <w:szCs w:val="28"/>
          <w:rtl/>
          <w:lang w:bidi="ar-IQ"/>
        </w:rPr>
        <w:t xml:space="preserve"> </w:t>
      </w:r>
      <w:r w:rsidR="004705AD">
        <w:rPr>
          <w:rFonts w:hint="cs"/>
          <w:sz w:val="28"/>
          <w:szCs w:val="28"/>
          <w:rtl/>
          <w:lang w:bidi="ar-IQ"/>
        </w:rPr>
        <w:t>5</w:t>
      </w:r>
    </w:p>
    <w:p w:rsidR="00F57902" w:rsidRPr="00EA63AE" w:rsidRDefault="00F57902" w:rsidP="004705AD">
      <w:pPr>
        <w:pStyle w:val="ListParagraph"/>
        <w:ind w:left="-516" w:right="-270"/>
        <w:rPr>
          <w:sz w:val="28"/>
          <w:szCs w:val="28"/>
          <w:rtl/>
          <w:lang w:bidi="ar-IQ"/>
        </w:rPr>
      </w:pPr>
      <w:r w:rsidRPr="00EA63AE">
        <w:rPr>
          <w:rFonts w:hint="cs"/>
          <w:sz w:val="28"/>
          <w:szCs w:val="28"/>
          <w:rtl/>
          <w:lang w:bidi="ar-IQ"/>
        </w:rPr>
        <w:t>عنوان السكن الكامل: المحافظة</w:t>
      </w:r>
      <w:r w:rsidR="00F70246" w:rsidRPr="00EA63AE">
        <w:rPr>
          <w:rFonts w:hint="cs"/>
          <w:sz w:val="28"/>
          <w:szCs w:val="28"/>
          <w:rtl/>
          <w:lang w:bidi="ar-IQ"/>
        </w:rPr>
        <w:t>:</w:t>
      </w:r>
      <w:sdt>
        <w:sdtPr>
          <w:rPr>
            <w:rFonts w:hint="cs"/>
            <w:sz w:val="28"/>
            <w:szCs w:val="28"/>
            <w:rtl/>
            <w:lang w:bidi="ar-IQ"/>
          </w:rPr>
          <w:id w:val="361090391"/>
          <w:placeholder>
            <w:docPart w:val="2AC8F0CC172042F78D468F10BD1BD292"/>
          </w:placeholder>
        </w:sdtPr>
        <w:sdtEndPr/>
        <w:sdtContent>
          <w:r w:rsidR="009A2380">
            <w:rPr>
              <w:rFonts w:hint="cs"/>
              <w:sz w:val="28"/>
              <w:szCs w:val="28"/>
              <w:rtl/>
              <w:lang w:bidi="ar-IQ"/>
            </w:rPr>
            <w:t>بغداد</w:t>
          </w:r>
        </w:sdtContent>
      </w:sdt>
      <w:r w:rsidR="00924B27" w:rsidRPr="00EA63AE">
        <w:rPr>
          <w:rFonts w:hint="cs"/>
          <w:sz w:val="28"/>
          <w:szCs w:val="28"/>
          <w:rtl/>
          <w:lang w:bidi="ar-IQ"/>
        </w:rPr>
        <w:t xml:space="preserve"> </w:t>
      </w:r>
      <w:r w:rsidR="00AF5FBE">
        <w:rPr>
          <w:rFonts w:hint="cs"/>
          <w:sz w:val="28"/>
          <w:szCs w:val="28"/>
          <w:rtl/>
          <w:lang w:bidi="ar-IQ"/>
        </w:rPr>
        <w:t xml:space="preserve">  </w:t>
      </w:r>
      <w:r w:rsidRPr="00EA63AE">
        <w:rPr>
          <w:rFonts w:hint="cs"/>
          <w:sz w:val="28"/>
          <w:szCs w:val="28"/>
          <w:rtl/>
          <w:lang w:bidi="ar-IQ"/>
        </w:rPr>
        <w:t>القضاء</w:t>
      </w:r>
      <w:r w:rsidR="00F70246" w:rsidRPr="00EA63AE">
        <w:rPr>
          <w:rFonts w:hint="cs"/>
          <w:sz w:val="28"/>
          <w:szCs w:val="28"/>
          <w:rtl/>
          <w:lang w:bidi="ar-IQ"/>
        </w:rPr>
        <w:t>:</w:t>
      </w:r>
      <w:r w:rsidR="00035B7D">
        <w:rPr>
          <w:rFonts w:hint="cs"/>
          <w:sz w:val="28"/>
          <w:szCs w:val="28"/>
          <w:rtl/>
          <w:lang w:bidi="ar-IQ"/>
        </w:rPr>
        <w:t xml:space="preserve"> </w:t>
      </w:r>
      <w:r w:rsidR="00EF5E2B">
        <w:rPr>
          <w:rFonts w:hint="cs"/>
          <w:sz w:val="28"/>
          <w:szCs w:val="28"/>
          <w:rtl/>
          <w:lang w:bidi="ar-IQ"/>
        </w:rPr>
        <w:t xml:space="preserve">  </w:t>
      </w:r>
      <w:r w:rsidR="004705AD">
        <w:rPr>
          <w:rFonts w:hint="cs"/>
          <w:sz w:val="28"/>
          <w:szCs w:val="28"/>
          <w:rtl/>
          <w:lang w:bidi="ar-IQ"/>
        </w:rPr>
        <w:t xml:space="preserve">المعامل         </w:t>
      </w:r>
      <w:r w:rsidRPr="00EA63AE">
        <w:rPr>
          <w:rFonts w:hint="cs"/>
          <w:sz w:val="28"/>
          <w:szCs w:val="28"/>
          <w:rtl/>
          <w:lang w:bidi="ar-IQ"/>
        </w:rPr>
        <w:t>محلة</w:t>
      </w:r>
      <w:r w:rsidR="00F70246" w:rsidRPr="00EA63AE">
        <w:rPr>
          <w:rFonts w:hint="cs"/>
          <w:sz w:val="28"/>
          <w:szCs w:val="28"/>
          <w:rtl/>
          <w:lang w:bidi="ar-IQ"/>
        </w:rPr>
        <w:t>:</w:t>
      </w:r>
      <w:sdt>
        <w:sdtPr>
          <w:rPr>
            <w:rFonts w:hint="cs"/>
            <w:sz w:val="28"/>
            <w:szCs w:val="28"/>
            <w:rtl/>
            <w:lang w:bidi="ar-IQ"/>
          </w:rPr>
          <w:id w:val="37866948"/>
          <w:placeholder>
            <w:docPart w:val="F629BC4372B745FA986650DD407E06B2"/>
          </w:placeholder>
        </w:sdtPr>
        <w:sdtEndPr/>
        <w:sdtContent>
          <w:r w:rsidR="008542C1">
            <w:rPr>
              <w:rFonts w:hint="cs"/>
              <w:sz w:val="28"/>
              <w:szCs w:val="28"/>
              <w:rtl/>
              <w:lang w:bidi="ar-IQ"/>
            </w:rPr>
            <w:t xml:space="preserve"> 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>زقاق</w:t>
      </w:r>
      <w:r w:rsidR="00F70246" w:rsidRPr="00EA63AE">
        <w:rPr>
          <w:rFonts w:hint="cs"/>
          <w:sz w:val="28"/>
          <w:szCs w:val="28"/>
          <w:rtl/>
          <w:lang w:bidi="ar-IQ"/>
        </w:rPr>
        <w:t>:</w:t>
      </w:r>
      <w:r w:rsidRPr="00EA63AE">
        <w:rPr>
          <w:rFonts w:hint="cs"/>
          <w:sz w:val="28"/>
          <w:szCs w:val="28"/>
          <w:rtl/>
          <w:lang w:bidi="ar-IQ"/>
        </w:rPr>
        <w:t xml:space="preserve"> </w:t>
      </w:r>
      <w:r w:rsidR="00DD4202">
        <w:rPr>
          <w:rFonts w:hint="cs"/>
          <w:sz w:val="28"/>
          <w:szCs w:val="28"/>
          <w:rtl/>
          <w:lang w:bidi="ar-IQ"/>
        </w:rPr>
        <w:t xml:space="preserve">  </w:t>
      </w:r>
      <w:r w:rsidRPr="00EA63AE">
        <w:rPr>
          <w:rFonts w:hint="cs"/>
          <w:sz w:val="28"/>
          <w:szCs w:val="28"/>
          <w:rtl/>
          <w:lang w:bidi="ar-IQ"/>
        </w:rPr>
        <w:t>دار</w:t>
      </w:r>
      <w:r w:rsidR="00F70246" w:rsidRPr="00EA63AE">
        <w:rPr>
          <w:rFonts w:hint="cs"/>
          <w:sz w:val="28"/>
          <w:szCs w:val="28"/>
          <w:rtl/>
          <w:lang w:bidi="ar-IQ"/>
        </w:rPr>
        <w:t>:</w:t>
      </w:r>
      <w:sdt>
        <w:sdtPr>
          <w:rPr>
            <w:rFonts w:hint="cs"/>
            <w:sz w:val="28"/>
            <w:szCs w:val="28"/>
            <w:rtl/>
            <w:lang w:bidi="ar-IQ"/>
          </w:rPr>
          <w:id w:val="1950506905"/>
          <w:placeholder>
            <w:docPart w:val="986A6EC26979474DA4D9BF79C69F13C2"/>
          </w:placeholder>
        </w:sdtPr>
        <w:sdtEndPr/>
        <w:sdtContent>
          <w:r w:rsidR="00DD4202">
            <w:rPr>
              <w:rFonts w:hint="cs"/>
              <w:sz w:val="28"/>
              <w:szCs w:val="28"/>
              <w:rtl/>
              <w:lang w:bidi="ar-IQ"/>
            </w:rPr>
            <w:t xml:space="preserve">  </w:t>
          </w:r>
        </w:sdtContent>
      </w:sdt>
    </w:p>
    <w:p w:rsidR="00F57902" w:rsidRPr="00EA63AE" w:rsidRDefault="00F57902" w:rsidP="004705AD">
      <w:pPr>
        <w:pStyle w:val="ListParagraph"/>
        <w:ind w:left="-516" w:right="-270"/>
        <w:rPr>
          <w:sz w:val="28"/>
          <w:szCs w:val="28"/>
          <w:rtl/>
          <w:lang w:bidi="ar-IQ"/>
        </w:rPr>
      </w:pPr>
      <w:r w:rsidRPr="00EA63AE">
        <w:rPr>
          <w:rFonts w:hint="cs"/>
          <w:sz w:val="28"/>
          <w:szCs w:val="28"/>
          <w:rtl/>
          <w:lang w:bidi="ar-IQ"/>
        </w:rPr>
        <w:t xml:space="preserve">نوع السكن: ملك </w:t>
      </w:r>
      <w:sdt>
        <w:sdtPr>
          <w:rPr>
            <w:rFonts w:hint="cs"/>
            <w:sz w:val="28"/>
            <w:szCs w:val="28"/>
            <w:rtl/>
            <w:lang w:bidi="ar-IQ"/>
          </w:rPr>
          <w:id w:val="-90792008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705AD"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☒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>ايجار</w:t>
      </w:r>
      <w:sdt>
        <w:sdtPr>
          <w:rPr>
            <w:rFonts w:hint="cs"/>
            <w:sz w:val="28"/>
            <w:szCs w:val="28"/>
            <w:rtl/>
            <w:lang w:bidi="ar-IQ"/>
          </w:rPr>
          <w:id w:val="-1546435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05AD"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مبلغ الايجار الشهري</w:t>
      </w:r>
      <w:r w:rsidR="00F70246" w:rsidRPr="00EA63AE">
        <w:rPr>
          <w:rFonts w:hint="cs"/>
          <w:sz w:val="28"/>
          <w:szCs w:val="28"/>
          <w:rtl/>
          <w:lang w:bidi="ar-IQ"/>
        </w:rPr>
        <w:t>:</w:t>
      </w:r>
      <w:sdt>
        <w:sdtPr>
          <w:rPr>
            <w:rFonts w:hint="cs"/>
            <w:sz w:val="28"/>
            <w:szCs w:val="28"/>
            <w:rtl/>
            <w:lang w:bidi="ar-IQ"/>
          </w:rPr>
          <w:id w:val="47884747"/>
          <w:placeholder>
            <w:docPart w:val="C77ADC8280454CCBB3E7DD18109FCEAC"/>
          </w:placeholder>
        </w:sdtPr>
        <w:sdtEndPr/>
        <w:sdtContent>
          <w:r w:rsidR="005B403B">
            <w:rPr>
              <w:rFonts w:hint="cs"/>
              <w:sz w:val="28"/>
              <w:szCs w:val="28"/>
              <w:rtl/>
              <w:lang w:bidi="ar-IQ"/>
            </w:rPr>
            <w:t xml:space="preserve"> </w:t>
          </w:r>
          <w:r w:rsidR="005F074A">
            <w:rPr>
              <w:rFonts w:hint="cs"/>
              <w:sz w:val="28"/>
              <w:szCs w:val="28"/>
              <w:rtl/>
              <w:lang w:bidi="ar-IQ"/>
            </w:rPr>
            <w:t xml:space="preserve"> </w:t>
          </w:r>
          <w:r w:rsidR="004705AD">
            <w:rPr>
              <w:rFonts w:hint="cs"/>
              <w:sz w:val="28"/>
              <w:szCs w:val="28"/>
              <w:rtl/>
              <w:lang w:bidi="ar-IQ"/>
            </w:rPr>
            <w:t xml:space="preserve">          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>تجاوز</w:t>
      </w:r>
      <w:sdt>
        <w:sdtPr>
          <w:rPr>
            <w:rFonts w:hint="cs"/>
            <w:sz w:val="28"/>
            <w:szCs w:val="28"/>
            <w:rtl/>
            <w:lang w:bidi="ar-IQ"/>
          </w:rPr>
          <w:id w:val="10736261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705AD"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☒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اخرى تذكر</w:t>
      </w:r>
      <w:sdt>
        <w:sdtPr>
          <w:rPr>
            <w:rFonts w:hint="cs"/>
            <w:sz w:val="28"/>
            <w:szCs w:val="28"/>
            <w:rtl/>
            <w:lang w:bidi="ar-IQ"/>
          </w:rPr>
          <w:id w:val="-307325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79B8"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☐</w:t>
          </w:r>
        </w:sdtContent>
      </w:sdt>
      <w:sdt>
        <w:sdtPr>
          <w:rPr>
            <w:rFonts w:hint="cs"/>
            <w:sz w:val="28"/>
            <w:szCs w:val="28"/>
            <w:rtl/>
            <w:lang w:bidi="ar-IQ"/>
          </w:rPr>
          <w:id w:val="-1108651170"/>
          <w:placeholder>
            <w:docPart w:val="629FB64C055F458AAA52D09CDAEB2A28"/>
          </w:placeholder>
        </w:sdtPr>
        <w:sdtEndPr/>
        <w:sdtContent>
          <w:r w:rsidR="00D72FFB">
            <w:rPr>
              <w:rFonts w:hint="cs"/>
              <w:sz w:val="28"/>
              <w:szCs w:val="28"/>
              <w:rtl/>
              <w:lang w:bidi="ar-IQ"/>
            </w:rPr>
            <w:t xml:space="preserve"> </w:t>
          </w:r>
        </w:sdtContent>
      </w:sdt>
    </w:p>
    <w:p w:rsidR="00F57902" w:rsidRPr="00EA63AE" w:rsidRDefault="00F57902" w:rsidP="004705AD">
      <w:pPr>
        <w:pStyle w:val="ListParagraph"/>
        <w:ind w:left="-516" w:right="-270"/>
        <w:rPr>
          <w:sz w:val="28"/>
          <w:szCs w:val="28"/>
          <w:rtl/>
          <w:lang w:bidi="ar-IQ"/>
        </w:rPr>
      </w:pPr>
      <w:r w:rsidRPr="00EA63AE">
        <w:rPr>
          <w:rFonts w:hint="cs"/>
          <w:sz w:val="28"/>
          <w:szCs w:val="28"/>
          <w:rtl/>
          <w:lang w:bidi="ar-IQ"/>
        </w:rPr>
        <w:t>الدخل المادي للأسرة: نعم</w:t>
      </w:r>
      <w:sdt>
        <w:sdtPr>
          <w:rPr>
            <w:rFonts w:hint="cs"/>
            <w:sz w:val="28"/>
            <w:szCs w:val="28"/>
            <w:rtl/>
            <w:lang w:bidi="ar-IQ"/>
          </w:rPr>
          <w:id w:val="-174571359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079B8"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☒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لا</w:t>
      </w:r>
      <w:sdt>
        <w:sdtPr>
          <w:rPr>
            <w:rFonts w:hint="cs"/>
            <w:sz w:val="28"/>
            <w:szCs w:val="28"/>
            <w:rtl/>
            <w:lang w:bidi="ar-IQ"/>
          </w:rPr>
          <w:id w:val="-6098239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72F7"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 نوع الدخل(ثابت </w:t>
      </w:r>
      <w:sdt>
        <w:sdtPr>
          <w:rPr>
            <w:rFonts w:hint="cs"/>
            <w:sz w:val="28"/>
            <w:szCs w:val="28"/>
            <w:rtl/>
            <w:lang w:bidi="ar-IQ"/>
          </w:rPr>
          <w:id w:val="3790573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079B8"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☒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>,غير ثابت</w:t>
      </w:r>
      <w:sdt>
        <w:sdtPr>
          <w:rPr>
            <w:rFonts w:hint="cs"/>
            <w:sz w:val="28"/>
            <w:szCs w:val="28"/>
            <w:rtl/>
            <w:lang w:bidi="ar-IQ"/>
          </w:rPr>
          <w:id w:val="-1991090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4640"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☐</w:t>
          </w:r>
        </w:sdtContent>
      </w:sdt>
      <w:r w:rsidRPr="00EA63AE">
        <w:rPr>
          <w:rFonts w:hint="cs"/>
          <w:sz w:val="28"/>
          <w:szCs w:val="28"/>
          <w:rtl/>
          <w:lang w:bidi="ar-IQ"/>
        </w:rPr>
        <w:t xml:space="preserve">) / مبلغ الدخل </w:t>
      </w:r>
      <w:r w:rsidR="004705AD">
        <w:rPr>
          <w:rFonts w:hint="cs"/>
          <w:sz w:val="28"/>
          <w:szCs w:val="28"/>
          <w:rtl/>
          <w:lang w:bidi="ar-IQ"/>
        </w:rPr>
        <w:t xml:space="preserve">مليون </w:t>
      </w:r>
    </w:p>
    <w:p w:rsidR="00F57902" w:rsidRPr="00EA63AE" w:rsidRDefault="00F57902" w:rsidP="004705AD">
      <w:pPr>
        <w:pStyle w:val="ListParagraph"/>
        <w:ind w:left="-516" w:right="-270"/>
        <w:rPr>
          <w:sz w:val="28"/>
          <w:szCs w:val="28"/>
          <w:rtl/>
          <w:lang w:bidi="ar-IQ"/>
        </w:rPr>
      </w:pPr>
      <w:r w:rsidRPr="00EA63AE">
        <w:rPr>
          <w:rFonts w:hint="cs"/>
          <w:sz w:val="28"/>
          <w:szCs w:val="28"/>
          <w:rtl/>
          <w:lang w:bidi="ar-IQ"/>
        </w:rPr>
        <w:t>الجهة المانحة للراتب</w:t>
      </w:r>
      <w:r w:rsidR="006A7B16">
        <w:rPr>
          <w:rFonts w:hint="cs"/>
          <w:sz w:val="28"/>
          <w:szCs w:val="28"/>
          <w:rtl/>
          <w:lang w:bidi="ar-IQ"/>
        </w:rPr>
        <w:t>:</w:t>
      </w:r>
      <w:r w:rsidR="008542C1">
        <w:rPr>
          <w:rFonts w:hint="cs"/>
          <w:sz w:val="28"/>
          <w:szCs w:val="28"/>
          <w:rtl/>
          <w:lang w:bidi="ar-IQ"/>
        </w:rPr>
        <w:t xml:space="preserve"> </w:t>
      </w:r>
      <w:r w:rsidR="00CF38A2">
        <w:rPr>
          <w:rFonts w:hint="cs"/>
          <w:sz w:val="28"/>
          <w:szCs w:val="28"/>
          <w:rtl/>
          <w:lang w:bidi="ar-IQ"/>
        </w:rPr>
        <w:t xml:space="preserve">تقاعد </w:t>
      </w:r>
    </w:p>
    <w:tbl>
      <w:tblPr>
        <w:tblStyle w:val="TableGrid1"/>
        <w:bidiVisual/>
        <w:tblW w:w="11057" w:type="dxa"/>
        <w:tblInd w:w="-576" w:type="dxa"/>
        <w:tblLayout w:type="fixed"/>
        <w:tblLook w:val="04A0" w:firstRow="1" w:lastRow="0" w:firstColumn="1" w:lastColumn="0" w:noHBand="0" w:noVBand="1"/>
      </w:tblPr>
      <w:tblGrid>
        <w:gridCol w:w="709"/>
        <w:gridCol w:w="3148"/>
        <w:gridCol w:w="965"/>
        <w:gridCol w:w="1557"/>
        <w:gridCol w:w="1134"/>
        <w:gridCol w:w="3544"/>
      </w:tblGrid>
      <w:tr w:rsidR="00714553" w:rsidRPr="00714553" w:rsidTr="009079B8">
        <w:trPr>
          <w:trHeight w:val="7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714553" w:rsidRPr="00714553" w:rsidRDefault="00714553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 w:rsidRPr="00714553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>ت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714553" w:rsidRPr="00714553" w:rsidRDefault="00714553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</w:pPr>
            <w:r w:rsidRPr="00714553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>الاسم الثلاثي لافراد الاسرة*</w:t>
            </w:r>
          </w:p>
          <w:p w:rsidR="00714553" w:rsidRPr="00714553" w:rsidRDefault="00714553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 w:rsidRPr="00714553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>حسب هوية الاحوال المدنية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14553" w:rsidRPr="00714553" w:rsidRDefault="00714553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</w:pPr>
            <w:r w:rsidRPr="00714553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>الجنس</w:t>
            </w:r>
          </w:p>
          <w:p w:rsidR="00714553" w:rsidRPr="00714553" w:rsidRDefault="00714553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714553" w:rsidRPr="00714553" w:rsidRDefault="00714553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 w:rsidRPr="00714553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>تاريخ الميلاد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714553" w:rsidRPr="00714553" w:rsidRDefault="00714553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 w:rsidRPr="00714553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>صلة القربى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714553" w:rsidRPr="00714553" w:rsidRDefault="00714553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 w:rsidRPr="00714553"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  <w:t>وصف الحالة **</w:t>
            </w:r>
          </w:p>
        </w:tc>
      </w:tr>
      <w:tr w:rsidR="004705AD" w:rsidRPr="00714553" w:rsidTr="003712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 w:rsidRPr="00714553"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1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C61FBA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عباس نعمة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1F57D6">
            <w:pPr>
              <w:spacing w:line="240" w:lineRule="atLeast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  ذكر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EF5E2B">
            <w:pPr>
              <w:spacing w:line="240" w:lineRule="atLeast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       1953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9079B8">
            <w:pPr>
              <w:spacing w:line="240" w:lineRule="atLeast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    الوالد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EB1C88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متقاعد </w:t>
            </w:r>
          </w:p>
        </w:tc>
      </w:tr>
      <w:tr w:rsidR="004705AD" w:rsidRPr="00714553" w:rsidTr="003712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 w:rsidRPr="00714553"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2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EB1C88">
            <w:pPr>
              <w:spacing w:line="240" w:lineRule="atLeast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             جميلة هياب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انثى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9A2380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1963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9A2380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الوالدة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5C58D8">
            <w:pPr>
              <w:spacing w:line="240" w:lineRule="atLeast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                    ربة بيت </w:t>
            </w:r>
          </w:p>
        </w:tc>
      </w:tr>
      <w:tr w:rsidR="004705AD" w:rsidRPr="00714553" w:rsidTr="003712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 w:rsidRPr="00714553"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3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يقين فاضل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انثى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5C58D8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2009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4306AB">
            <w:pPr>
              <w:spacing w:line="240" w:lineRule="atLeast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    ابنه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16064E">
            <w:pPr>
              <w:spacing w:line="240" w:lineRule="atLeast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                 ثاني ابتدائي </w:t>
            </w:r>
          </w:p>
        </w:tc>
      </w:tr>
      <w:tr w:rsidR="004705AD" w:rsidRPr="00714553" w:rsidTr="003712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 w:rsidRPr="00714553"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4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بنين فاضل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انثى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67769F">
            <w:pPr>
              <w:spacing w:line="240" w:lineRule="atLeast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      2011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2A153A">
            <w:pPr>
              <w:spacing w:line="240" w:lineRule="atLeast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    ابنه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اول ابتدائي </w:t>
            </w:r>
          </w:p>
        </w:tc>
      </w:tr>
      <w:tr w:rsidR="004705AD" w:rsidRPr="00714553" w:rsidTr="003712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5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عباس فاضل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5B403B">
            <w:pPr>
              <w:spacing w:line="240" w:lineRule="atLeast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   ذكر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627FF">
            <w:pPr>
              <w:spacing w:line="240" w:lineRule="atLeast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      2012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E5533A">
            <w:pPr>
              <w:spacing w:line="240" w:lineRule="atLeast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    ابن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 xml:space="preserve">طفل </w:t>
            </w:r>
          </w:p>
        </w:tc>
      </w:tr>
      <w:tr w:rsidR="004705AD" w:rsidRPr="00714553" w:rsidTr="003712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 w:rsidRPr="00714553"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6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5B403B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F26888">
            <w:pPr>
              <w:spacing w:line="240" w:lineRule="atLeast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DF301F">
            <w:pPr>
              <w:tabs>
                <w:tab w:val="left" w:pos="916"/>
                <w:tab w:val="center" w:pos="1664"/>
              </w:tabs>
              <w:spacing w:line="240" w:lineRule="atLeast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</w:tr>
      <w:tr w:rsidR="004705AD" w:rsidRPr="00714553" w:rsidTr="003712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7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tabs>
                <w:tab w:val="left" w:pos="2263"/>
              </w:tabs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</w:tr>
      <w:tr w:rsidR="004705AD" w:rsidRPr="00714553" w:rsidTr="003712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  <w:r w:rsidRPr="00714553"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8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371257">
            <w:pPr>
              <w:tabs>
                <w:tab w:val="left" w:pos="2383"/>
              </w:tabs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</w:tr>
      <w:tr w:rsidR="004705AD" w:rsidRPr="00714553" w:rsidTr="003712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9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371257">
            <w:pPr>
              <w:tabs>
                <w:tab w:val="left" w:pos="2383"/>
              </w:tabs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</w:tr>
      <w:tr w:rsidR="004705AD" w:rsidRPr="00714553" w:rsidTr="003712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10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371257">
            <w:pPr>
              <w:tabs>
                <w:tab w:val="left" w:pos="2383"/>
              </w:tabs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</w:tr>
      <w:tr w:rsidR="004705AD" w:rsidRPr="00714553" w:rsidTr="0037125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rtl/>
                <w:lang w:bidi="ar-IQ"/>
              </w:rPr>
              <w:t>11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714553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5AD" w:rsidRPr="00714553" w:rsidRDefault="004705AD" w:rsidP="00371257">
            <w:pPr>
              <w:tabs>
                <w:tab w:val="left" w:pos="2383"/>
              </w:tabs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lang w:bidi="ar-IQ"/>
              </w:rPr>
            </w:pPr>
          </w:p>
        </w:tc>
      </w:tr>
    </w:tbl>
    <w:p w:rsidR="00371257" w:rsidRPr="00EA63AE" w:rsidRDefault="00371257" w:rsidP="00371257">
      <w:pPr>
        <w:spacing w:after="0" w:line="240" w:lineRule="atLeast"/>
        <w:ind w:hanging="568"/>
        <w:jc w:val="both"/>
        <w:rPr>
          <w:rFonts w:ascii="Simplified Arabic" w:hAnsi="Simplified Arabic" w:cs="Simplified Arabic"/>
          <w:rtl/>
          <w:lang w:bidi="ar-IQ"/>
        </w:rPr>
      </w:pPr>
      <w:r w:rsidRPr="00EA63AE">
        <w:rPr>
          <w:rFonts w:ascii="Simplified Arabic" w:hAnsi="Simplified Arabic" w:cs="Simplified Arabic"/>
          <w:rtl/>
          <w:lang w:bidi="ar-IQ"/>
        </w:rPr>
        <w:t>*</w:t>
      </w:r>
      <w:r w:rsidRPr="00EA63AE">
        <w:rPr>
          <w:rFonts w:ascii="Simplified Arabic" w:hAnsi="Simplified Arabic" w:cs="Simplified Arabic" w:hint="cs"/>
          <w:rtl/>
          <w:lang w:bidi="ar-IQ"/>
        </w:rPr>
        <w:t xml:space="preserve"> شمول والد ووالدة  واخوة الشهيد وزوجنه واولاده  ، وبالنسبة للمقاتل شمول زوجنه واولاده واذا كان غير متزوج شمول والده  ووالدته فقط  </w:t>
      </w:r>
    </w:p>
    <w:p w:rsidR="00371257" w:rsidRPr="00EA63AE" w:rsidRDefault="00371257" w:rsidP="00371257">
      <w:pPr>
        <w:spacing w:after="0" w:line="240" w:lineRule="atLeast"/>
        <w:ind w:hanging="568"/>
        <w:jc w:val="both"/>
        <w:rPr>
          <w:rFonts w:ascii="Simplified Arabic" w:hAnsi="Simplified Arabic" w:cs="Simplified Arabic"/>
          <w:rtl/>
          <w:lang w:bidi="ar-IQ"/>
        </w:rPr>
      </w:pPr>
      <w:r w:rsidRPr="00EA63AE">
        <w:rPr>
          <w:rFonts w:ascii="Simplified Arabic" w:hAnsi="Simplified Arabic" w:cs="Simplified Arabic"/>
          <w:sz w:val="24"/>
          <w:szCs w:val="24"/>
          <w:rtl/>
          <w:lang w:bidi="ar-IQ"/>
        </w:rPr>
        <w:t>**</w:t>
      </w:r>
      <w:r w:rsidRPr="00EA63AE">
        <w:rPr>
          <w:rFonts w:ascii="Simplified Arabic" w:hAnsi="Simplified Arabic" w:cs="Simplified Arabic"/>
          <w:rtl/>
          <w:lang w:bidi="ar-IQ"/>
        </w:rPr>
        <w:t xml:space="preserve"> ( طفل ، طالب /المرحلة الدراسية / مستمر او متسرب تذكر المدة  ، الشهادة ، عاطل او يذكر نوع ومكان العمل ، مريض مع وصف المرض ، اخرى تذكر بايجاز) وترفق ورقة منفصلة باستكمال افراد الاسرة ان دعت الحاجة.</w:t>
      </w:r>
    </w:p>
    <w:p w:rsidR="008F6E12" w:rsidRDefault="008F6E12" w:rsidP="00EA63AE">
      <w:pPr>
        <w:ind w:right="-270"/>
        <w:rPr>
          <w:sz w:val="32"/>
          <w:szCs w:val="32"/>
          <w:lang w:bidi="ar-IQ"/>
        </w:rPr>
      </w:pPr>
    </w:p>
    <w:p w:rsidR="006071F5" w:rsidRDefault="006071F5" w:rsidP="00EA63AE">
      <w:pPr>
        <w:ind w:right="-270"/>
        <w:rPr>
          <w:sz w:val="32"/>
          <w:szCs w:val="32"/>
          <w:lang w:bidi="ar-IQ"/>
        </w:rPr>
      </w:pPr>
    </w:p>
    <w:p w:rsidR="008F6E12" w:rsidRPr="00EA63AE" w:rsidRDefault="008F6E12" w:rsidP="00EA63AE">
      <w:pPr>
        <w:ind w:right="-270"/>
        <w:rPr>
          <w:sz w:val="32"/>
          <w:szCs w:val="32"/>
          <w:rtl/>
          <w:lang w:bidi="ar-IQ"/>
        </w:rPr>
      </w:pPr>
    </w:p>
    <w:p w:rsidR="00A90045" w:rsidRDefault="00A90045" w:rsidP="00F70246">
      <w:pPr>
        <w:tabs>
          <w:tab w:val="left" w:pos="4205"/>
          <w:tab w:val="center" w:pos="5233"/>
        </w:tabs>
        <w:spacing w:after="0" w:line="240" w:lineRule="atLeast"/>
        <w:ind w:left="-426"/>
        <w:jc w:val="both"/>
        <w:rPr>
          <w:color w:val="548DD4" w:themeColor="text2" w:themeTint="99"/>
          <w:sz w:val="32"/>
          <w:szCs w:val="32"/>
          <w:rtl/>
          <w:lang w:bidi="ar-IQ"/>
        </w:rPr>
      </w:pPr>
    </w:p>
    <w:p w:rsidR="00A90045" w:rsidRDefault="00A90045" w:rsidP="00F70246">
      <w:pPr>
        <w:tabs>
          <w:tab w:val="left" w:pos="4205"/>
          <w:tab w:val="center" w:pos="5233"/>
        </w:tabs>
        <w:spacing w:after="0" w:line="240" w:lineRule="atLeast"/>
        <w:ind w:left="-426"/>
        <w:jc w:val="both"/>
        <w:rPr>
          <w:color w:val="548DD4" w:themeColor="text2" w:themeTint="99"/>
          <w:sz w:val="32"/>
          <w:szCs w:val="32"/>
          <w:rtl/>
          <w:lang w:bidi="ar-IQ"/>
        </w:rPr>
      </w:pPr>
    </w:p>
    <w:p w:rsidR="00F35D50" w:rsidRDefault="00F35D50" w:rsidP="00F70246">
      <w:pPr>
        <w:tabs>
          <w:tab w:val="left" w:pos="4205"/>
          <w:tab w:val="center" w:pos="5233"/>
        </w:tabs>
        <w:spacing w:after="0" w:line="240" w:lineRule="atLeast"/>
        <w:ind w:left="-426"/>
        <w:jc w:val="both"/>
        <w:rPr>
          <w:color w:val="548DD4" w:themeColor="text2" w:themeTint="99"/>
          <w:sz w:val="32"/>
          <w:szCs w:val="32"/>
          <w:rtl/>
          <w:lang w:bidi="ar-IQ"/>
        </w:rPr>
      </w:pPr>
    </w:p>
    <w:p w:rsidR="00F35D50" w:rsidRDefault="00F35D50" w:rsidP="00F70246">
      <w:pPr>
        <w:tabs>
          <w:tab w:val="left" w:pos="4205"/>
          <w:tab w:val="center" w:pos="5233"/>
        </w:tabs>
        <w:spacing w:after="0" w:line="240" w:lineRule="atLeast"/>
        <w:ind w:left="-426"/>
        <w:jc w:val="both"/>
        <w:rPr>
          <w:color w:val="548DD4" w:themeColor="text2" w:themeTint="99"/>
          <w:sz w:val="32"/>
          <w:szCs w:val="32"/>
          <w:rtl/>
          <w:lang w:bidi="ar-IQ"/>
        </w:rPr>
      </w:pPr>
    </w:p>
    <w:p w:rsidR="00F35D50" w:rsidRDefault="00F35D50" w:rsidP="00F70246">
      <w:pPr>
        <w:tabs>
          <w:tab w:val="left" w:pos="4205"/>
          <w:tab w:val="center" w:pos="5233"/>
        </w:tabs>
        <w:spacing w:after="0" w:line="240" w:lineRule="atLeast"/>
        <w:ind w:left="-426"/>
        <w:jc w:val="both"/>
        <w:rPr>
          <w:color w:val="548DD4" w:themeColor="text2" w:themeTint="99"/>
          <w:sz w:val="32"/>
          <w:szCs w:val="32"/>
          <w:rtl/>
          <w:lang w:bidi="ar-IQ"/>
        </w:rPr>
      </w:pPr>
    </w:p>
    <w:p w:rsidR="00371257" w:rsidRPr="00371257" w:rsidRDefault="00371257" w:rsidP="00F70246">
      <w:pPr>
        <w:tabs>
          <w:tab w:val="left" w:pos="4205"/>
          <w:tab w:val="center" w:pos="5233"/>
        </w:tabs>
        <w:spacing w:after="0" w:line="240" w:lineRule="atLeast"/>
        <w:ind w:left="-426"/>
        <w:jc w:val="both"/>
        <w:rPr>
          <w:color w:val="548DD4" w:themeColor="text2" w:themeTint="99"/>
          <w:sz w:val="32"/>
          <w:szCs w:val="32"/>
          <w:rtl/>
          <w:lang w:bidi="ar-IQ"/>
        </w:rPr>
      </w:pPr>
      <w:r w:rsidRPr="00371257">
        <w:rPr>
          <w:color w:val="548DD4" w:themeColor="text2" w:themeTint="99"/>
          <w:sz w:val="32"/>
          <w:szCs w:val="32"/>
          <w:rtl/>
          <w:lang w:bidi="ar-IQ"/>
        </w:rPr>
        <w:t xml:space="preserve">لرعاية </w:t>
      </w:r>
      <w:r w:rsidRPr="00371257">
        <w:rPr>
          <w:rFonts w:hint="cs"/>
          <w:color w:val="548DD4" w:themeColor="text2" w:themeTint="99"/>
          <w:sz w:val="32"/>
          <w:szCs w:val="32"/>
          <w:rtl/>
          <w:lang w:bidi="ar-IQ"/>
        </w:rPr>
        <w:t>المقدمة من قبل المؤسسة  :</w:t>
      </w:r>
    </w:p>
    <w:tbl>
      <w:tblPr>
        <w:tblStyle w:val="TableGrid2"/>
        <w:bidiVisual/>
        <w:tblW w:w="1134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60"/>
        <w:gridCol w:w="810"/>
        <w:gridCol w:w="10170"/>
      </w:tblGrid>
      <w:tr w:rsidR="00F8443F" w:rsidRPr="00F8443F" w:rsidTr="00F70246">
        <w:trPr>
          <w:cantSplit/>
          <w:trHeight w:val="1072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8443F" w:rsidRPr="00F8443F" w:rsidRDefault="00F8443F" w:rsidP="00F8443F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F8443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8443F" w:rsidRPr="00F8443F" w:rsidRDefault="00F8443F" w:rsidP="00F8443F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F8443F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نوع الرعاية</w:t>
            </w:r>
          </w:p>
        </w:tc>
        <w:tc>
          <w:tcPr>
            <w:tcW w:w="10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8443F" w:rsidRPr="00F8443F" w:rsidRDefault="00F8443F" w:rsidP="00F8443F">
            <w:pPr>
              <w:spacing w:line="240" w:lineRule="atLeast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lang w:bidi="ar-IQ"/>
              </w:rPr>
            </w:pPr>
            <w:r w:rsidRPr="00F8443F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IQ"/>
              </w:rPr>
              <w:t>وصف طبيعة الرعاية بايجاز يملئ من قبل اللجنة الميدانية</w:t>
            </w:r>
          </w:p>
        </w:tc>
      </w:tr>
      <w:tr w:rsidR="00F8443F" w:rsidRPr="00F8443F" w:rsidTr="00F70246">
        <w:trPr>
          <w:cantSplit/>
          <w:trHeight w:val="201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43F" w:rsidRPr="00F8443F" w:rsidRDefault="00F8443F" w:rsidP="00F8443F">
            <w:pPr>
              <w:bidi w:val="0"/>
              <w:spacing w:line="240" w:lineRule="atLeast"/>
              <w:jc w:val="right"/>
              <w:rPr>
                <w:sz w:val="28"/>
                <w:szCs w:val="28"/>
                <w:lang w:bidi="ar-IQ"/>
              </w:rPr>
            </w:pPr>
            <w:r w:rsidRPr="00F8443F">
              <w:rPr>
                <w:sz w:val="28"/>
                <w:szCs w:val="28"/>
                <w:lang w:bidi="ar-IQ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443F" w:rsidRPr="00F8443F" w:rsidRDefault="00F8443F" w:rsidP="00F8443F">
            <w:pPr>
              <w:spacing w:line="240" w:lineRule="atLeast"/>
              <w:ind w:left="113" w:right="113"/>
              <w:jc w:val="center"/>
              <w:rPr>
                <w:sz w:val="28"/>
                <w:szCs w:val="28"/>
                <w:lang w:bidi="ar-IQ"/>
              </w:rPr>
            </w:pPr>
            <w:r w:rsidRPr="00F8443F">
              <w:rPr>
                <w:sz w:val="28"/>
                <w:szCs w:val="28"/>
                <w:rtl/>
                <w:lang w:bidi="ar-IQ"/>
              </w:rPr>
              <w:t>مالية</w:t>
            </w:r>
          </w:p>
        </w:tc>
        <w:tc>
          <w:tcPr>
            <w:tcW w:w="10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3F" w:rsidRPr="00F8443F" w:rsidRDefault="00F8443F" w:rsidP="00F8443F">
            <w:pPr>
              <w:spacing w:line="240" w:lineRule="atLeast"/>
              <w:ind w:left="316"/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</w:pPr>
            <w:r w:rsidRPr="00F8443F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اوجه المساعدة المالية  :</w:t>
            </w:r>
          </w:p>
          <w:p w:rsidR="00F8443F" w:rsidRPr="00F8443F" w:rsidRDefault="00F8443F" w:rsidP="00790FA8">
            <w:pPr>
              <w:numPr>
                <w:ilvl w:val="0"/>
                <w:numId w:val="14"/>
              </w:numPr>
              <w:spacing w:line="240" w:lineRule="atLeast"/>
              <w:ind w:left="316" w:hanging="316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ايجار / المبلغ الشهري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1165593812"/>
                <w:placeholder>
                  <w:docPart w:val="EF1490F4F99D4FBABDAF483EE569D71A"/>
                </w:placeholder>
              </w:sdtPr>
              <w:sdtEndPr/>
              <w:sdtContent>
                <w:r w:rsidR="00790FA8">
                  <w:rPr>
                    <w:rFonts w:hint="cs"/>
                    <w:sz w:val="30"/>
                    <w:szCs w:val="30"/>
                    <w:rtl/>
                    <w:lang w:bidi="ar-IQ"/>
                  </w:rPr>
                  <w:t xml:space="preserve">لايوجد </w:t>
                </w:r>
              </w:sdtContent>
            </w:sdt>
          </w:p>
          <w:p w:rsidR="00F8443F" w:rsidRPr="00F8443F" w:rsidRDefault="00F8443F" w:rsidP="0067298D">
            <w:pPr>
              <w:numPr>
                <w:ilvl w:val="0"/>
                <w:numId w:val="14"/>
              </w:numPr>
              <w:spacing w:line="240" w:lineRule="atLeast"/>
              <w:ind w:left="316" w:hanging="316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>مساعدة مالية / المجموع الكلي</w:t>
            </w:r>
            <w:r w:rsidR="006D35B7">
              <w:rPr>
                <w:rFonts w:hint="cs"/>
                <w:sz w:val="30"/>
                <w:szCs w:val="30"/>
                <w:rtl/>
                <w:lang w:bidi="ar-IQ"/>
              </w:rPr>
              <w:t xml:space="preserve"> </w:t>
            </w:r>
            <w:r w:rsidR="0067298D">
              <w:rPr>
                <w:rFonts w:hint="cs"/>
                <w:sz w:val="30"/>
                <w:szCs w:val="30"/>
                <w:rtl/>
                <w:lang w:bidi="ar-IQ"/>
              </w:rPr>
              <w:t xml:space="preserve">لايوجد </w:t>
            </w:r>
          </w:p>
          <w:p w:rsidR="00F8443F" w:rsidRPr="00F8443F" w:rsidRDefault="00F8443F" w:rsidP="00195428">
            <w:pPr>
              <w:numPr>
                <w:ilvl w:val="0"/>
                <w:numId w:val="14"/>
              </w:numPr>
              <w:spacing w:line="240" w:lineRule="atLeast"/>
              <w:ind w:left="316" w:hanging="316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كفالة اليتيم / المبلغ الشهري 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1327791633"/>
                <w:placeholder>
                  <w:docPart w:val="BF46848C7A0949C5A32003182E202F5F"/>
                </w:placeholder>
              </w:sdtPr>
              <w:sdtEndPr/>
              <w:sdtContent>
                <w:r w:rsidR="00195428">
                  <w:rPr>
                    <w:rFonts w:hint="cs"/>
                    <w:sz w:val="30"/>
                    <w:szCs w:val="30"/>
                    <w:rtl/>
                    <w:lang w:bidi="ar-IQ"/>
                  </w:rPr>
                  <w:t>لايوجد</w:t>
                </w:r>
                <w:r w:rsidR="001F57D6">
                  <w:rPr>
                    <w:rFonts w:hint="cs"/>
                    <w:sz w:val="30"/>
                    <w:szCs w:val="30"/>
                    <w:rtl/>
                    <w:lang w:bidi="ar-IQ"/>
                  </w:rPr>
                  <w:t xml:space="preserve"> </w:t>
                </w:r>
              </w:sdtContent>
            </w:sdt>
          </w:p>
          <w:p w:rsidR="00F8443F" w:rsidRPr="00F8443F" w:rsidRDefault="00F8443F" w:rsidP="00222643">
            <w:pPr>
              <w:numPr>
                <w:ilvl w:val="0"/>
                <w:numId w:val="14"/>
              </w:numPr>
              <w:spacing w:line="240" w:lineRule="atLeast"/>
              <w:ind w:left="316" w:hanging="316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28"/>
                <w:szCs w:val="28"/>
                <w:rtl/>
                <w:lang w:bidi="ar-IQ"/>
              </w:rPr>
              <w:t xml:space="preserve">رواتب من مؤسسات اخرى شهريا / المبلغ الشهري </w:t>
            </w:r>
            <w:r w:rsidR="009B654D"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  <w:r w:rsidR="00222643">
              <w:rPr>
                <w:rFonts w:hint="cs"/>
                <w:sz w:val="28"/>
                <w:szCs w:val="28"/>
                <w:rtl/>
                <w:lang w:bidi="ar-IQ"/>
              </w:rPr>
              <w:t>لايوجد</w:t>
            </w:r>
            <w:r w:rsidR="00E20134"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  <w:r w:rsidRPr="00F8443F">
              <w:rPr>
                <w:rFonts w:hint="cs"/>
                <w:sz w:val="28"/>
                <w:szCs w:val="28"/>
                <w:rtl/>
                <w:lang w:bidi="ar-IQ"/>
              </w:rPr>
              <w:t xml:space="preserve">اسم المؤسسة </w:t>
            </w:r>
            <w:sdt>
              <w:sdtPr>
                <w:rPr>
                  <w:rFonts w:hint="cs"/>
                  <w:sz w:val="28"/>
                  <w:szCs w:val="28"/>
                  <w:rtl/>
                  <w:lang w:bidi="ar-IQ"/>
                </w:rPr>
                <w:alias w:val="ادخل نص"/>
                <w:tag w:val="ادخل نص"/>
                <w:id w:val="-907921075"/>
                <w:placeholder>
                  <w:docPart w:val="20A5E786879B4061ABBE429322B0B6C1"/>
                </w:placeholder>
                <w:showingPlcHdr/>
              </w:sdtPr>
              <w:sdtEndPr/>
              <w:sdtContent>
                <w:r w:rsidR="0004601E">
                  <w:rPr>
                    <w:rStyle w:val="PlaceholderText"/>
                    <w:rFonts w:hint="cs"/>
                    <w:rtl/>
                  </w:rPr>
                  <w:t>ادخل نص</w:t>
                </w:r>
                <w:r w:rsidR="0004601E" w:rsidRPr="00067721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F8443F" w:rsidRPr="00F8443F" w:rsidTr="00F70246">
        <w:trPr>
          <w:cantSplit/>
          <w:trHeight w:val="89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43F" w:rsidRPr="00F8443F" w:rsidRDefault="00F8443F" w:rsidP="00F8443F">
            <w:pPr>
              <w:bidi w:val="0"/>
              <w:spacing w:line="240" w:lineRule="atLeast"/>
              <w:jc w:val="right"/>
              <w:rPr>
                <w:sz w:val="28"/>
                <w:szCs w:val="28"/>
                <w:lang w:bidi="ar-IQ"/>
              </w:rPr>
            </w:pPr>
            <w:r w:rsidRPr="00F8443F">
              <w:rPr>
                <w:sz w:val="28"/>
                <w:szCs w:val="28"/>
                <w:lang w:bidi="ar-IQ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443F" w:rsidRPr="00F8443F" w:rsidRDefault="00F8443F" w:rsidP="00F8443F">
            <w:pPr>
              <w:spacing w:line="240" w:lineRule="atLeast"/>
              <w:ind w:left="113" w:right="113"/>
              <w:jc w:val="center"/>
              <w:rPr>
                <w:sz w:val="28"/>
                <w:szCs w:val="28"/>
                <w:lang w:bidi="ar-IQ"/>
              </w:rPr>
            </w:pPr>
            <w:r w:rsidRPr="00F8443F">
              <w:rPr>
                <w:sz w:val="28"/>
                <w:szCs w:val="28"/>
                <w:rtl/>
                <w:lang w:bidi="ar-IQ"/>
              </w:rPr>
              <w:t>قانونية</w:t>
            </w:r>
          </w:p>
        </w:tc>
        <w:tc>
          <w:tcPr>
            <w:tcW w:w="10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3AE" w:rsidRPr="00AE432C" w:rsidRDefault="00384DCF" w:rsidP="00AE432C">
            <w:pPr>
              <w:pStyle w:val="ListParagraph"/>
              <w:numPr>
                <w:ilvl w:val="0"/>
                <w:numId w:val="23"/>
              </w:numPr>
              <w:tabs>
                <w:tab w:val="left" w:pos="2243"/>
              </w:tabs>
              <w:rPr>
                <w:sz w:val="30"/>
                <w:szCs w:val="30"/>
                <w:lang w:bidi="ar-IQ"/>
              </w:rPr>
            </w:pPr>
            <w:r>
              <w:rPr>
                <w:rFonts w:hint="cs"/>
                <w:sz w:val="30"/>
                <w:szCs w:val="30"/>
                <w:rtl/>
                <w:lang w:bidi="ar-IQ"/>
              </w:rPr>
              <w:t xml:space="preserve">لايوجد </w:t>
            </w:r>
          </w:p>
        </w:tc>
      </w:tr>
      <w:tr w:rsidR="00F8443F" w:rsidRPr="00F8443F" w:rsidTr="00F70246">
        <w:trPr>
          <w:cantSplit/>
          <w:trHeight w:val="1832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43F" w:rsidRPr="00F8443F" w:rsidRDefault="00F8443F" w:rsidP="00F8443F">
            <w:pPr>
              <w:bidi w:val="0"/>
              <w:spacing w:line="240" w:lineRule="atLeast"/>
              <w:jc w:val="right"/>
              <w:rPr>
                <w:sz w:val="28"/>
                <w:szCs w:val="28"/>
                <w:lang w:bidi="ar-IQ"/>
              </w:rPr>
            </w:pPr>
            <w:r w:rsidRPr="00F8443F">
              <w:rPr>
                <w:sz w:val="28"/>
                <w:szCs w:val="28"/>
                <w:lang w:bidi="ar-IQ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443F" w:rsidRPr="00F8443F" w:rsidRDefault="00F8443F" w:rsidP="00F8443F">
            <w:pPr>
              <w:spacing w:line="240" w:lineRule="atLeast"/>
              <w:ind w:left="113" w:right="113"/>
              <w:jc w:val="center"/>
              <w:rPr>
                <w:sz w:val="28"/>
                <w:szCs w:val="28"/>
                <w:lang w:bidi="ar-IQ"/>
              </w:rPr>
            </w:pPr>
            <w:r w:rsidRPr="00F8443F">
              <w:rPr>
                <w:sz w:val="28"/>
                <w:szCs w:val="28"/>
                <w:rtl/>
                <w:lang w:bidi="ar-IQ"/>
              </w:rPr>
              <w:t>صحية</w:t>
            </w:r>
          </w:p>
        </w:tc>
        <w:tc>
          <w:tcPr>
            <w:tcW w:w="10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3F" w:rsidRPr="00F8443F" w:rsidRDefault="00F8443F" w:rsidP="00F8443F">
            <w:pPr>
              <w:spacing w:line="240" w:lineRule="atLeast"/>
              <w:ind w:left="316"/>
              <w:rPr>
                <w:sz w:val="30"/>
                <w:szCs w:val="30"/>
                <w:rtl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>الرعاية الصحية المقدمة :</w:t>
            </w:r>
          </w:p>
          <w:p w:rsidR="00F8443F" w:rsidRPr="00F8443F" w:rsidRDefault="00F8443F" w:rsidP="00790FA8">
            <w:pPr>
              <w:numPr>
                <w:ilvl w:val="0"/>
                <w:numId w:val="16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اجراءعملية / المكان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-228304110"/>
                <w:placeholder>
                  <w:docPart w:val="2D2EF456F6394C879546DA2DE00B77B3"/>
                </w:placeholder>
              </w:sdtPr>
              <w:sdtEndPr/>
              <w:sdtContent>
                <w:r w:rsidR="00790FA8">
                  <w:rPr>
                    <w:rFonts w:hint="cs"/>
                    <w:sz w:val="30"/>
                    <w:szCs w:val="30"/>
                    <w:rtl/>
                    <w:lang w:bidi="ar-IQ"/>
                  </w:rPr>
                  <w:t xml:space="preserve"> لايوجد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الكلفة ان وجدت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1035703174"/>
                <w:placeholder>
                  <w:docPart w:val="2F59BCC1790D483E918C03F4B118E892"/>
                </w:placeholder>
                <w:showingPlcHdr/>
              </w:sdtPr>
              <w:sdtEndPr/>
              <w:sdtContent>
                <w:r w:rsidRPr="00067721">
                  <w:rPr>
                    <w:rStyle w:val="PlaceholderText"/>
                  </w:rPr>
                  <w:t>Click here to enter text.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 </w:t>
            </w:r>
          </w:p>
          <w:p w:rsidR="00F8443F" w:rsidRPr="00F8443F" w:rsidRDefault="00F8443F" w:rsidP="002005B6">
            <w:pPr>
              <w:numPr>
                <w:ilvl w:val="0"/>
                <w:numId w:val="16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فحص وتشخيص / المكان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-715037342"/>
                <w:placeholder>
                  <w:docPart w:val="431525AB10294EAA92D4CF63F19BB0CC"/>
                </w:placeholder>
              </w:sdtPr>
              <w:sdtEndPr/>
              <w:sdtContent>
                <w:r w:rsidR="00C64BD0">
                  <w:rPr>
                    <w:rFonts w:hint="cs"/>
                    <w:sz w:val="30"/>
                    <w:szCs w:val="30"/>
                    <w:rtl/>
                    <w:lang w:bidi="ar-IQ"/>
                  </w:rPr>
                  <w:t xml:space="preserve"> 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الكلفة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-1487077075"/>
                <w:placeholder>
                  <w:docPart w:val="CD06A3927DCA41F5B49176F55EC67BE6"/>
                </w:placeholder>
                <w:showingPlcHdr/>
              </w:sdtPr>
              <w:sdtEndPr/>
              <w:sdtContent>
                <w:r w:rsidRPr="00067721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F8443F" w:rsidRPr="00F8443F" w:rsidRDefault="00F8443F" w:rsidP="00EF5E2B">
            <w:pPr>
              <w:numPr>
                <w:ilvl w:val="0"/>
                <w:numId w:val="16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علاج / المكان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1806119062"/>
                <w:placeholder>
                  <w:docPart w:val="7E5C4D7D1DF946A88BDFDDAF6A5533D2"/>
                </w:placeholder>
              </w:sdtPr>
              <w:sdtEndPr/>
              <w:sdtContent>
                <w:r w:rsidR="00EF5E2B">
                  <w:rPr>
                    <w:rFonts w:hint="cs"/>
                    <w:sz w:val="30"/>
                    <w:szCs w:val="30"/>
                    <w:rtl/>
                    <w:lang w:bidi="ar-IQ"/>
                  </w:rPr>
                  <w:t xml:space="preserve">  </w:t>
                </w:r>
                <w:r w:rsidR="00966EEA">
                  <w:rPr>
                    <w:rFonts w:hint="cs"/>
                    <w:sz w:val="30"/>
                    <w:szCs w:val="30"/>
                    <w:rtl/>
                    <w:lang w:bidi="ar-IQ"/>
                  </w:rPr>
                  <w:t xml:space="preserve"> 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الكلفة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1069773294"/>
                <w:placeholder>
                  <w:docPart w:val="2D0CEE91D2174AE59416ECEDB50440EC"/>
                </w:placeholder>
                <w:showingPlcHdr/>
              </w:sdtPr>
              <w:sdtEndPr/>
              <w:sdtContent>
                <w:r w:rsidR="00790FA8" w:rsidRPr="00067721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F8443F" w:rsidRPr="00F8443F" w:rsidRDefault="00F8443F" w:rsidP="00EF5E2B">
            <w:pPr>
              <w:numPr>
                <w:ilvl w:val="0"/>
                <w:numId w:val="16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عدد المراجعات الكلي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218331789"/>
                <w:placeholder>
                  <w:docPart w:val="8623F65F8DAD48A087B69446C53B5C05"/>
                </w:placeholder>
              </w:sdtPr>
              <w:sdtEndPr/>
              <w:sdtContent>
                <w:r w:rsidR="002D09B7">
                  <w:rPr>
                    <w:rFonts w:hint="cs"/>
                    <w:sz w:val="30"/>
                    <w:szCs w:val="30"/>
                    <w:rtl/>
                    <w:lang w:bidi="ar-IQ"/>
                  </w:rPr>
                  <w:t xml:space="preserve"> </w:t>
                </w:r>
              </w:sdtContent>
            </w:sdt>
          </w:p>
        </w:tc>
      </w:tr>
      <w:tr w:rsidR="00F8443F" w:rsidRPr="00F8443F" w:rsidTr="00F70246">
        <w:trPr>
          <w:cantSplit/>
          <w:trHeight w:val="1134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43F" w:rsidRPr="00F8443F" w:rsidRDefault="00F8443F" w:rsidP="00F8443F">
            <w:pPr>
              <w:bidi w:val="0"/>
              <w:spacing w:line="240" w:lineRule="atLeast"/>
              <w:jc w:val="right"/>
              <w:rPr>
                <w:sz w:val="28"/>
                <w:szCs w:val="28"/>
                <w:lang w:bidi="ar-IQ"/>
              </w:rPr>
            </w:pPr>
            <w:r w:rsidRPr="00F8443F">
              <w:rPr>
                <w:sz w:val="28"/>
                <w:szCs w:val="28"/>
                <w:lang w:bidi="ar-IQ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443F" w:rsidRPr="00F8443F" w:rsidRDefault="00F8443F" w:rsidP="00F8443F">
            <w:pPr>
              <w:spacing w:line="240" w:lineRule="atLeast"/>
              <w:ind w:left="113" w:right="113"/>
              <w:jc w:val="center"/>
              <w:rPr>
                <w:sz w:val="28"/>
                <w:szCs w:val="28"/>
                <w:lang w:bidi="ar-IQ"/>
              </w:rPr>
            </w:pPr>
            <w:r w:rsidRPr="00F8443F">
              <w:rPr>
                <w:sz w:val="28"/>
                <w:szCs w:val="28"/>
                <w:rtl/>
                <w:lang w:bidi="ar-IQ"/>
              </w:rPr>
              <w:t>اجتماعية</w:t>
            </w:r>
          </w:p>
        </w:tc>
        <w:tc>
          <w:tcPr>
            <w:tcW w:w="10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3F" w:rsidRPr="00F8443F" w:rsidRDefault="00F8443F" w:rsidP="00F8443F">
            <w:pPr>
              <w:spacing w:line="240" w:lineRule="atLeast"/>
              <w:ind w:left="316"/>
              <w:rPr>
                <w:sz w:val="30"/>
                <w:szCs w:val="30"/>
                <w:rtl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>الرعاية الاجتماعية المقدمة :</w:t>
            </w:r>
          </w:p>
          <w:p w:rsidR="00F8443F" w:rsidRPr="00F8443F" w:rsidRDefault="00F8443F" w:rsidP="00CF38A2">
            <w:pPr>
              <w:numPr>
                <w:ilvl w:val="0"/>
                <w:numId w:val="9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عدد الزيارات للمنزل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50196904"/>
                <w:placeholder>
                  <w:docPart w:val="BB7ACE85678D4F83836F32A2320A42C5"/>
                </w:placeholder>
              </w:sdtPr>
              <w:sdtEndPr/>
              <w:sdtContent>
                <w:r w:rsidR="00CF38A2">
                  <w:rPr>
                    <w:rFonts w:hint="cs"/>
                    <w:sz w:val="30"/>
                    <w:szCs w:val="30"/>
                    <w:rtl/>
                    <w:lang w:bidi="ar-IQ"/>
                  </w:rPr>
                  <w:t>1</w:t>
                </w:r>
                <w:r w:rsidR="006C0243">
                  <w:rPr>
                    <w:rFonts w:hint="cs"/>
                    <w:sz w:val="30"/>
                    <w:szCs w:val="30"/>
                    <w:rtl/>
                    <w:lang w:bidi="ar-IQ"/>
                  </w:rPr>
                  <w:t>0</w:t>
                </w:r>
              </w:sdtContent>
            </w:sdt>
          </w:p>
          <w:p w:rsidR="002D09B7" w:rsidRDefault="00F8443F" w:rsidP="006C0243">
            <w:pPr>
              <w:numPr>
                <w:ilvl w:val="0"/>
                <w:numId w:val="9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عدد الزيارات للمؤسسة </w:t>
            </w:r>
            <w:r w:rsidR="006C0243">
              <w:rPr>
                <w:rFonts w:hint="cs"/>
                <w:sz w:val="30"/>
                <w:szCs w:val="30"/>
                <w:rtl/>
                <w:lang w:bidi="ar-IQ"/>
              </w:rPr>
              <w:t>5</w:t>
            </w:r>
          </w:p>
          <w:p w:rsidR="00B77FB0" w:rsidRPr="00F8443F" w:rsidRDefault="00FD5F08" w:rsidP="006C0243">
            <w:pPr>
              <w:numPr>
                <w:ilvl w:val="0"/>
                <w:numId w:val="9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>
              <w:rPr>
                <w:rFonts w:hint="cs"/>
                <w:sz w:val="30"/>
                <w:szCs w:val="30"/>
                <w:rtl/>
                <w:lang w:bidi="ar-IQ"/>
              </w:rPr>
              <w:t xml:space="preserve">عدد المشاركات في الاحتفاليات </w:t>
            </w:r>
            <w:r w:rsidR="006C0243">
              <w:rPr>
                <w:rFonts w:hint="cs"/>
                <w:sz w:val="30"/>
                <w:szCs w:val="30"/>
                <w:rtl/>
                <w:lang w:bidi="ar-IQ"/>
              </w:rPr>
              <w:t>3</w:t>
            </w:r>
          </w:p>
        </w:tc>
      </w:tr>
      <w:tr w:rsidR="00F8443F" w:rsidRPr="00F8443F" w:rsidTr="00F70246">
        <w:trPr>
          <w:cantSplit/>
          <w:trHeight w:val="1134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43F" w:rsidRPr="00F8443F" w:rsidRDefault="00F8443F" w:rsidP="00F8443F">
            <w:pPr>
              <w:bidi w:val="0"/>
              <w:spacing w:line="240" w:lineRule="atLeast"/>
              <w:jc w:val="right"/>
              <w:rPr>
                <w:sz w:val="28"/>
                <w:szCs w:val="28"/>
                <w:lang w:bidi="ar-IQ"/>
              </w:rPr>
            </w:pPr>
            <w:r w:rsidRPr="00F8443F">
              <w:rPr>
                <w:sz w:val="28"/>
                <w:szCs w:val="28"/>
                <w:lang w:bidi="ar-IQ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443F" w:rsidRPr="00F8443F" w:rsidRDefault="00F8443F" w:rsidP="00F8443F">
            <w:pPr>
              <w:spacing w:line="240" w:lineRule="atLeast"/>
              <w:ind w:left="113" w:right="113"/>
              <w:jc w:val="center"/>
              <w:rPr>
                <w:sz w:val="28"/>
                <w:szCs w:val="28"/>
                <w:lang w:bidi="ar-IQ"/>
              </w:rPr>
            </w:pPr>
            <w:r w:rsidRPr="00F8443F">
              <w:rPr>
                <w:sz w:val="28"/>
                <w:szCs w:val="28"/>
                <w:rtl/>
                <w:lang w:bidi="ar-IQ"/>
              </w:rPr>
              <w:t>تربية وتعليم</w:t>
            </w:r>
          </w:p>
        </w:tc>
        <w:tc>
          <w:tcPr>
            <w:tcW w:w="10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3F" w:rsidRPr="00F8443F" w:rsidRDefault="00F8443F" w:rsidP="00F8443F">
            <w:pPr>
              <w:spacing w:line="240" w:lineRule="atLeast"/>
              <w:ind w:left="316"/>
              <w:rPr>
                <w:sz w:val="30"/>
                <w:szCs w:val="30"/>
                <w:rtl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>الرعاية التربوية والتعليمية المقدمة :</w:t>
            </w:r>
          </w:p>
          <w:p w:rsidR="00F8443F" w:rsidRPr="00F8443F" w:rsidRDefault="00F8443F" w:rsidP="006C0243">
            <w:pPr>
              <w:numPr>
                <w:ilvl w:val="0"/>
                <w:numId w:val="17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هل تم توفير المستلزمات المدرسية للاطفال ؟ </w:t>
            </w:r>
            <w:r w:rsidRPr="00F8443F">
              <w:rPr>
                <w:sz w:val="28"/>
                <w:szCs w:val="28"/>
                <w:rtl/>
                <w:lang w:bidi="ar-IQ"/>
              </w:rPr>
              <w:t xml:space="preserve">نعم 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-9946338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0243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☒</w:t>
                </w:r>
              </w:sdtContent>
            </w:sdt>
            <w:r w:rsidRPr="00F8443F">
              <w:rPr>
                <w:sz w:val="28"/>
                <w:szCs w:val="28"/>
                <w:rtl/>
                <w:lang w:bidi="ar-IQ"/>
              </w:rPr>
              <w:t xml:space="preserve"> / لا 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199670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0243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عدد المرات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-140882389"/>
                <w:placeholder>
                  <w:docPart w:val="AE9F78537ACE4ED0A9E34FF889F6E10E"/>
                </w:placeholder>
              </w:sdtPr>
              <w:sdtEndPr/>
              <w:sdtContent>
                <w:r w:rsidR="006C0243">
                  <w:rPr>
                    <w:rFonts w:hint="cs"/>
                    <w:sz w:val="30"/>
                    <w:szCs w:val="30"/>
                    <w:rtl/>
                    <w:lang w:bidi="ar-IQ"/>
                  </w:rPr>
                  <w:t>1</w:t>
                </w:r>
              </w:sdtContent>
            </w:sdt>
          </w:p>
          <w:p w:rsidR="00F8443F" w:rsidRPr="00F8443F" w:rsidRDefault="00F8443F" w:rsidP="00F8443F">
            <w:pPr>
              <w:numPr>
                <w:ilvl w:val="0"/>
                <w:numId w:val="17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هل تم زيارة المدرسة من قبل المؤسسة ؟ </w:t>
            </w:r>
            <w:r w:rsidRPr="00F8443F">
              <w:rPr>
                <w:sz w:val="28"/>
                <w:szCs w:val="28"/>
                <w:rtl/>
                <w:lang w:bidi="ar-IQ"/>
              </w:rPr>
              <w:t xml:space="preserve">نعم 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1431623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sz w:val="28"/>
                <w:szCs w:val="28"/>
                <w:rtl/>
                <w:lang w:bidi="ar-IQ"/>
              </w:rPr>
              <w:t xml:space="preserve"> / لا 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11938113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2380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☒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عدد المرات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1049028798"/>
                <w:placeholder>
                  <w:docPart w:val="1D1C8573CCE745B3A41798410EAA346D"/>
                </w:placeholder>
                <w:showingPlcHdr/>
              </w:sdtPr>
              <w:sdtEndPr/>
              <w:sdtContent>
                <w:r w:rsidRPr="00067721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F8443F" w:rsidRPr="00F8443F" w:rsidRDefault="00F8443F" w:rsidP="00E0506A">
            <w:pPr>
              <w:numPr>
                <w:ilvl w:val="0"/>
                <w:numId w:val="17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>هل تم توزيع الهدايا للمتفوقين ؟</w:t>
            </w:r>
            <w:r w:rsidRPr="00F8443F">
              <w:rPr>
                <w:sz w:val="28"/>
                <w:szCs w:val="28"/>
                <w:rtl/>
                <w:lang w:bidi="ar-IQ"/>
              </w:rPr>
              <w:t xml:space="preserve"> نعم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-1243491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383F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sz w:val="28"/>
                <w:szCs w:val="28"/>
                <w:rtl/>
                <w:lang w:bidi="ar-IQ"/>
              </w:rPr>
              <w:t xml:space="preserve"> / لا 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931401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383F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☒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عدد المرات</w:t>
            </w:r>
            <w:r w:rsidR="00B77FB0">
              <w:rPr>
                <w:rFonts w:hint="cs"/>
                <w:sz w:val="30"/>
                <w:szCs w:val="30"/>
                <w:rtl/>
                <w:lang w:bidi="ar-IQ"/>
              </w:rPr>
              <w:t xml:space="preserve"> </w:t>
            </w:r>
          </w:p>
        </w:tc>
      </w:tr>
      <w:tr w:rsidR="00F8443F" w:rsidRPr="00F8443F" w:rsidTr="00F70246">
        <w:trPr>
          <w:cantSplit/>
          <w:trHeight w:val="1297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43F" w:rsidRPr="00F8443F" w:rsidRDefault="00F8443F" w:rsidP="00F8443F">
            <w:pPr>
              <w:bidi w:val="0"/>
              <w:spacing w:line="240" w:lineRule="atLeast"/>
              <w:jc w:val="right"/>
              <w:rPr>
                <w:sz w:val="28"/>
                <w:szCs w:val="28"/>
                <w:lang w:bidi="ar-IQ"/>
              </w:rPr>
            </w:pPr>
            <w:r w:rsidRPr="00F8443F">
              <w:rPr>
                <w:sz w:val="28"/>
                <w:szCs w:val="28"/>
                <w:lang w:bidi="ar-IQ"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8443F" w:rsidRPr="00F8443F" w:rsidRDefault="00F8443F" w:rsidP="00F8443F">
            <w:pPr>
              <w:spacing w:line="240" w:lineRule="atLeast"/>
              <w:ind w:left="113" w:right="113"/>
              <w:jc w:val="center"/>
              <w:rPr>
                <w:sz w:val="28"/>
                <w:szCs w:val="28"/>
                <w:lang w:bidi="ar-IQ"/>
              </w:rPr>
            </w:pPr>
            <w:r w:rsidRPr="00F8443F">
              <w:rPr>
                <w:rFonts w:hint="cs"/>
                <w:sz w:val="28"/>
                <w:szCs w:val="28"/>
                <w:rtl/>
                <w:lang w:bidi="ar-IQ"/>
              </w:rPr>
              <w:t>اخرى</w:t>
            </w:r>
          </w:p>
        </w:tc>
        <w:tc>
          <w:tcPr>
            <w:tcW w:w="10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43F" w:rsidRPr="00F8443F" w:rsidRDefault="00F8443F" w:rsidP="001F11CC">
            <w:pPr>
              <w:numPr>
                <w:ilvl w:val="0"/>
                <w:numId w:val="19"/>
              </w:numPr>
              <w:spacing w:line="240" w:lineRule="atLeast"/>
              <w:rPr>
                <w:sz w:val="30"/>
                <w:szCs w:val="30"/>
                <w:rtl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>الرعاية الخدمية من سلع واجهزة  : اذكر العدد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732424838"/>
                <w:placeholder>
                  <w:docPart w:val="78AA275AC27B486F81C3B7B2C254F236"/>
                </w:placeholder>
              </w:sdtPr>
              <w:sdtEndPr/>
              <w:sdtContent>
                <w:r w:rsidR="00BB755E">
                  <w:rPr>
                    <w:rFonts w:hint="cs"/>
                    <w:sz w:val="30"/>
                    <w:szCs w:val="30"/>
                    <w:rtl/>
                    <w:lang w:bidi="ar-IQ"/>
                  </w:rPr>
                  <w:t xml:space="preserve"> </w:t>
                </w:r>
                <w:r w:rsidR="00384DCF">
                  <w:rPr>
                    <w:rFonts w:hint="cs"/>
                    <w:sz w:val="30"/>
                    <w:szCs w:val="30"/>
                    <w:rtl/>
                    <w:lang w:bidi="ar-IQ"/>
                  </w:rPr>
                  <w:t xml:space="preserve"> </w:t>
                </w:r>
                <w:r w:rsidR="0067298D">
                  <w:rPr>
                    <w:rFonts w:hint="cs"/>
                    <w:sz w:val="30"/>
                    <w:szCs w:val="30"/>
                    <w:rtl/>
                    <w:lang w:bidi="ar-IQ"/>
                  </w:rPr>
                  <w:t xml:space="preserve">لايوجد </w:t>
                </w:r>
              </w:sdtContent>
            </w:sdt>
          </w:p>
          <w:p w:rsidR="00F8443F" w:rsidRPr="00F8443F" w:rsidRDefault="00F8443F" w:rsidP="0067298D">
            <w:pPr>
              <w:spacing w:line="240" w:lineRule="atLeast"/>
              <w:ind w:left="360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ثلاجة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-1887483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7178">
                  <w:rPr>
                    <w:rFonts w:ascii="Segoe UI Symbol" w:eastAsia="MS Gothic" w:hAnsi="Segoe UI Symbol" w:cs="Segoe UI Symbol" w:hint="cs"/>
                    <w:sz w:val="30"/>
                    <w:szCs w:val="30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مبردة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-894655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4BD0">
                  <w:rPr>
                    <w:rFonts w:ascii="Segoe UI Symbol" w:eastAsia="MS Gothic" w:hAnsi="Segoe UI Symbol" w:cs="Segoe UI Symbol" w:hint="cs"/>
                    <w:sz w:val="30"/>
                    <w:szCs w:val="30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تلفزيون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-380251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7178">
                  <w:rPr>
                    <w:rFonts w:ascii="Segoe UI Symbol" w:eastAsia="MS Gothic" w:hAnsi="Segoe UI Symbol" w:cs="Segoe UI Symbol" w:hint="cs"/>
                    <w:sz w:val="30"/>
                    <w:szCs w:val="30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>مجمدة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-1233844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7178">
                  <w:rPr>
                    <w:rFonts w:ascii="Segoe UI Symbol" w:eastAsia="MS Gothic" w:hAnsi="Segoe UI Symbol" w:cs="Segoe UI Symbol" w:hint="cs"/>
                    <w:sz w:val="30"/>
                    <w:szCs w:val="30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مروحة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2053575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4BD0">
                  <w:rPr>
                    <w:rFonts w:ascii="Segoe UI Symbol" w:eastAsia="MS Gothic" w:hAnsi="Segoe UI Symbol" w:cs="Segoe UI Symbol" w:hint="cs"/>
                    <w:sz w:val="30"/>
                    <w:szCs w:val="30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طباخ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327021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F0D">
                  <w:rPr>
                    <w:rFonts w:ascii="Segoe UI Symbol" w:eastAsia="MS Gothic" w:hAnsi="Segoe UI Symbol" w:cs="Segoe UI Symbol" w:hint="cs"/>
                    <w:sz w:val="30"/>
                    <w:szCs w:val="30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>سخان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458388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sz w:val="30"/>
                    <w:szCs w:val="30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مفروشات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101006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A8">
                  <w:rPr>
                    <w:rFonts w:ascii="Segoe UI Symbol" w:eastAsia="MS Gothic" w:hAnsi="Segoe UI Symbol" w:cs="Segoe UI Symbol" w:hint="cs"/>
                    <w:sz w:val="30"/>
                    <w:szCs w:val="30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لعب اطفال 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-157238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4BD0">
                  <w:rPr>
                    <w:rFonts w:ascii="Segoe UI Symbol" w:eastAsia="MS Gothic" w:hAnsi="Segoe UI Symbol" w:cs="Segoe UI Symbol" w:hint="cs"/>
                    <w:sz w:val="30"/>
                    <w:szCs w:val="30"/>
                    <w:rtl/>
                    <w:lang w:bidi="ar-IQ"/>
                  </w:rPr>
                  <w:t>☐</w:t>
                </w:r>
              </w:sdtContent>
            </w:sdt>
            <w:r w:rsidR="0020389B">
              <w:rPr>
                <w:rFonts w:hint="cs"/>
                <w:sz w:val="30"/>
                <w:szCs w:val="30"/>
                <w:rtl/>
                <w:lang w:bidi="ar-IQ"/>
              </w:rPr>
              <w:t xml:space="preserve"> </w:t>
            </w: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اخرى</w:t>
            </w:r>
            <w:sdt>
              <w:sdtPr>
                <w:rPr>
                  <w:rFonts w:hint="cs"/>
                  <w:sz w:val="30"/>
                  <w:szCs w:val="30"/>
                  <w:rtl/>
                  <w:lang w:bidi="ar-IQ"/>
                </w:rPr>
                <w:id w:val="-1612590288"/>
                <w:placeholder>
                  <w:docPart w:val="36841AF553FC4A038A0B40E4674E48A7"/>
                </w:placeholder>
              </w:sdtPr>
              <w:sdtEndPr/>
              <w:sdtContent>
                <w:r w:rsidR="00490F7A">
                  <w:rPr>
                    <w:rFonts w:hint="cs"/>
                    <w:sz w:val="30"/>
                    <w:szCs w:val="30"/>
                    <w:rtl/>
                    <w:lang w:bidi="ar-IQ"/>
                  </w:rPr>
                  <w:t xml:space="preserve"> </w:t>
                </w:r>
              </w:sdtContent>
            </w:sdt>
          </w:p>
          <w:p w:rsidR="00F8443F" w:rsidRPr="00F8443F" w:rsidRDefault="00F8443F" w:rsidP="006C0243">
            <w:pPr>
              <w:numPr>
                <w:ilvl w:val="0"/>
                <w:numId w:val="18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هل تم تجهيزكم بملابس العيد ؟ </w:t>
            </w:r>
            <w:r w:rsidRPr="00F8443F">
              <w:rPr>
                <w:sz w:val="28"/>
                <w:szCs w:val="28"/>
                <w:rtl/>
                <w:lang w:bidi="ar-IQ"/>
              </w:rPr>
              <w:t xml:space="preserve">نعم 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11028460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A2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☒</w:t>
                </w:r>
              </w:sdtContent>
            </w:sdt>
            <w:r w:rsidRPr="00F8443F">
              <w:rPr>
                <w:sz w:val="28"/>
                <w:szCs w:val="28"/>
                <w:rtl/>
                <w:lang w:bidi="ar-IQ"/>
              </w:rPr>
              <w:t xml:space="preserve"> / لا 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1895847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A2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☐</w:t>
                </w:r>
              </w:sdtContent>
            </w:sdt>
            <w:r w:rsidR="00EF5E2B">
              <w:rPr>
                <w:rFonts w:hint="cs"/>
                <w:sz w:val="30"/>
                <w:szCs w:val="30"/>
                <w:rtl/>
                <w:lang w:bidi="ar-IQ"/>
              </w:rPr>
              <w:t xml:space="preserve"> عدد المرات</w:t>
            </w:r>
            <w:r w:rsidR="00CF38A2">
              <w:rPr>
                <w:rFonts w:hint="cs"/>
                <w:sz w:val="30"/>
                <w:szCs w:val="30"/>
                <w:rtl/>
                <w:lang w:bidi="ar-IQ"/>
              </w:rPr>
              <w:t xml:space="preserve"> </w:t>
            </w:r>
            <w:r w:rsidR="006C0243">
              <w:rPr>
                <w:rFonts w:hint="cs"/>
                <w:sz w:val="30"/>
                <w:szCs w:val="30"/>
                <w:rtl/>
                <w:lang w:bidi="ar-IQ"/>
              </w:rPr>
              <w:t>3</w:t>
            </w:r>
          </w:p>
          <w:p w:rsidR="00327535" w:rsidRDefault="00F8443F" w:rsidP="00067178">
            <w:pPr>
              <w:numPr>
                <w:ilvl w:val="0"/>
                <w:numId w:val="18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>هل تم بناء او اعادة بناء المنزل ؟</w:t>
            </w:r>
            <w:r w:rsidRPr="00F8443F">
              <w:rPr>
                <w:sz w:val="28"/>
                <w:szCs w:val="28"/>
                <w:rtl/>
                <w:lang w:bidi="ar-IQ"/>
              </w:rPr>
              <w:t xml:space="preserve"> نعم 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322016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78E0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☐</w:t>
                </w:r>
              </w:sdtContent>
            </w:sdt>
            <w:r w:rsidRPr="00F8443F">
              <w:rPr>
                <w:sz w:val="28"/>
                <w:szCs w:val="28"/>
                <w:rtl/>
                <w:lang w:bidi="ar-IQ"/>
              </w:rPr>
              <w:t xml:space="preserve"> / لا 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7582587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11CC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☒</w:t>
                </w:r>
              </w:sdtContent>
            </w:sdt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 xml:space="preserve"> اذكر الكلفة الاجمالية</w:t>
            </w:r>
            <w:r w:rsidR="00490F7A">
              <w:rPr>
                <w:rFonts w:hint="cs"/>
                <w:sz w:val="30"/>
                <w:szCs w:val="30"/>
                <w:rtl/>
                <w:lang w:bidi="ar-IQ"/>
              </w:rPr>
              <w:t xml:space="preserve"> </w:t>
            </w:r>
          </w:p>
          <w:p w:rsidR="00F8443F" w:rsidRPr="00F8443F" w:rsidRDefault="00F8443F" w:rsidP="00CF38A2">
            <w:pPr>
              <w:numPr>
                <w:ilvl w:val="0"/>
                <w:numId w:val="18"/>
              </w:numPr>
              <w:spacing w:line="240" w:lineRule="atLeast"/>
              <w:rPr>
                <w:sz w:val="30"/>
                <w:szCs w:val="30"/>
                <w:lang w:bidi="ar-IQ"/>
              </w:rPr>
            </w:pPr>
            <w:r w:rsidRPr="00F8443F">
              <w:rPr>
                <w:rFonts w:hint="cs"/>
                <w:sz w:val="30"/>
                <w:szCs w:val="30"/>
                <w:rtl/>
                <w:lang w:bidi="ar-IQ"/>
              </w:rPr>
              <w:t>هل وصلتكم سلات غذائية ؟</w:t>
            </w:r>
            <w:r w:rsidR="006D35B7">
              <w:rPr>
                <w:rFonts w:hint="cs"/>
                <w:sz w:val="30"/>
                <w:szCs w:val="30"/>
                <w:rtl/>
                <w:lang w:bidi="ar-IQ"/>
              </w:rPr>
              <w:t xml:space="preserve"> </w:t>
            </w:r>
            <w:r w:rsidR="00CF38A2">
              <w:rPr>
                <w:rFonts w:hint="cs"/>
                <w:sz w:val="30"/>
                <w:szCs w:val="30"/>
                <w:rtl/>
                <w:lang w:bidi="ar-IQ"/>
              </w:rPr>
              <w:t xml:space="preserve">2 </w:t>
            </w:r>
            <w:r w:rsidR="00472D2F">
              <w:rPr>
                <w:rFonts w:hint="cs"/>
                <w:sz w:val="30"/>
                <w:szCs w:val="30"/>
                <w:rtl/>
                <w:lang w:bidi="ar-IQ"/>
              </w:rPr>
              <w:t xml:space="preserve"> </w:t>
            </w:r>
            <w:r w:rsidR="00D95986">
              <w:rPr>
                <w:rFonts w:hint="cs"/>
                <w:sz w:val="30"/>
                <w:szCs w:val="30"/>
                <w:rtl/>
                <w:lang w:bidi="ar-IQ"/>
              </w:rPr>
              <w:t xml:space="preserve"> </w:t>
            </w:r>
            <w:r w:rsidRPr="00F8443F">
              <w:rPr>
                <w:sz w:val="28"/>
                <w:szCs w:val="28"/>
                <w:rtl/>
                <w:lang w:bidi="ar-IQ"/>
              </w:rPr>
              <w:t xml:space="preserve">نعم 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12134549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A2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☒</w:t>
                </w:r>
              </w:sdtContent>
            </w:sdt>
            <w:r w:rsidRPr="00F8443F">
              <w:rPr>
                <w:sz w:val="28"/>
                <w:szCs w:val="28"/>
                <w:rtl/>
                <w:lang w:bidi="ar-IQ"/>
              </w:rPr>
              <w:t xml:space="preserve"> / لا </w:t>
            </w:r>
            <w:sdt>
              <w:sdtPr>
                <w:rPr>
                  <w:sz w:val="28"/>
                  <w:szCs w:val="28"/>
                  <w:rtl/>
                  <w:lang w:bidi="ar-IQ"/>
                </w:rPr>
                <w:id w:val="-1586301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A2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  <w:lang w:bidi="ar-IQ"/>
                  </w:rPr>
                  <w:t>☐</w:t>
                </w:r>
              </w:sdtContent>
            </w:sdt>
          </w:p>
        </w:tc>
      </w:tr>
    </w:tbl>
    <w:p w:rsidR="008F6E12" w:rsidRDefault="008F6E12" w:rsidP="001C06FD">
      <w:pPr>
        <w:ind w:right="-270"/>
        <w:rPr>
          <w:sz w:val="32"/>
          <w:szCs w:val="32"/>
          <w:lang w:bidi="ar-IQ"/>
        </w:rPr>
      </w:pPr>
    </w:p>
    <w:p w:rsidR="008F6E12" w:rsidRDefault="008F6E12" w:rsidP="001C06FD">
      <w:pPr>
        <w:ind w:right="-270"/>
        <w:rPr>
          <w:sz w:val="32"/>
          <w:szCs w:val="32"/>
          <w:lang w:bidi="ar-IQ"/>
        </w:rPr>
      </w:pPr>
    </w:p>
    <w:p w:rsidR="00490F7A" w:rsidRDefault="00490F7A" w:rsidP="001C06FD">
      <w:pPr>
        <w:tabs>
          <w:tab w:val="center" w:pos="4678"/>
        </w:tabs>
        <w:spacing w:after="0" w:line="360" w:lineRule="auto"/>
        <w:rPr>
          <w:b/>
          <w:bCs/>
          <w:color w:val="0070C0"/>
          <w:sz w:val="28"/>
          <w:szCs w:val="28"/>
          <w:rtl/>
          <w:lang w:bidi="ar-IQ"/>
        </w:rPr>
      </w:pPr>
    </w:p>
    <w:p w:rsidR="00BB755E" w:rsidRDefault="00BB755E" w:rsidP="001C06FD">
      <w:pPr>
        <w:tabs>
          <w:tab w:val="center" w:pos="4678"/>
        </w:tabs>
        <w:spacing w:after="0" w:line="360" w:lineRule="auto"/>
        <w:rPr>
          <w:b/>
          <w:bCs/>
          <w:color w:val="0070C0"/>
          <w:sz w:val="28"/>
          <w:szCs w:val="28"/>
          <w:rtl/>
          <w:lang w:bidi="ar-IQ"/>
        </w:rPr>
      </w:pPr>
      <w:bookmarkStart w:id="0" w:name="_GoBack"/>
    </w:p>
    <w:bookmarkEnd w:id="0"/>
    <w:p w:rsidR="001C06FD" w:rsidRPr="001C06FD" w:rsidRDefault="001C06FD" w:rsidP="001C06FD">
      <w:pPr>
        <w:tabs>
          <w:tab w:val="center" w:pos="4678"/>
        </w:tabs>
        <w:spacing w:after="0" w:line="360" w:lineRule="auto"/>
        <w:rPr>
          <w:b/>
          <w:bCs/>
          <w:color w:val="0070C0"/>
          <w:sz w:val="28"/>
          <w:szCs w:val="28"/>
          <w:rtl/>
          <w:lang w:bidi="ar-IQ"/>
        </w:rPr>
      </w:pPr>
      <w:r>
        <w:rPr>
          <w:rFonts w:hint="cs"/>
          <w:b/>
          <w:bCs/>
          <w:color w:val="0070C0"/>
          <w:sz w:val="28"/>
          <w:szCs w:val="28"/>
          <w:rtl/>
          <w:lang w:bidi="ar-IQ"/>
        </w:rPr>
        <w:t xml:space="preserve">الرعاية المقدمة من مؤسسات اخرى </w:t>
      </w:r>
    </w:p>
    <w:p w:rsidR="001C06FD" w:rsidRPr="001C06FD" w:rsidRDefault="001C06FD" w:rsidP="00195428">
      <w:pPr>
        <w:tabs>
          <w:tab w:val="center" w:pos="4678"/>
        </w:tabs>
        <w:spacing w:after="0" w:line="360" w:lineRule="auto"/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نوع الرعايه </w:t>
      </w:r>
      <w:sdt>
        <w:sdtPr>
          <w:rPr>
            <w:rFonts w:hint="cs"/>
            <w:b/>
            <w:bCs/>
            <w:color w:val="000000" w:themeColor="text1"/>
            <w:sz w:val="28"/>
            <w:szCs w:val="28"/>
            <w:rtl/>
            <w:lang w:bidi="ar-IQ"/>
          </w:rPr>
          <w:id w:val="-1150898285"/>
          <w:placeholder>
            <w:docPart w:val="991715C6549F4B40A19FDD12757CB6E2"/>
          </w:placeholder>
        </w:sdtPr>
        <w:sdtEndPr/>
        <w:sdtContent>
          <w:r w:rsidR="00195428">
            <w:rPr>
              <w:rFonts w:hint="cs"/>
              <w:b/>
              <w:bCs/>
              <w:color w:val="000000" w:themeColor="text1"/>
              <w:sz w:val="28"/>
              <w:szCs w:val="28"/>
              <w:rtl/>
              <w:lang w:bidi="ar-IQ"/>
            </w:rPr>
            <w:t>لاتوجد</w:t>
          </w:r>
        </w:sdtContent>
      </w:sdt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مقدارها </w:t>
      </w:r>
      <w:r w:rsidR="004D598F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</w:t>
      </w:r>
      <w:r w:rsidR="00195428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لاتوجد </w:t>
      </w: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مستمرة </w:t>
      </w:r>
      <w:r w:rsidRPr="001C06FD">
        <w:rPr>
          <w:sz w:val="28"/>
          <w:szCs w:val="28"/>
          <w:rtl/>
          <w:lang w:bidi="ar-IQ"/>
        </w:rPr>
        <w:t xml:space="preserve">نعم </w:t>
      </w:r>
      <w:sdt>
        <w:sdtPr>
          <w:rPr>
            <w:sz w:val="28"/>
            <w:szCs w:val="28"/>
            <w:rtl/>
            <w:lang w:bidi="ar-IQ"/>
          </w:rPr>
          <w:id w:val="-1951382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5428"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sz w:val="28"/>
          <w:szCs w:val="28"/>
          <w:rtl/>
          <w:lang w:bidi="ar-IQ"/>
        </w:rPr>
        <w:t xml:space="preserve"> / لا </w:t>
      </w:r>
      <w:sdt>
        <w:sdtPr>
          <w:rPr>
            <w:sz w:val="28"/>
            <w:szCs w:val="28"/>
            <w:rtl/>
            <w:lang w:bidi="ar-IQ"/>
          </w:rPr>
          <w:id w:val="10079485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☐</w:t>
          </w:r>
        </w:sdtContent>
      </w:sdt>
    </w:p>
    <w:p w:rsidR="001C06FD" w:rsidRPr="001C06FD" w:rsidRDefault="001C06FD" w:rsidP="005B403B">
      <w:pPr>
        <w:tabs>
          <w:tab w:val="center" w:pos="4678"/>
        </w:tabs>
        <w:spacing w:after="0" w:line="360" w:lineRule="auto"/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نوع الرعايه </w:t>
      </w:r>
      <w:sdt>
        <w:sdtPr>
          <w:rPr>
            <w:rFonts w:hint="cs"/>
            <w:b/>
            <w:bCs/>
            <w:color w:val="000000" w:themeColor="text1"/>
            <w:sz w:val="28"/>
            <w:szCs w:val="28"/>
            <w:rtl/>
            <w:lang w:bidi="ar-IQ"/>
          </w:rPr>
          <w:id w:val="2040930095"/>
          <w:placeholder>
            <w:docPart w:val="2383FDDCD43B47B78747DC1D7D88C569"/>
          </w:placeholder>
        </w:sdtPr>
        <w:sdtEndPr/>
        <w:sdtContent>
          <w:r w:rsidR="009A2380">
            <w:rPr>
              <w:rFonts w:hint="cs"/>
              <w:b/>
              <w:bCs/>
              <w:color w:val="000000" w:themeColor="text1"/>
              <w:sz w:val="28"/>
              <w:szCs w:val="28"/>
              <w:rtl/>
              <w:lang w:bidi="ar-IQ"/>
            </w:rPr>
            <w:t>لايوجد</w:t>
          </w:r>
        </w:sdtContent>
      </w:sdt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مقدارها </w:t>
      </w:r>
      <w:sdt>
        <w:sdtPr>
          <w:rPr>
            <w:rFonts w:hint="cs"/>
            <w:b/>
            <w:bCs/>
            <w:color w:val="000000" w:themeColor="text1"/>
            <w:sz w:val="28"/>
            <w:szCs w:val="28"/>
            <w:rtl/>
            <w:lang w:bidi="ar-IQ"/>
          </w:rPr>
          <w:id w:val="1233812681"/>
          <w:placeholder>
            <w:docPart w:val="46C2634EF8CD4A7BAD5B08ABC17D0CEA"/>
          </w:placeholder>
        </w:sdtPr>
        <w:sdtEndPr/>
        <w:sdtContent>
          <w:r w:rsidR="005B403B">
            <w:rPr>
              <w:rFonts w:hint="cs"/>
              <w:b/>
              <w:bCs/>
              <w:color w:val="000000" w:themeColor="text1"/>
              <w:sz w:val="28"/>
              <w:szCs w:val="28"/>
              <w:rtl/>
              <w:lang w:bidi="ar-IQ"/>
            </w:rPr>
            <w:t>لايوجد</w:t>
          </w:r>
        </w:sdtContent>
      </w:sdt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مستمرة </w:t>
      </w:r>
      <w:r w:rsidRPr="001C06FD">
        <w:rPr>
          <w:sz w:val="28"/>
          <w:szCs w:val="28"/>
          <w:rtl/>
          <w:lang w:bidi="ar-IQ"/>
        </w:rPr>
        <w:t xml:space="preserve">نعم </w:t>
      </w:r>
      <w:sdt>
        <w:sdtPr>
          <w:rPr>
            <w:sz w:val="28"/>
            <w:szCs w:val="28"/>
            <w:rtl/>
            <w:lang w:bidi="ar-IQ"/>
          </w:rPr>
          <w:id w:val="-1495798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sz w:val="28"/>
          <w:szCs w:val="28"/>
          <w:rtl/>
          <w:lang w:bidi="ar-IQ"/>
        </w:rPr>
        <w:t xml:space="preserve"> / لا </w:t>
      </w:r>
      <w:sdt>
        <w:sdtPr>
          <w:rPr>
            <w:sz w:val="28"/>
            <w:szCs w:val="28"/>
            <w:rtl/>
            <w:lang w:bidi="ar-IQ"/>
          </w:rPr>
          <w:id w:val="1083493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cs="Segoe UI Symbol" w:hint="cs"/>
              <w:sz w:val="28"/>
              <w:szCs w:val="28"/>
              <w:rtl/>
              <w:lang w:bidi="ar-IQ"/>
            </w:rPr>
            <w:t>☐</w:t>
          </w:r>
        </w:sdtContent>
      </w:sdt>
    </w:p>
    <w:p w:rsidR="001C06FD" w:rsidRPr="001C06FD" w:rsidRDefault="001C06FD" w:rsidP="001C06FD">
      <w:pPr>
        <w:spacing w:after="0" w:line="360" w:lineRule="auto"/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1C06FD">
        <w:rPr>
          <w:rFonts w:hint="cs"/>
          <w:b/>
          <w:bCs/>
          <w:color w:val="0070C0"/>
          <w:sz w:val="28"/>
          <w:szCs w:val="28"/>
          <w:rtl/>
          <w:lang w:bidi="ar-IQ"/>
        </w:rPr>
        <w:t>تصنيف العائلة حسب الفئات الاتية:</w:t>
      </w:r>
    </w:p>
    <w:p w:rsidR="001C06FD" w:rsidRPr="001C06FD" w:rsidRDefault="001C06FD" w:rsidP="001C06FD">
      <w:pPr>
        <w:numPr>
          <w:ilvl w:val="0"/>
          <w:numId w:val="21"/>
        </w:numPr>
        <w:tabs>
          <w:tab w:val="center" w:pos="4678"/>
        </w:tabs>
        <w:spacing w:after="0" w:line="360" w:lineRule="auto"/>
        <w:contextualSpacing/>
        <w:rPr>
          <w:b/>
          <w:bCs/>
          <w:color w:val="000000" w:themeColor="text1"/>
          <w:sz w:val="28"/>
          <w:szCs w:val="28"/>
          <w:lang w:bidi="ar-IQ"/>
        </w:rPr>
      </w:pP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فئة (أ) وتكون الرعاية كاملة </w:t>
      </w:r>
    </w:p>
    <w:p w:rsidR="001C06FD" w:rsidRPr="001C06FD" w:rsidRDefault="001C06FD" w:rsidP="001C06FD">
      <w:pPr>
        <w:numPr>
          <w:ilvl w:val="0"/>
          <w:numId w:val="21"/>
        </w:numPr>
        <w:tabs>
          <w:tab w:val="center" w:pos="4678"/>
        </w:tabs>
        <w:spacing w:after="0" w:line="360" w:lineRule="auto"/>
        <w:contextualSpacing/>
        <w:rPr>
          <w:b/>
          <w:bCs/>
          <w:color w:val="000000" w:themeColor="text1"/>
          <w:sz w:val="28"/>
          <w:szCs w:val="28"/>
          <w:lang w:bidi="ar-IQ"/>
        </w:rPr>
      </w:pP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فئة (ب) وتكون الرعاية جزئية </w:t>
      </w:r>
    </w:p>
    <w:p w:rsidR="001C06FD" w:rsidRPr="001C06FD" w:rsidRDefault="001C06FD" w:rsidP="001C06FD">
      <w:pPr>
        <w:numPr>
          <w:ilvl w:val="0"/>
          <w:numId w:val="21"/>
        </w:numPr>
        <w:tabs>
          <w:tab w:val="center" w:pos="4678"/>
        </w:tabs>
        <w:spacing w:after="0" w:line="360" w:lineRule="auto"/>
        <w:contextualSpacing/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فئة (ج) وتكون الرعاية محددة ( طبية وقانونية )</w:t>
      </w:r>
    </w:p>
    <w:p w:rsidR="001C06FD" w:rsidRPr="001C06FD" w:rsidRDefault="001C06FD" w:rsidP="001C06FD">
      <w:pPr>
        <w:spacing w:after="0" w:line="360" w:lineRule="auto"/>
        <w:rPr>
          <w:b/>
          <w:bCs/>
          <w:color w:val="0070C0"/>
          <w:sz w:val="28"/>
          <w:szCs w:val="28"/>
          <w:rtl/>
          <w:lang w:bidi="ar-IQ"/>
        </w:rPr>
      </w:pPr>
      <w:r w:rsidRPr="001C06FD">
        <w:rPr>
          <w:b/>
          <w:bCs/>
          <w:color w:val="0070C0"/>
          <w:sz w:val="24"/>
          <w:szCs w:val="24"/>
          <w:rtl/>
          <w:lang w:bidi="ar-IQ"/>
        </w:rPr>
        <w:tab/>
      </w:r>
      <w:r w:rsidRPr="001C06FD">
        <w:rPr>
          <w:rFonts w:hint="cs"/>
          <w:b/>
          <w:bCs/>
          <w:color w:val="0070C0"/>
          <w:sz w:val="28"/>
          <w:szCs w:val="28"/>
          <w:rtl/>
          <w:lang w:bidi="ar-IQ"/>
        </w:rPr>
        <w:t xml:space="preserve">قرار اللجنة </w:t>
      </w:r>
      <w:r w:rsidRPr="001C06FD">
        <w:rPr>
          <w:rFonts w:hint="cs"/>
          <w:b/>
          <w:bCs/>
          <w:color w:val="548DD4" w:themeColor="text2" w:themeTint="99"/>
          <w:sz w:val="28"/>
          <w:szCs w:val="28"/>
          <w:rtl/>
          <w:lang w:bidi="ar-IQ"/>
        </w:rPr>
        <w:t>التقييم</w:t>
      </w:r>
      <w:r w:rsidRPr="001C06FD">
        <w:rPr>
          <w:rFonts w:hint="cs"/>
          <w:b/>
          <w:bCs/>
          <w:color w:val="0070C0"/>
          <w:sz w:val="28"/>
          <w:szCs w:val="28"/>
          <w:rtl/>
          <w:lang w:bidi="ar-IQ"/>
        </w:rPr>
        <w:t xml:space="preserve"> : </w:t>
      </w:r>
    </w:p>
    <w:p w:rsidR="001C06FD" w:rsidRPr="001C06FD" w:rsidRDefault="001C06FD" w:rsidP="005C58D8">
      <w:pPr>
        <w:spacing w:after="0" w:line="360" w:lineRule="auto"/>
        <w:ind w:left="360"/>
        <w:rPr>
          <w:b/>
          <w:bCs/>
          <w:color w:val="000000" w:themeColor="text1"/>
          <w:sz w:val="28"/>
          <w:szCs w:val="28"/>
          <w:lang w:bidi="ar-IQ"/>
        </w:rPr>
      </w:pP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تصنف العائلة من  فئة (</w:t>
      </w:r>
      <w:sdt>
        <w:sdtPr>
          <w:rPr>
            <w:rFonts w:hint="cs"/>
            <w:b/>
            <w:bCs/>
            <w:color w:val="000000" w:themeColor="text1"/>
            <w:sz w:val="28"/>
            <w:szCs w:val="28"/>
            <w:rtl/>
            <w:lang w:bidi="ar-IQ"/>
          </w:rPr>
          <w:alias w:val="الفئة"/>
          <w:tag w:val="الفئة"/>
          <w:id w:val="46349234"/>
          <w:placeholder>
            <w:docPart w:val="7446B26116A042EA90BA86B7CABAE72D"/>
          </w:placeholder>
          <w:comboBox>
            <w:listItem w:displayText="أ" w:value="أ"/>
            <w:listItem w:displayText="ب" w:value="ب"/>
            <w:listItem w:displayText="ج" w:value="ج"/>
          </w:comboBox>
        </w:sdtPr>
        <w:sdtEndPr/>
        <w:sdtContent>
          <w:r w:rsidR="0067298D">
            <w:rPr>
              <w:rFonts w:hint="cs"/>
              <w:b/>
              <w:bCs/>
              <w:color w:val="000000" w:themeColor="text1"/>
              <w:sz w:val="28"/>
              <w:szCs w:val="28"/>
              <w:rtl/>
              <w:lang w:bidi="ar-IQ"/>
            </w:rPr>
            <w:t>ب</w:t>
          </w:r>
        </w:sdtContent>
      </w:sdt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) وتشمل بالرعاية التالية :</w:t>
      </w:r>
    </w:p>
    <w:p w:rsidR="001C06FD" w:rsidRPr="001C06FD" w:rsidRDefault="001C06FD" w:rsidP="001C06FD">
      <w:pPr>
        <w:spacing w:after="0" w:line="360" w:lineRule="auto"/>
        <w:ind w:left="720"/>
        <w:contextualSpacing/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الرعاية الصحية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2082172226"/>
          <w14:checkbox>
            <w14:checked w14:val="1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 w:rsidR="006C0243"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☒</w:t>
          </w:r>
        </w:sdtContent>
      </w:sdt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  مستشفى الكفيل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-587844758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 w:rsidR="00EF5E2B"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IQ"/>
        </w:rPr>
        <w:t xml:space="preserve">    </w:t>
      </w: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الايجار الشهري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-1284569178"/>
          <w14:checkbox>
            <w14:checked w14:val="1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 w:rsidR="00CF38A2"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☒</w:t>
          </w:r>
        </w:sdtContent>
      </w:sdt>
      <w:r w:rsidRPr="001C06FD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المساعدة المالية الشهرية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-95001512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 w:rsidR="00EF5E2B"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</w:p>
    <w:p w:rsidR="001C06FD" w:rsidRPr="001C06FD" w:rsidRDefault="001C06FD" w:rsidP="001C06FD">
      <w:pPr>
        <w:spacing w:after="0" w:line="360" w:lineRule="auto"/>
        <w:ind w:left="720"/>
        <w:contextualSpacing/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IQ"/>
        </w:rPr>
      </w:pP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الرعاية الاجتماعية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1228113853"/>
          <w14:checkbox>
            <w14:checked w14:val="1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 w:rsidR="00CF38A2"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☒</w:t>
          </w:r>
        </w:sdtContent>
      </w:sdt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  الرعاية التربوية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-315875893"/>
          <w14:checkbox>
            <w14:checked w14:val="1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 w:rsidR="006C0243"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☒</w:t>
          </w:r>
        </w:sdtContent>
      </w:sdt>
      <w:r w:rsidRPr="001C06FD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IQ"/>
        </w:rPr>
        <w:t xml:space="preserve">    </w:t>
      </w: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الرعاية القانونية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-9533282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 w:rsidR="00CF38A2"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كفالة يتيم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1180857868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 w:rsidR="00EF5E2B"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</w:p>
    <w:p w:rsidR="001C06FD" w:rsidRPr="001C06FD" w:rsidRDefault="001C06FD" w:rsidP="001C06FD">
      <w:pPr>
        <w:spacing w:after="0" w:line="360" w:lineRule="auto"/>
        <w:ind w:left="720"/>
        <w:contextualSpacing/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مبردة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-89087789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 w:rsidR="006C0243"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  ثلاجة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-162291662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 w:rsidR="0067298D"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IQ"/>
        </w:rPr>
        <w:t xml:space="preserve">    </w:t>
      </w: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مجمدة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57833354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ترميم بيت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190433111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 w:rsidR="00327F37"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طباخ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-13109718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 w:rsidR="0067298D"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   مراوح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-114226409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IQ"/>
        </w:rPr>
        <w:t xml:space="preserve">    </w:t>
      </w: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مفروشاات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2460519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 w:rsidR="0067298D"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  <w:r w:rsidRPr="001C06FD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IQ"/>
        </w:rPr>
        <w:t xml:space="preserve">  </w:t>
      </w:r>
      <w:r w:rsidRPr="001C06FD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ملابس </w:t>
      </w:r>
      <w:sdt>
        <w:sdtPr>
          <w:rPr>
            <w:rFonts w:hint="cs"/>
            <w:color w:val="000000" w:themeColor="text1"/>
            <w:sz w:val="28"/>
            <w:szCs w:val="28"/>
            <w:rtl/>
            <w:lang w:bidi="ar-IQ"/>
          </w:rPr>
          <w:id w:val="10802476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default"/>
          </w:rPr>
        </w:sdtEndPr>
        <w:sdtContent>
          <w:r w:rsidR="00DF301F">
            <w:rPr>
              <w:rFonts w:ascii="Segoe UI Symbol" w:eastAsia="MS Gothic" w:hAnsi="Segoe UI Symbol" w:cs="Segoe UI Symbol" w:hint="cs"/>
              <w:color w:val="000000" w:themeColor="text1"/>
              <w:sz w:val="28"/>
              <w:szCs w:val="28"/>
              <w:rtl/>
              <w:lang w:bidi="ar-IQ"/>
            </w:rPr>
            <w:t>☐</w:t>
          </w:r>
        </w:sdtContent>
      </w:sdt>
    </w:p>
    <w:p w:rsidR="001C06FD" w:rsidRDefault="00AE432C" w:rsidP="001C06FD">
      <w:pPr>
        <w:spacing w:after="0" w:line="360" w:lineRule="auto"/>
        <w:ind w:left="720"/>
        <w:contextualSpacing/>
        <w:rPr>
          <w:b/>
          <w:bCs/>
          <w:color w:val="000000" w:themeColor="text1"/>
          <w:sz w:val="28"/>
          <w:szCs w:val="28"/>
          <w:rtl/>
          <w:lang w:bidi="ar-IQ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 xml:space="preserve">الاحتياجات: </w:t>
      </w:r>
    </w:p>
    <w:p w:rsidR="00C52909" w:rsidRDefault="00327F37" w:rsidP="00114CCE">
      <w:pPr>
        <w:pStyle w:val="ListParagraph"/>
        <w:numPr>
          <w:ilvl w:val="0"/>
          <w:numId w:val="31"/>
        </w:numPr>
        <w:spacing w:after="0"/>
        <w:rPr>
          <w:rFonts w:hint="cs"/>
          <w:b/>
          <w:bCs/>
          <w:sz w:val="28"/>
          <w:szCs w:val="28"/>
          <w:lang w:bidi="ar-IQ"/>
        </w:rPr>
      </w:pPr>
      <w:r w:rsidRPr="00CF38A2">
        <w:rPr>
          <w:rFonts w:hint="cs"/>
          <w:b/>
          <w:bCs/>
          <w:sz w:val="28"/>
          <w:szCs w:val="28"/>
          <w:rtl/>
          <w:lang w:bidi="ar-IQ"/>
        </w:rPr>
        <w:t>رعاية</w:t>
      </w:r>
      <w:r w:rsidR="00CF38A2">
        <w:rPr>
          <w:rFonts w:hint="cs"/>
          <w:b/>
          <w:bCs/>
          <w:sz w:val="28"/>
          <w:szCs w:val="28"/>
          <w:rtl/>
          <w:lang w:bidi="ar-IQ"/>
        </w:rPr>
        <w:t xml:space="preserve"> اجتماعية </w:t>
      </w:r>
      <w:r w:rsidR="006C0243">
        <w:rPr>
          <w:rFonts w:hint="cs"/>
          <w:b/>
          <w:bCs/>
          <w:sz w:val="28"/>
          <w:szCs w:val="28"/>
          <w:rtl/>
          <w:lang w:bidi="ar-IQ"/>
        </w:rPr>
        <w:t xml:space="preserve">الام احترقت بعد وفاة الشهيد </w:t>
      </w:r>
    </w:p>
    <w:p w:rsidR="00CF38A2" w:rsidRDefault="006C0243" w:rsidP="006C0243">
      <w:pPr>
        <w:pStyle w:val="ListParagraph"/>
        <w:numPr>
          <w:ilvl w:val="0"/>
          <w:numId w:val="31"/>
        </w:numPr>
        <w:spacing w:after="0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كفالة يتيم </w:t>
      </w:r>
    </w:p>
    <w:p w:rsidR="00CF38A2" w:rsidRPr="00CF38A2" w:rsidRDefault="00CF38A2" w:rsidP="00CF38A2">
      <w:pPr>
        <w:pStyle w:val="ListParagraph"/>
        <w:spacing w:after="0"/>
        <w:rPr>
          <w:b/>
          <w:bCs/>
          <w:sz w:val="28"/>
          <w:szCs w:val="28"/>
          <w:rtl/>
          <w:lang w:bidi="ar-IQ"/>
        </w:rPr>
      </w:pPr>
    </w:p>
    <w:p w:rsidR="001C06FD" w:rsidRPr="001C06FD" w:rsidRDefault="00490F7A" w:rsidP="0067298D">
      <w:pPr>
        <w:spacing w:after="0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ا</w:t>
      </w:r>
      <w:r w:rsidR="009C24C0">
        <w:rPr>
          <w:rFonts w:hint="cs"/>
          <w:b/>
          <w:bCs/>
          <w:sz w:val="28"/>
          <w:szCs w:val="28"/>
          <w:rtl/>
          <w:lang w:bidi="ar-IQ"/>
        </w:rPr>
        <w:t xml:space="preserve">سم القطاع </w:t>
      </w:r>
      <w:r w:rsidR="0067298D">
        <w:rPr>
          <w:rFonts w:hint="cs"/>
          <w:b/>
          <w:bCs/>
          <w:sz w:val="28"/>
          <w:szCs w:val="28"/>
          <w:rtl/>
          <w:lang w:bidi="ar-IQ"/>
        </w:rPr>
        <w:t xml:space="preserve"> بغداد الجديدة                                               </w:t>
      </w:r>
      <w:r w:rsidR="001C06FD" w:rsidRPr="001C06FD">
        <w:rPr>
          <w:rFonts w:hint="cs"/>
          <w:b/>
          <w:bCs/>
          <w:sz w:val="28"/>
          <w:szCs w:val="28"/>
          <w:rtl/>
          <w:lang w:bidi="ar-IQ"/>
        </w:rPr>
        <w:t xml:space="preserve">تاريخ الزيارة </w:t>
      </w:r>
      <w:r w:rsidR="00DA6A12">
        <w:rPr>
          <w:rFonts w:hint="cs"/>
          <w:b/>
          <w:bCs/>
          <w:sz w:val="28"/>
          <w:szCs w:val="28"/>
          <w:rtl/>
          <w:lang w:bidi="ar-IQ"/>
        </w:rPr>
        <w:t xml:space="preserve"> </w:t>
      </w:r>
    </w:p>
    <w:p w:rsidR="001C06FD" w:rsidRPr="001C06FD" w:rsidRDefault="001C06FD" w:rsidP="001C06FD">
      <w:pPr>
        <w:spacing w:after="0"/>
        <w:rPr>
          <w:b/>
          <w:bCs/>
          <w:sz w:val="28"/>
          <w:szCs w:val="28"/>
          <w:rtl/>
          <w:lang w:bidi="ar-IQ"/>
        </w:rPr>
      </w:pPr>
    </w:p>
    <w:p w:rsidR="001C06FD" w:rsidRPr="001C06FD" w:rsidRDefault="001C06FD" w:rsidP="001C06FD">
      <w:pPr>
        <w:spacing w:after="0"/>
        <w:rPr>
          <w:b/>
          <w:bCs/>
          <w:sz w:val="28"/>
          <w:szCs w:val="28"/>
          <w:rtl/>
          <w:lang w:bidi="ar-IQ"/>
        </w:rPr>
      </w:pPr>
      <w:r w:rsidRPr="001C06FD">
        <w:rPr>
          <w:rFonts w:hint="cs"/>
          <w:b/>
          <w:bCs/>
          <w:sz w:val="28"/>
          <w:szCs w:val="28"/>
          <w:rtl/>
          <w:lang w:bidi="ar-IQ"/>
        </w:rPr>
        <w:t>اعضاء لجنة التقييم :</w:t>
      </w:r>
    </w:p>
    <w:p w:rsidR="001C06FD" w:rsidRPr="001C06FD" w:rsidRDefault="001C06FD" w:rsidP="001C06FD">
      <w:pPr>
        <w:tabs>
          <w:tab w:val="center" w:pos="4678"/>
        </w:tabs>
        <w:spacing w:after="0"/>
        <w:rPr>
          <w:b/>
          <w:bCs/>
          <w:color w:val="000000" w:themeColor="text1"/>
          <w:sz w:val="24"/>
          <w:szCs w:val="24"/>
          <w:rtl/>
          <w:lang w:bidi="ar-IQ"/>
        </w:rPr>
      </w:pPr>
    </w:p>
    <w:p w:rsidR="001C06FD" w:rsidRPr="001C06FD" w:rsidRDefault="001C06FD" w:rsidP="0067298D">
      <w:pPr>
        <w:tabs>
          <w:tab w:val="center" w:pos="4678"/>
        </w:tabs>
        <w:spacing w:line="480" w:lineRule="auto"/>
        <w:rPr>
          <w:b/>
          <w:bCs/>
          <w:color w:val="000000" w:themeColor="text1"/>
          <w:sz w:val="24"/>
          <w:szCs w:val="24"/>
          <w:rtl/>
          <w:lang w:bidi="ar-IQ"/>
        </w:rPr>
      </w:pPr>
      <w:r w:rsidRPr="001C06FD">
        <w:rPr>
          <w:rFonts w:hint="cs"/>
          <w:b/>
          <w:bCs/>
          <w:color w:val="000000" w:themeColor="text1"/>
          <w:sz w:val="24"/>
          <w:szCs w:val="24"/>
          <w:rtl/>
          <w:lang w:bidi="ar-IQ"/>
        </w:rPr>
        <w:t xml:space="preserve">1.   الاسم:- </w:t>
      </w:r>
      <w:r w:rsidR="0067298D">
        <w:rPr>
          <w:rFonts w:hint="cs"/>
          <w:b/>
          <w:bCs/>
          <w:color w:val="000000" w:themeColor="text1"/>
          <w:sz w:val="24"/>
          <w:szCs w:val="24"/>
          <w:rtl/>
          <w:lang w:bidi="ar-IQ"/>
        </w:rPr>
        <w:t xml:space="preserve">د. محمد السراج </w:t>
      </w:r>
      <w:r w:rsidR="001F11CC">
        <w:rPr>
          <w:rFonts w:hint="cs"/>
          <w:b/>
          <w:bCs/>
          <w:color w:val="000000" w:themeColor="text1"/>
          <w:sz w:val="24"/>
          <w:szCs w:val="24"/>
          <w:rtl/>
          <w:lang w:bidi="ar-IQ"/>
        </w:rPr>
        <w:t xml:space="preserve"> </w:t>
      </w:r>
      <w:r w:rsidR="00222643">
        <w:rPr>
          <w:rFonts w:hint="cs"/>
          <w:b/>
          <w:bCs/>
          <w:color w:val="000000" w:themeColor="text1"/>
          <w:sz w:val="24"/>
          <w:szCs w:val="24"/>
          <w:rtl/>
          <w:lang w:bidi="ar-IQ"/>
        </w:rPr>
        <w:t xml:space="preserve">                              </w:t>
      </w:r>
      <w:r w:rsidRPr="001C06FD">
        <w:rPr>
          <w:rFonts w:hint="cs"/>
          <w:b/>
          <w:bCs/>
          <w:color w:val="000000" w:themeColor="text1"/>
          <w:sz w:val="24"/>
          <w:szCs w:val="24"/>
          <w:rtl/>
          <w:lang w:bidi="ar-IQ"/>
        </w:rPr>
        <w:t xml:space="preserve">التوقيع : ........................... </w:t>
      </w:r>
    </w:p>
    <w:p w:rsidR="001C06FD" w:rsidRPr="001C06FD" w:rsidRDefault="001F11CC" w:rsidP="0067298D">
      <w:pPr>
        <w:tabs>
          <w:tab w:val="center" w:pos="4678"/>
        </w:tabs>
        <w:spacing w:line="480" w:lineRule="auto"/>
        <w:rPr>
          <w:b/>
          <w:bCs/>
          <w:color w:val="000000" w:themeColor="text1"/>
          <w:sz w:val="24"/>
          <w:szCs w:val="24"/>
          <w:rtl/>
          <w:lang w:bidi="ar-IQ"/>
        </w:rPr>
      </w:pPr>
      <w:r>
        <w:rPr>
          <w:rFonts w:hint="cs"/>
          <w:b/>
          <w:bCs/>
          <w:color w:val="000000" w:themeColor="text1"/>
          <w:sz w:val="24"/>
          <w:szCs w:val="24"/>
          <w:rtl/>
          <w:lang w:bidi="ar-IQ"/>
        </w:rPr>
        <w:t xml:space="preserve">2.   الاسم:- </w:t>
      </w:r>
      <w:r w:rsidR="0067298D">
        <w:rPr>
          <w:rFonts w:hint="cs"/>
          <w:b/>
          <w:bCs/>
          <w:color w:val="000000" w:themeColor="text1"/>
          <w:sz w:val="24"/>
          <w:szCs w:val="24"/>
          <w:rtl/>
          <w:lang w:bidi="ar-IQ"/>
        </w:rPr>
        <w:t xml:space="preserve">همسة احمد                                    </w:t>
      </w:r>
      <w:r w:rsidR="001C06FD" w:rsidRPr="001C06FD">
        <w:rPr>
          <w:rFonts w:hint="cs"/>
          <w:b/>
          <w:bCs/>
          <w:color w:val="000000" w:themeColor="text1"/>
          <w:sz w:val="24"/>
          <w:szCs w:val="24"/>
          <w:rtl/>
          <w:lang w:bidi="ar-IQ"/>
        </w:rPr>
        <w:t>التوقيع : ...........................</w:t>
      </w:r>
    </w:p>
    <w:p w:rsidR="001C06FD" w:rsidRPr="001C06FD" w:rsidRDefault="001C06FD" w:rsidP="0067298D">
      <w:pPr>
        <w:tabs>
          <w:tab w:val="center" w:pos="4678"/>
        </w:tabs>
        <w:spacing w:line="480" w:lineRule="auto"/>
        <w:rPr>
          <w:b/>
          <w:bCs/>
          <w:color w:val="000000" w:themeColor="text1"/>
          <w:sz w:val="24"/>
          <w:szCs w:val="24"/>
          <w:rtl/>
          <w:lang w:bidi="ar-IQ"/>
        </w:rPr>
      </w:pPr>
      <w:r w:rsidRPr="001C06FD">
        <w:rPr>
          <w:rFonts w:hint="cs"/>
          <w:b/>
          <w:bCs/>
          <w:color w:val="000000" w:themeColor="text1"/>
          <w:sz w:val="24"/>
          <w:szCs w:val="24"/>
          <w:rtl/>
          <w:lang w:bidi="ar-IQ"/>
        </w:rPr>
        <w:t>3.  الاسم:-</w:t>
      </w:r>
      <w:r w:rsidR="001F11CC">
        <w:rPr>
          <w:rFonts w:hint="cs"/>
          <w:b/>
          <w:bCs/>
          <w:color w:val="000000" w:themeColor="text1"/>
          <w:sz w:val="24"/>
          <w:szCs w:val="24"/>
          <w:rtl/>
          <w:lang w:bidi="ar-IQ"/>
        </w:rPr>
        <w:t xml:space="preserve"> </w:t>
      </w:r>
      <w:r w:rsidR="0067298D">
        <w:rPr>
          <w:rFonts w:hint="cs"/>
          <w:b/>
          <w:bCs/>
          <w:color w:val="000000" w:themeColor="text1"/>
          <w:sz w:val="24"/>
          <w:szCs w:val="24"/>
          <w:rtl/>
          <w:lang w:bidi="ar-IQ"/>
        </w:rPr>
        <w:t xml:space="preserve">                                                  </w:t>
      </w:r>
      <w:r w:rsidRPr="001C06FD">
        <w:rPr>
          <w:rFonts w:hint="cs"/>
          <w:b/>
          <w:bCs/>
          <w:color w:val="000000" w:themeColor="text1"/>
          <w:sz w:val="24"/>
          <w:szCs w:val="24"/>
          <w:rtl/>
          <w:lang w:bidi="ar-IQ"/>
        </w:rPr>
        <w:t xml:space="preserve">التوقيع : ............................                                                           </w:t>
      </w:r>
    </w:p>
    <w:p w:rsidR="001C06FD" w:rsidRDefault="001C06FD" w:rsidP="001C06FD">
      <w:pPr>
        <w:spacing w:after="0" w:line="360" w:lineRule="auto"/>
        <w:jc w:val="center"/>
        <w:rPr>
          <w:b/>
          <w:bCs/>
          <w:color w:val="0070C0"/>
          <w:sz w:val="28"/>
          <w:szCs w:val="28"/>
          <w:rtl/>
          <w:lang w:bidi="ar-IQ"/>
        </w:rPr>
      </w:pPr>
      <w:r w:rsidRPr="001C06FD">
        <w:rPr>
          <w:rFonts w:hint="cs"/>
          <w:b/>
          <w:bCs/>
          <w:color w:val="0070C0"/>
          <w:sz w:val="28"/>
          <w:szCs w:val="28"/>
          <w:rtl/>
          <w:lang w:bidi="ar-IQ"/>
        </w:rPr>
        <w:t>مصادقة السيد رئيس المؤسسة</w:t>
      </w:r>
    </w:p>
    <w:p w:rsidR="009F5AD5" w:rsidRDefault="009F5AD5" w:rsidP="008F6E12">
      <w:pPr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EE2E57" w:rsidRDefault="00EE2E57" w:rsidP="008F6E12">
      <w:pPr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EE2E57" w:rsidRDefault="00EE2E57" w:rsidP="008F6E12">
      <w:pPr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9F5AD5" w:rsidRPr="002E0897" w:rsidRDefault="009F5AD5" w:rsidP="0008762D">
      <w:pPr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DF383F" w:rsidRDefault="00DF383F" w:rsidP="00030939">
      <w:pPr>
        <w:jc w:val="center"/>
        <w:rPr>
          <w:b/>
          <w:bCs/>
          <w:sz w:val="28"/>
          <w:szCs w:val="28"/>
          <w:rtl/>
          <w:lang w:bidi="ar-IQ"/>
        </w:rPr>
      </w:pPr>
    </w:p>
    <w:p w:rsidR="009F5AD5" w:rsidRDefault="009F5AD5" w:rsidP="00030939">
      <w:pPr>
        <w:jc w:val="center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(ملخص حالة المواطن )</w:t>
      </w:r>
    </w:p>
    <w:p w:rsidR="009F5AD5" w:rsidRPr="00D57E1F" w:rsidRDefault="009F5AD5" w:rsidP="00534F56">
      <w:pPr>
        <w:rPr>
          <w:b/>
          <w:bCs/>
          <w:sz w:val="28"/>
          <w:szCs w:val="28"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الاسم</w:t>
      </w:r>
      <w:r w:rsidR="008950B1">
        <w:rPr>
          <w:rFonts w:hint="cs"/>
          <w:b/>
          <w:bCs/>
          <w:sz w:val="28"/>
          <w:szCs w:val="28"/>
          <w:rtl/>
          <w:lang w:bidi="ar-IQ"/>
        </w:rPr>
        <w:t xml:space="preserve">: </w:t>
      </w:r>
      <w:r w:rsidR="00534F56">
        <w:rPr>
          <w:rFonts w:hint="cs"/>
          <w:b/>
          <w:bCs/>
          <w:sz w:val="28"/>
          <w:szCs w:val="28"/>
          <w:rtl/>
          <w:lang w:bidi="ar-IQ"/>
        </w:rPr>
        <w:t xml:space="preserve">                   </w:t>
      </w:r>
      <w:r w:rsidR="00490F7A">
        <w:rPr>
          <w:rFonts w:hint="cs"/>
          <w:b/>
          <w:bCs/>
          <w:sz w:val="28"/>
          <w:szCs w:val="28"/>
          <w:rtl/>
          <w:lang w:bidi="ar-IQ"/>
        </w:rPr>
        <w:t xml:space="preserve">نوع البرنامج </w:t>
      </w:r>
      <w:r>
        <w:rPr>
          <w:rFonts w:hint="cs"/>
          <w:b/>
          <w:bCs/>
          <w:sz w:val="28"/>
          <w:szCs w:val="28"/>
          <w:rtl/>
          <w:lang w:bidi="ar-IQ"/>
        </w:rPr>
        <w:t>:</w:t>
      </w:r>
      <w:sdt>
        <w:sdtPr>
          <w:rPr>
            <w:rFonts w:hint="cs"/>
            <w:b/>
            <w:bCs/>
            <w:sz w:val="28"/>
            <w:szCs w:val="28"/>
            <w:rtl/>
            <w:lang w:bidi="ar-IQ"/>
          </w:rPr>
          <w:id w:val="1111098794"/>
          <w:placeholder>
            <w:docPart w:val="FD3579064F0648CB83557CED1C98ABFB"/>
          </w:placeholder>
        </w:sdtPr>
        <w:sdtEndPr/>
        <w:sdtContent>
          <w:r w:rsidR="000F1BBE">
            <w:rPr>
              <w:rFonts w:hint="cs"/>
              <w:b/>
              <w:bCs/>
              <w:sz w:val="28"/>
              <w:szCs w:val="28"/>
              <w:rtl/>
              <w:lang w:bidi="ar-IQ"/>
            </w:rPr>
            <w:t>تقييم</w:t>
          </w:r>
        </w:sdtContent>
      </w:sdt>
      <w:r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490F7A">
        <w:rPr>
          <w:rFonts w:hint="cs"/>
          <w:b/>
          <w:bCs/>
          <w:sz w:val="28"/>
          <w:szCs w:val="28"/>
          <w:rtl/>
          <w:lang w:bidi="ar-IQ"/>
        </w:rPr>
        <w:t xml:space="preserve">     </w:t>
      </w:r>
      <w:r w:rsidR="00F91244">
        <w:rPr>
          <w:rFonts w:hint="cs"/>
          <w:b/>
          <w:bCs/>
          <w:sz w:val="28"/>
          <w:szCs w:val="28"/>
          <w:rtl/>
          <w:lang w:bidi="ar-IQ"/>
        </w:rPr>
        <w:t xml:space="preserve">   </w:t>
      </w:r>
      <w:r w:rsidR="00490F7A"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الفئة:</w:t>
      </w:r>
      <w:r w:rsidR="00534F56">
        <w:rPr>
          <w:rFonts w:hint="cs"/>
          <w:b/>
          <w:bCs/>
          <w:sz w:val="28"/>
          <w:szCs w:val="28"/>
          <w:rtl/>
          <w:lang w:bidi="ar-IQ"/>
        </w:rPr>
        <w:t xml:space="preserve">             </w:t>
      </w:r>
      <w:r w:rsidR="001F11CC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القطاع: </w:t>
      </w:r>
      <w:sdt>
        <w:sdtPr>
          <w:rPr>
            <w:rFonts w:hint="cs"/>
            <w:b/>
            <w:bCs/>
            <w:sz w:val="28"/>
            <w:szCs w:val="28"/>
            <w:rtl/>
            <w:lang w:bidi="ar-IQ"/>
          </w:rPr>
          <w:id w:val="2015407382"/>
          <w:placeholder>
            <w:docPart w:val="DefaultPlaceholder_1081868574"/>
          </w:placeholder>
          <w:showingPlcHdr/>
        </w:sdtPr>
        <w:sdtEndPr/>
        <w:sdtContent>
          <w:r w:rsidR="00534F56" w:rsidRPr="00067721">
            <w:rPr>
              <w:rStyle w:val="PlaceholderText"/>
            </w:rPr>
            <w:t>Click here to enter text.</w:t>
          </w:r>
        </w:sdtContent>
      </w:sdt>
    </w:p>
    <w:p w:rsidR="009F5AD5" w:rsidRPr="002E0897" w:rsidRDefault="009F5AD5" w:rsidP="008C6E39">
      <w:pPr>
        <w:rPr>
          <w:sz w:val="40"/>
          <w:szCs w:val="40"/>
          <w:rtl/>
          <w:lang w:bidi="ar-IQ"/>
        </w:rPr>
      </w:pPr>
      <w:r w:rsidRPr="002E0897">
        <w:rPr>
          <w:rFonts w:hint="cs"/>
          <w:sz w:val="28"/>
          <w:szCs w:val="28"/>
          <w:rtl/>
          <w:lang w:bidi="ar-IQ"/>
        </w:rPr>
        <w:t xml:space="preserve">تفاصيل البيت:           جيد جداً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1356771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11CC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     جيد </w:t>
      </w:r>
      <w:sdt>
        <w:sdtPr>
          <w:rPr>
            <w:rFonts w:hint="cs"/>
            <w:b/>
            <w:bCs/>
            <w:sz w:val="36"/>
            <w:szCs w:val="36"/>
            <w:rtl/>
            <w:lang w:bidi="ar-IQ"/>
          </w:rPr>
          <w:id w:val="1084727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7531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</w:t>
      </w:r>
      <w:r w:rsidRPr="002E0897">
        <w:rPr>
          <w:rFonts w:hint="cs"/>
          <w:sz w:val="36"/>
          <w:szCs w:val="36"/>
          <w:rtl/>
          <w:lang w:bidi="ar-IQ"/>
        </w:rPr>
        <w:t xml:space="preserve"> </w:t>
      </w:r>
      <w:r w:rsidRPr="002E0897">
        <w:rPr>
          <w:rFonts w:hint="cs"/>
          <w:sz w:val="28"/>
          <w:szCs w:val="28"/>
          <w:rtl/>
          <w:lang w:bidi="ar-IQ"/>
        </w:rPr>
        <w:t xml:space="preserve">           ضعيف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722253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5428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       لا يصلح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452449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58D8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</w:p>
    <w:p w:rsidR="009F5AD5" w:rsidRPr="002E0897" w:rsidRDefault="009F5AD5" w:rsidP="00E14EA8">
      <w:pPr>
        <w:rPr>
          <w:sz w:val="28"/>
          <w:szCs w:val="28"/>
          <w:rtl/>
          <w:lang w:bidi="ar-IQ"/>
        </w:rPr>
      </w:pPr>
      <w:r w:rsidRPr="002E0897">
        <w:rPr>
          <w:rFonts w:hint="cs"/>
          <w:sz w:val="28"/>
          <w:szCs w:val="28"/>
          <w:rtl/>
          <w:lang w:bidi="ar-IQ"/>
        </w:rPr>
        <w:t xml:space="preserve">وصف المسكن (تفصيليا):   </w:t>
      </w:r>
    </w:p>
    <w:p w:rsidR="009F5AD5" w:rsidRPr="002E0897" w:rsidRDefault="009F5AD5" w:rsidP="000C43BE">
      <w:pPr>
        <w:pStyle w:val="ListParagraph"/>
        <w:numPr>
          <w:ilvl w:val="0"/>
          <w:numId w:val="11"/>
        </w:numPr>
        <w:rPr>
          <w:sz w:val="28"/>
          <w:szCs w:val="28"/>
          <w:lang w:bidi="ar-IQ"/>
        </w:rPr>
      </w:pPr>
      <w:r w:rsidRPr="002E0897">
        <w:rPr>
          <w:rFonts w:hint="cs"/>
          <w:sz w:val="28"/>
          <w:szCs w:val="28"/>
          <w:rtl/>
          <w:lang w:bidi="ar-IQ"/>
        </w:rPr>
        <w:t xml:space="preserve">نوع البناء : عصري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-1575193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11CC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اعتيادي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-292669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7531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بسيط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1439942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F56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ضعيف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456918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5428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غير لائق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10087862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766F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ascii="Calibri" w:hAnsi="Calibri" w:hint="cs"/>
          <w:sz w:val="32"/>
          <w:szCs w:val="32"/>
          <w:rtl/>
          <w:lang w:bidi="ar-IQ"/>
        </w:rPr>
        <w:t xml:space="preserve"> </w:t>
      </w:r>
    </w:p>
    <w:p w:rsidR="009F5AD5" w:rsidRPr="002E0897" w:rsidRDefault="00637531" w:rsidP="00534F56">
      <w:pPr>
        <w:pStyle w:val="ListParagraph"/>
        <w:numPr>
          <w:ilvl w:val="0"/>
          <w:numId w:val="11"/>
        </w:numPr>
        <w:rPr>
          <w:sz w:val="28"/>
          <w:szCs w:val="28"/>
          <w:lang w:bidi="ar-IQ"/>
        </w:rPr>
      </w:pPr>
      <w:r>
        <w:rPr>
          <w:rFonts w:ascii="Calibri" w:hAnsi="Calibri" w:hint="cs"/>
          <w:sz w:val="32"/>
          <w:szCs w:val="32"/>
          <w:rtl/>
          <w:lang w:bidi="ar-IQ"/>
        </w:rPr>
        <w:t>عدد الغرف الكلية في البيت</w:t>
      </w:r>
      <w:r w:rsidR="001F11CC">
        <w:rPr>
          <w:rFonts w:ascii="Calibri" w:hAnsi="Calibri" w:hint="cs"/>
          <w:sz w:val="32"/>
          <w:szCs w:val="32"/>
          <w:rtl/>
          <w:lang w:bidi="ar-IQ"/>
        </w:rPr>
        <w:t xml:space="preserve"> </w:t>
      </w:r>
    </w:p>
    <w:p w:rsidR="009F5AD5" w:rsidRPr="002E0897" w:rsidRDefault="009F5AD5" w:rsidP="000C43BE">
      <w:pPr>
        <w:pStyle w:val="ListParagraph"/>
        <w:numPr>
          <w:ilvl w:val="0"/>
          <w:numId w:val="11"/>
        </w:numPr>
        <w:rPr>
          <w:sz w:val="28"/>
          <w:szCs w:val="28"/>
          <w:lang w:bidi="ar-IQ"/>
        </w:rPr>
      </w:pPr>
      <w:r w:rsidRPr="002E0897">
        <w:rPr>
          <w:rFonts w:hint="cs"/>
          <w:sz w:val="28"/>
          <w:szCs w:val="28"/>
          <w:rtl/>
          <w:lang w:bidi="ar-IQ"/>
        </w:rPr>
        <w:t xml:space="preserve">المنافع العامه : غرفة نوم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-451713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F56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صاله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-1731375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F56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مطبخ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1369259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5428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حمام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-1245562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F56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تواليت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2085865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5428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سياج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807051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F56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</w:p>
    <w:p w:rsidR="009F5AD5" w:rsidRPr="003A4365" w:rsidRDefault="009F5AD5" w:rsidP="000C43BE">
      <w:pPr>
        <w:pStyle w:val="ListParagraph"/>
        <w:numPr>
          <w:ilvl w:val="0"/>
          <w:numId w:val="11"/>
        </w:numPr>
        <w:rPr>
          <w:sz w:val="24"/>
          <w:szCs w:val="24"/>
          <w:rtl/>
          <w:lang w:bidi="ar-IQ"/>
        </w:rPr>
      </w:pPr>
      <w:r w:rsidRPr="002E0897">
        <w:rPr>
          <w:rFonts w:hint="cs"/>
          <w:sz w:val="28"/>
          <w:szCs w:val="28"/>
          <w:rtl/>
          <w:lang w:bidi="ar-IQ"/>
        </w:rPr>
        <w:t>التأثيث</w:t>
      </w:r>
      <w:r>
        <w:rPr>
          <w:rFonts w:hint="cs"/>
          <w:sz w:val="28"/>
          <w:szCs w:val="28"/>
          <w:rtl/>
          <w:lang w:bidi="ar-IQ"/>
        </w:rPr>
        <w:t xml:space="preserve"> والاجهزة  : </w:t>
      </w:r>
      <w:r w:rsidRPr="003A4365">
        <w:rPr>
          <w:rFonts w:hint="cs"/>
          <w:sz w:val="24"/>
          <w:szCs w:val="24"/>
          <w:rtl/>
          <w:lang w:bidi="ar-IQ"/>
        </w:rPr>
        <w:t xml:space="preserve">اثاث </w:t>
      </w:r>
      <w:sdt>
        <w:sdtPr>
          <w:rPr>
            <w:rFonts w:ascii="Calibri" w:hAnsi="Calibri" w:hint="cs"/>
            <w:b/>
            <w:bCs/>
            <w:sz w:val="32"/>
            <w:szCs w:val="32"/>
            <w:rtl/>
            <w:lang w:bidi="ar-IQ"/>
          </w:rPr>
          <w:id w:val="-1750331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5428">
            <w:rPr>
              <w:rFonts w:ascii="Segoe UI Symbol" w:eastAsia="MS Gothic" w:hAnsi="Segoe UI Symbol" w:cs="Segoe UI Symbol" w:hint="cs"/>
              <w:b/>
              <w:bCs/>
              <w:sz w:val="32"/>
              <w:szCs w:val="32"/>
              <w:rtl/>
              <w:lang w:bidi="ar-IQ"/>
            </w:rPr>
            <w:t>☐</w:t>
          </w:r>
        </w:sdtContent>
      </w:sdt>
      <w:r w:rsidRPr="003A4365">
        <w:rPr>
          <w:rFonts w:hint="cs"/>
          <w:sz w:val="24"/>
          <w:szCs w:val="24"/>
          <w:rtl/>
          <w:lang w:bidi="ar-IQ"/>
        </w:rPr>
        <w:t xml:space="preserve"> اجهزة تبريد </w:t>
      </w:r>
      <w:sdt>
        <w:sdtPr>
          <w:rPr>
            <w:rFonts w:ascii="Calibri" w:hAnsi="Calibri" w:hint="cs"/>
            <w:b/>
            <w:bCs/>
            <w:sz w:val="32"/>
            <w:szCs w:val="32"/>
            <w:rtl/>
            <w:lang w:bidi="ar-IQ"/>
          </w:rPr>
          <w:id w:val="-730917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11CC">
            <w:rPr>
              <w:rFonts w:ascii="Segoe UI Symbol" w:eastAsia="MS Gothic" w:hAnsi="Segoe UI Symbol" w:cs="Segoe UI Symbol" w:hint="cs"/>
              <w:b/>
              <w:bCs/>
              <w:sz w:val="32"/>
              <w:szCs w:val="32"/>
              <w:rtl/>
              <w:lang w:bidi="ar-IQ"/>
            </w:rPr>
            <w:t>☐</w:t>
          </w:r>
        </w:sdtContent>
      </w:sdt>
      <w:r w:rsidRPr="003A4365">
        <w:rPr>
          <w:rFonts w:hint="cs"/>
          <w:sz w:val="24"/>
          <w:szCs w:val="24"/>
          <w:rtl/>
          <w:lang w:bidi="ar-IQ"/>
        </w:rPr>
        <w:t xml:space="preserve">  اجهزة تدفئة </w:t>
      </w:r>
      <w:sdt>
        <w:sdtPr>
          <w:rPr>
            <w:rFonts w:ascii="Calibri" w:hAnsi="Calibri" w:hint="cs"/>
            <w:b/>
            <w:bCs/>
            <w:sz w:val="32"/>
            <w:szCs w:val="32"/>
            <w:rtl/>
            <w:lang w:bidi="ar-IQ"/>
          </w:rPr>
          <w:id w:val="1554126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5428">
            <w:rPr>
              <w:rFonts w:ascii="Segoe UI Symbol" w:eastAsia="MS Gothic" w:hAnsi="Segoe UI Symbol" w:cs="Segoe UI Symbol" w:hint="cs"/>
              <w:b/>
              <w:bCs/>
              <w:sz w:val="32"/>
              <w:szCs w:val="32"/>
              <w:rtl/>
              <w:lang w:bidi="ar-IQ"/>
            </w:rPr>
            <w:t>☐</w:t>
          </w:r>
        </w:sdtContent>
      </w:sdt>
      <w:r w:rsidRPr="003A4365">
        <w:rPr>
          <w:rFonts w:hint="cs"/>
          <w:sz w:val="24"/>
          <w:szCs w:val="24"/>
          <w:rtl/>
          <w:lang w:bidi="ar-IQ"/>
        </w:rPr>
        <w:t xml:space="preserve">   اجهزة مطبخ  </w:t>
      </w:r>
      <w:sdt>
        <w:sdtPr>
          <w:rPr>
            <w:rFonts w:ascii="Calibri" w:hAnsi="Calibri" w:hint="cs"/>
            <w:b/>
            <w:bCs/>
            <w:sz w:val="32"/>
            <w:szCs w:val="32"/>
            <w:rtl/>
            <w:lang w:bidi="ar-IQ"/>
          </w:rPr>
          <w:id w:val="-625695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5428">
            <w:rPr>
              <w:rFonts w:ascii="Segoe UI Symbol" w:eastAsia="MS Gothic" w:hAnsi="Segoe UI Symbol" w:cs="Segoe UI Symbol" w:hint="cs"/>
              <w:b/>
              <w:bCs/>
              <w:sz w:val="32"/>
              <w:szCs w:val="32"/>
              <w:rtl/>
              <w:lang w:bidi="ar-IQ"/>
            </w:rPr>
            <w:t>☐</w:t>
          </w:r>
        </w:sdtContent>
      </w:sdt>
      <w:r w:rsidRPr="003A4365">
        <w:rPr>
          <w:rFonts w:hint="cs"/>
          <w:sz w:val="24"/>
          <w:szCs w:val="24"/>
          <w:rtl/>
          <w:lang w:bidi="ar-IQ"/>
        </w:rPr>
        <w:t xml:space="preserve">                اجهزة ترفيه  </w:t>
      </w:r>
      <w:sdt>
        <w:sdtPr>
          <w:rPr>
            <w:rFonts w:ascii="Calibri" w:hAnsi="Calibri" w:hint="cs"/>
            <w:b/>
            <w:bCs/>
            <w:sz w:val="32"/>
            <w:szCs w:val="32"/>
            <w:rtl/>
            <w:lang w:bidi="ar-IQ"/>
          </w:rPr>
          <w:id w:val="9186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5428">
            <w:rPr>
              <w:rFonts w:ascii="Segoe UI Symbol" w:eastAsia="MS Gothic" w:hAnsi="Segoe UI Symbol" w:cs="Segoe UI Symbol" w:hint="cs"/>
              <w:b/>
              <w:bCs/>
              <w:sz w:val="32"/>
              <w:szCs w:val="32"/>
              <w:rtl/>
              <w:lang w:bidi="ar-IQ"/>
            </w:rPr>
            <w:t>☐</w:t>
          </w:r>
        </w:sdtContent>
      </w:sdt>
    </w:p>
    <w:p w:rsidR="009F5AD5" w:rsidRPr="002E0897" w:rsidRDefault="009F5AD5" w:rsidP="000C43BE">
      <w:pPr>
        <w:rPr>
          <w:sz w:val="28"/>
          <w:szCs w:val="28"/>
          <w:rtl/>
          <w:lang w:bidi="ar-IQ"/>
        </w:rPr>
      </w:pPr>
      <w:r w:rsidRPr="002E0897">
        <w:rPr>
          <w:rFonts w:hint="cs"/>
          <w:sz w:val="28"/>
          <w:szCs w:val="28"/>
          <w:rtl/>
          <w:lang w:bidi="ar-IQ"/>
        </w:rPr>
        <w:t xml:space="preserve">وصف المنطقة :  مدينة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-1574493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F56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تجاوز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2010712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5428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زراعيه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885372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3241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 شعبيه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725812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E0897">
            <w:rPr>
              <w:rFonts w:ascii="MS Gothic" w:eastAsia="MS Gothic" w:hAnsi="MS Gothic" w:cs="MS Gothic" w:hint="eastAsia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اطراف المدينة 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1787540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E0897">
            <w:rPr>
              <w:rFonts w:ascii="MS Gothic" w:eastAsia="MS Gothic" w:hAnsi="MS Gothic" w:cs="MS Gothic" w:hint="eastAsia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</w:p>
    <w:p w:rsidR="009F5AD5" w:rsidRPr="002E0897" w:rsidRDefault="009F5AD5" w:rsidP="000C43BE">
      <w:pPr>
        <w:rPr>
          <w:sz w:val="28"/>
          <w:szCs w:val="28"/>
          <w:rtl/>
          <w:lang w:bidi="ar-IQ"/>
        </w:rPr>
      </w:pPr>
      <w:r w:rsidRPr="002E0897">
        <w:rPr>
          <w:rFonts w:hint="cs"/>
          <w:sz w:val="32"/>
          <w:szCs w:val="32"/>
          <w:rtl/>
          <w:lang w:bidi="ar-IQ"/>
        </w:rPr>
        <w:t>الوضع المعيشي</w:t>
      </w:r>
      <w:r w:rsidRPr="002E0897">
        <w:rPr>
          <w:rFonts w:hint="cs"/>
          <w:sz w:val="28"/>
          <w:szCs w:val="28"/>
          <w:rtl/>
          <w:lang w:bidi="ar-IQ"/>
        </w:rPr>
        <w:t xml:space="preserve"> :   جيد جدا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498008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11CC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  جيد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753940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5428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ضعيف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-383485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374F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ضعيف جدا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-544147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F56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</w:p>
    <w:p w:rsidR="009F5AD5" w:rsidRPr="002E0897" w:rsidRDefault="009F5AD5" w:rsidP="00175EC5">
      <w:pPr>
        <w:rPr>
          <w:sz w:val="28"/>
          <w:szCs w:val="28"/>
          <w:rtl/>
          <w:lang w:bidi="ar-IQ"/>
        </w:rPr>
      </w:pPr>
      <w:r w:rsidRPr="002E0897">
        <w:rPr>
          <w:rFonts w:hint="cs"/>
          <w:sz w:val="32"/>
          <w:szCs w:val="32"/>
          <w:rtl/>
          <w:lang w:bidi="ar-IQ"/>
        </w:rPr>
        <w:t>الوضع الصحي</w:t>
      </w:r>
      <w:r w:rsidRPr="002E0897">
        <w:rPr>
          <w:rFonts w:hint="cs"/>
          <w:sz w:val="28"/>
          <w:szCs w:val="28"/>
          <w:rtl/>
          <w:lang w:bidi="ar-IQ"/>
        </w:rPr>
        <w:t xml:space="preserve"> :</w:t>
      </w:r>
    </w:p>
    <w:p w:rsidR="009F5AD5" w:rsidRPr="002E0897" w:rsidRDefault="009F5AD5" w:rsidP="000C43BE">
      <w:pPr>
        <w:pStyle w:val="ListParagraph"/>
        <w:numPr>
          <w:ilvl w:val="0"/>
          <w:numId w:val="13"/>
        </w:numPr>
        <w:rPr>
          <w:sz w:val="28"/>
          <w:szCs w:val="28"/>
          <w:lang w:bidi="ar-IQ"/>
        </w:rPr>
      </w:pPr>
      <w:r w:rsidRPr="002E0897">
        <w:rPr>
          <w:rFonts w:hint="cs"/>
          <w:sz w:val="28"/>
          <w:szCs w:val="28"/>
          <w:rtl/>
          <w:lang w:bidi="ar-IQ"/>
        </w:rPr>
        <w:t xml:space="preserve">الحالة الصحية للعائلة : جيدة 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-1995715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7531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       ضعيفة 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260952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F56">
            <w:rPr>
              <w:rFonts w:ascii="Segoe UI Symbol" w:eastAsia="MS Gothic" w:hAnsi="Segoe UI Symbol" w:cs="Segoe UI Symbol" w:hint="cs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        سيئة    </w:t>
      </w:r>
      <w:sdt>
        <w:sdtPr>
          <w:rPr>
            <w:rFonts w:ascii="Calibri" w:hAnsi="Calibri" w:hint="cs"/>
            <w:b/>
            <w:bCs/>
            <w:sz w:val="36"/>
            <w:szCs w:val="36"/>
            <w:rtl/>
            <w:lang w:bidi="ar-IQ"/>
          </w:rPr>
          <w:id w:val="1205903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E0897">
            <w:rPr>
              <w:rFonts w:ascii="MS Gothic" w:eastAsia="MS Gothic" w:hAnsi="MS Gothic" w:cs="MS Gothic" w:hint="eastAsia"/>
              <w:b/>
              <w:bCs/>
              <w:sz w:val="36"/>
              <w:szCs w:val="36"/>
              <w:rtl/>
              <w:lang w:bidi="ar-IQ"/>
            </w:rPr>
            <w:t>☐</w:t>
          </w:r>
        </w:sdtContent>
      </w:sdt>
    </w:p>
    <w:p w:rsidR="009F5AD5" w:rsidRPr="00D85840" w:rsidRDefault="009F5AD5" w:rsidP="00534F56">
      <w:pPr>
        <w:pStyle w:val="ListParagraph"/>
        <w:numPr>
          <w:ilvl w:val="0"/>
          <w:numId w:val="13"/>
        </w:numPr>
        <w:rPr>
          <w:rStyle w:val="1"/>
          <w:rFonts w:cstheme="minorBidi"/>
          <w:bCs w:val="0"/>
          <w:sz w:val="28"/>
          <w:lang w:bidi="ar-IQ"/>
        </w:rPr>
      </w:pPr>
      <w:r w:rsidRPr="002E0897">
        <w:rPr>
          <w:rFonts w:hint="cs"/>
          <w:sz w:val="28"/>
          <w:szCs w:val="28"/>
          <w:rtl/>
          <w:lang w:bidi="ar-IQ"/>
        </w:rPr>
        <w:t xml:space="preserve">عدد الحالات المصابة بالأمراض المزمنة </w:t>
      </w:r>
      <w:sdt>
        <w:sdtPr>
          <w:rPr>
            <w:rStyle w:val="1"/>
            <w:rtl/>
          </w:rPr>
          <w:id w:val="1438638552"/>
        </w:sdtPr>
        <w:sdtEndPr>
          <w:rPr>
            <w:rStyle w:val="DefaultParagraphFont"/>
            <w:rFonts w:cstheme="minorBidi"/>
            <w:bCs w:val="0"/>
            <w:sz w:val="28"/>
            <w:szCs w:val="22"/>
            <w:lang w:bidi="ar-IQ"/>
          </w:rPr>
        </w:sdtEndPr>
        <w:sdtContent>
          <w:r w:rsidR="005E3C4D">
            <w:rPr>
              <w:rStyle w:val="1"/>
              <w:rFonts w:hint="cs"/>
              <w:rtl/>
            </w:rPr>
            <w:t xml:space="preserve">           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>نوع الامراض</w:t>
      </w:r>
      <w:r w:rsidR="002F0F8F" w:rsidRPr="002E0897">
        <w:rPr>
          <w:rStyle w:val="1"/>
          <w:lang w:bidi="ar-IQ"/>
        </w:rPr>
        <w:t xml:space="preserve"> </w:t>
      </w:r>
      <w:r w:rsidR="0019349C">
        <w:rPr>
          <w:rStyle w:val="1"/>
          <w:rFonts w:hint="cs"/>
          <w:rtl/>
          <w:lang w:bidi="ar-IQ"/>
        </w:rPr>
        <w:t xml:space="preserve"> </w:t>
      </w:r>
    </w:p>
    <w:p w:rsidR="009F5AD5" w:rsidRDefault="009F5AD5" w:rsidP="005E3C4D">
      <w:pPr>
        <w:pStyle w:val="ListParagraph"/>
        <w:numPr>
          <w:ilvl w:val="0"/>
          <w:numId w:val="13"/>
        </w:numPr>
        <w:rPr>
          <w:sz w:val="28"/>
          <w:szCs w:val="28"/>
          <w:lang w:bidi="ar-IQ"/>
        </w:rPr>
      </w:pPr>
      <w:r w:rsidRPr="002E0897">
        <w:rPr>
          <w:rFonts w:hint="cs"/>
          <w:sz w:val="28"/>
          <w:szCs w:val="28"/>
          <w:rtl/>
          <w:lang w:bidi="ar-IQ"/>
        </w:rPr>
        <w:t xml:space="preserve">عدد العوق : </w:t>
      </w:r>
      <w:r w:rsidR="00AE432C">
        <w:rPr>
          <w:rStyle w:val="1"/>
          <w:rFonts w:hint="cs"/>
          <w:rtl/>
        </w:rPr>
        <w:t xml:space="preserve"> </w:t>
      </w:r>
      <w:r w:rsidR="005E3C4D">
        <w:rPr>
          <w:rStyle w:val="1"/>
          <w:rFonts w:hint="cs"/>
          <w:rtl/>
        </w:rPr>
        <w:t xml:space="preserve">          </w:t>
      </w:r>
      <w:r w:rsidRPr="002E0897">
        <w:rPr>
          <w:rFonts w:hint="cs"/>
          <w:sz w:val="28"/>
          <w:szCs w:val="28"/>
          <w:rtl/>
          <w:lang w:bidi="ar-IQ"/>
        </w:rPr>
        <w:t xml:space="preserve">نوع العوق </w:t>
      </w:r>
    </w:p>
    <w:p w:rsidR="000000F8" w:rsidRPr="000000F8" w:rsidRDefault="009F5AD5" w:rsidP="00534F56">
      <w:pPr>
        <w:pStyle w:val="ListParagraph"/>
        <w:numPr>
          <w:ilvl w:val="0"/>
          <w:numId w:val="13"/>
        </w:numPr>
        <w:rPr>
          <w:sz w:val="28"/>
          <w:szCs w:val="28"/>
          <w:lang w:bidi="ar-IQ"/>
        </w:rPr>
      </w:pPr>
      <w:r w:rsidRPr="002E0897">
        <w:rPr>
          <w:rFonts w:hint="cs"/>
          <w:sz w:val="28"/>
          <w:szCs w:val="28"/>
          <w:rtl/>
          <w:lang w:bidi="ar-IQ"/>
        </w:rPr>
        <w:t>الامراض الوقتية</w:t>
      </w:r>
      <w:r w:rsidR="00196C72">
        <w:rPr>
          <w:rFonts w:hint="cs"/>
          <w:sz w:val="28"/>
          <w:szCs w:val="28"/>
          <w:rtl/>
          <w:lang w:bidi="ar-IQ"/>
        </w:rPr>
        <w:t xml:space="preserve"> </w:t>
      </w:r>
    </w:p>
    <w:p w:rsidR="009F5AD5" w:rsidRPr="002E0897" w:rsidRDefault="009662A3" w:rsidP="00472D2F">
      <w:pPr>
        <w:pStyle w:val="ListParagraph"/>
        <w:jc w:val="both"/>
        <w:rPr>
          <w:sz w:val="28"/>
          <w:szCs w:val="28"/>
          <w:lang w:bidi="ar-IQ"/>
        </w:rPr>
      </w:pPr>
      <w:sdt>
        <w:sdtPr>
          <w:rPr>
            <w:rStyle w:val="1"/>
            <w:rtl/>
          </w:rPr>
          <w:id w:val="1556047677"/>
        </w:sdtPr>
        <w:sdtEndPr>
          <w:rPr>
            <w:rStyle w:val="DefaultParagraphFont"/>
            <w:rFonts w:cstheme="minorBidi"/>
            <w:bCs w:val="0"/>
            <w:sz w:val="28"/>
            <w:szCs w:val="22"/>
            <w:lang w:bidi="ar-IQ"/>
          </w:rPr>
        </w:sdtEndPr>
        <w:sdtContent>
          <w:sdt>
            <w:sdtPr>
              <w:rPr>
                <w:rStyle w:val="1"/>
                <w:rtl/>
              </w:rPr>
              <w:id w:val="-1627075109"/>
              <w:showingPlcHdr/>
            </w:sdtPr>
            <w:sdtEndPr>
              <w:rPr>
                <w:rStyle w:val="DefaultParagraphFont"/>
                <w:rFonts w:cstheme="minorBidi"/>
                <w:bCs w:val="0"/>
                <w:sz w:val="28"/>
                <w:szCs w:val="22"/>
                <w:lang w:bidi="ar-IQ"/>
              </w:rPr>
            </w:sdtEndPr>
            <w:sdtContent>
              <w:r w:rsidR="00472D2F">
                <w:rPr>
                  <w:rStyle w:val="1"/>
                  <w:rtl/>
                </w:rPr>
                <w:t xml:space="preserve">     </w:t>
              </w:r>
            </w:sdtContent>
          </w:sdt>
          <w:r w:rsidR="009F5AD5" w:rsidRPr="002E0897">
            <w:rPr>
              <w:rFonts w:hint="cs"/>
              <w:sz w:val="28"/>
              <w:szCs w:val="28"/>
              <w:rtl/>
              <w:lang w:bidi="ar-IQ"/>
            </w:rPr>
            <w:t xml:space="preserve"> </w:t>
          </w:r>
          <w:r w:rsidR="009F5AD5" w:rsidRPr="002E0897">
            <w:rPr>
              <w:sz w:val="28"/>
              <w:szCs w:val="28"/>
              <w:rtl/>
              <w:lang w:bidi="ar-IQ"/>
            </w:rPr>
            <w:t xml:space="preserve"> </w:t>
          </w:r>
        </w:sdtContent>
      </w:sdt>
      <w:r w:rsidR="009F5AD5" w:rsidRPr="002E0897">
        <w:rPr>
          <w:rFonts w:hint="cs"/>
          <w:sz w:val="28"/>
          <w:szCs w:val="28"/>
          <w:rtl/>
          <w:lang w:bidi="ar-IQ"/>
        </w:rPr>
        <w:t xml:space="preserve"> </w:t>
      </w:r>
    </w:p>
    <w:p w:rsidR="009F5AD5" w:rsidRPr="001246F3" w:rsidRDefault="009662A3" w:rsidP="00534F56">
      <w:pPr>
        <w:pStyle w:val="ListParagraph"/>
        <w:jc w:val="both"/>
        <w:rPr>
          <w:b/>
          <w:bCs/>
          <w:sz w:val="28"/>
          <w:szCs w:val="28"/>
          <w:rtl/>
          <w:lang w:val="en-CA" w:bidi="ar-IQ"/>
        </w:rPr>
      </w:pPr>
      <w:sdt>
        <w:sdtPr>
          <w:rPr>
            <w:rStyle w:val="1"/>
            <w:rtl/>
          </w:rPr>
          <w:id w:val="1320851616"/>
          <w:showingPlcHdr/>
        </w:sdtPr>
        <w:sdtEndPr>
          <w:rPr>
            <w:rStyle w:val="DefaultParagraphFont"/>
            <w:rFonts w:cstheme="minorBidi"/>
            <w:bCs w:val="0"/>
            <w:szCs w:val="22"/>
            <w:lang w:bidi="ar-IQ"/>
          </w:rPr>
        </w:sdtEndPr>
        <w:sdtContent>
          <w:r w:rsidR="001246F3">
            <w:rPr>
              <w:rStyle w:val="1"/>
              <w:rtl/>
            </w:rPr>
            <w:t xml:space="preserve">     </w:t>
          </w:r>
        </w:sdtContent>
      </w:sdt>
      <w:r w:rsidR="009F5AD5" w:rsidRPr="001246F3">
        <w:rPr>
          <w:rFonts w:hint="cs"/>
          <w:sz w:val="28"/>
          <w:szCs w:val="28"/>
          <w:rtl/>
          <w:lang w:val="en-CA" w:bidi="ar-IQ"/>
        </w:rPr>
        <w:t>اعضاء لجنة الزيارة:</w:t>
      </w:r>
      <w:r w:rsidR="009F5AD5" w:rsidRPr="001246F3">
        <w:rPr>
          <w:rFonts w:hint="cs"/>
          <w:b/>
          <w:bCs/>
          <w:sz w:val="28"/>
          <w:szCs w:val="28"/>
          <w:rtl/>
          <w:lang w:val="en-CA" w:bidi="ar-IQ"/>
        </w:rPr>
        <w:t xml:space="preserve">                                                           </w:t>
      </w:r>
      <w:r w:rsidR="009F5AD5" w:rsidRPr="001246F3">
        <w:rPr>
          <w:rFonts w:hint="cs"/>
          <w:sz w:val="28"/>
          <w:szCs w:val="28"/>
          <w:rtl/>
          <w:lang w:val="en-CA" w:bidi="ar-IQ"/>
        </w:rPr>
        <w:t xml:space="preserve">تاريخ </w:t>
      </w:r>
      <w:r w:rsidR="002B0961">
        <w:rPr>
          <w:rFonts w:hint="cs"/>
          <w:sz w:val="28"/>
          <w:szCs w:val="28"/>
          <w:rtl/>
          <w:lang w:val="en-CA" w:bidi="ar-IQ"/>
        </w:rPr>
        <w:t>الزيارة:</w:t>
      </w:r>
      <w:r w:rsidR="00637531">
        <w:rPr>
          <w:rFonts w:hint="cs"/>
          <w:sz w:val="28"/>
          <w:szCs w:val="28"/>
          <w:rtl/>
          <w:lang w:val="en-CA" w:bidi="ar-IQ"/>
        </w:rPr>
        <w:t xml:space="preserve"> </w:t>
      </w:r>
    </w:p>
    <w:p w:rsidR="009F5AD5" w:rsidRPr="003A4365" w:rsidRDefault="009F5AD5" w:rsidP="00534F56">
      <w:pPr>
        <w:pStyle w:val="ListParagraph"/>
        <w:jc w:val="both"/>
        <w:rPr>
          <w:sz w:val="32"/>
          <w:szCs w:val="32"/>
          <w:rtl/>
          <w:lang w:val="en-CA"/>
        </w:rPr>
      </w:pPr>
      <w:r w:rsidRPr="003A4365">
        <w:rPr>
          <w:rFonts w:hint="cs"/>
          <w:sz w:val="28"/>
          <w:szCs w:val="28"/>
          <w:rtl/>
          <w:lang w:val="en-CA" w:bidi="ar-IQ"/>
        </w:rPr>
        <w:t>1</w:t>
      </w:r>
      <w:r w:rsidR="00534F56">
        <w:rPr>
          <w:rFonts w:hint="cs"/>
          <w:sz w:val="28"/>
          <w:szCs w:val="28"/>
          <w:rtl/>
          <w:lang w:val="en-CA" w:bidi="ar-IQ"/>
        </w:rPr>
        <w:t xml:space="preserve">                                                                     </w:t>
      </w:r>
      <w:r w:rsidR="00637531">
        <w:rPr>
          <w:rStyle w:val="1"/>
          <w:rFonts w:hint="cs"/>
          <w:sz w:val="24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val="en-CA"/>
        </w:rPr>
        <w:t>التوقيع ......................</w:t>
      </w:r>
    </w:p>
    <w:p w:rsidR="009F5AD5" w:rsidRPr="002E0897" w:rsidRDefault="009F5AD5" w:rsidP="00534F56">
      <w:pPr>
        <w:pStyle w:val="ListParagraph"/>
        <w:jc w:val="both"/>
        <w:rPr>
          <w:sz w:val="32"/>
          <w:szCs w:val="32"/>
          <w:lang w:bidi="ar-IQ"/>
        </w:rPr>
      </w:pPr>
      <w:r w:rsidRPr="002E0897">
        <w:rPr>
          <w:rFonts w:hint="cs"/>
          <w:sz w:val="28"/>
          <w:szCs w:val="28"/>
          <w:rtl/>
          <w:lang w:val="en-CA" w:bidi="ar-IQ"/>
        </w:rPr>
        <w:t>2.</w:t>
      </w:r>
      <w:r>
        <w:rPr>
          <w:rFonts w:hint="cs"/>
          <w:sz w:val="28"/>
          <w:szCs w:val="28"/>
          <w:rtl/>
          <w:lang w:val="en-CA" w:bidi="ar-IQ"/>
        </w:rPr>
        <w:t xml:space="preserve"> </w:t>
      </w:r>
      <w:r w:rsidRPr="002E0897">
        <w:rPr>
          <w:rStyle w:val="1"/>
          <w:sz w:val="24"/>
          <w:szCs w:val="32"/>
          <w:rtl/>
        </w:rPr>
        <w:t xml:space="preserve"> </w:t>
      </w:r>
      <w:sdt>
        <w:sdtPr>
          <w:rPr>
            <w:rStyle w:val="1"/>
            <w:sz w:val="24"/>
            <w:szCs w:val="32"/>
            <w:rtl/>
          </w:rPr>
          <w:id w:val="1088804541"/>
        </w:sdtPr>
        <w:sdtEndPr>
          <w:rPr>
            <w:rStyle w:val="DefaultParagraphFont"/>
            <w:rFonts w:cstheme="minorBidi"/>
            <w:bCs w:val="0"/>
            <w:sz w:val="32"/>
            <w:szCs w:val="24"/>
            <w:lang w:bidi="ar-IQ"/>
          </w:rPr>
        </w:sdtEndPr>
        <w:sdtContent>
          <w:r w:rsidR="00637531">
            <w:rPr>
              <w:rStyle w:val="1"/>
              <w:rFonts w:hint="cs"/>
              <w:sz w:val="24"/>
              <w:szCs w:val="32"/>
              <w:rtl/>
            </w:rPr>
            <w:t xml:space="preserve">    </w:t>
          </w:r>
          <w:r w:rsidR="00534F56">
            <w:rPr>
              <w:rStyle w:val="1"/>
              <w:rFonts w:hint="cs"/>
              <w:sz w:val="24"/>
              <w:szCs w:val="32"/>
              <w:rtl/>
            </w:rPr>
            <w:t xml:space="preserve">                                             </w:t>
          </w:r>
        </w:sdtContent>
      </w:sdt>
      <w:r>
        <w:rPr>
          <w:rFonts w:hint="cs"/>
          <w:sz w:val="32"/>
          <w:szCs w:val="32"/>
          <w:rtl/>
          <w:lang w:bidi="ar-IQ"/>
        </w:rPr>
        <w:t xml:space="preserve">             </w:t>
      </w:r>
      <w:r>
        <w:rPr>
          <w:sz w:val="32"/>
          <w:szCs w:val="32"/>
          <w:lang w:bidi="ar-IQ"/>
        </w:rPr>
        <w:t xml:space="preserve">  </w:t>
      </w:r>
      <w:r>
        <w:rPr>
          <w:rFonts w:hint="cs"/>
          <w:sz w:val="32"/>
          <w:szCs w:val="32"/>
          <w:rtl/>
          <w:lang w:val="en-CA"/>
        </w:rPr>
        <w:t>التوقيع ......................</w:t>
      </w:r>
    </w:p>
    <w:p w:rsidR="001C06FD" w:rsidRPr="004432AE" w:rsidRDefault="009F5AD5" w:rsidP="00534F56">
      <w:pPr>
        <w:pStyle w:val="ListParagraph"/>
        <w:jc w:val="both"/>
        <w:rPr>
          <w:sz w:val="28"/>
          <w:szCs w:val="28"/>
          <w:lang w:bidi="ar-IQ"/>
        </w:rPr>
      </w:pPr>
      <w:r w:rsidRPr="002E0897">
        <w:rPr>
          <w:rFonts w:hint="cs"/>
          <w:sz w:val="28"/>
          <w:szCs w:val="28"/>
          <w:rtl/>
          <w:lang w:val="en-CA" w:bidi="ar-IQ"/>
        </w:rPr>
        <w:t>3.</w:t>
      </w:r>
      <w:r>
        <w:rPr>
          <w:rFonts w:hint="cs"/>
          <w:sz w:val="28"/>
          <w:szCs w:val="28"/>
          <w:rtl/>
          <w:lang w:val="en-CA" w:bidi="ar-IQ"/>
        </w:rPr>
        <w:t xml:space="preserve"> </w:t>
      </w:r>
      <w:r w:rsidRPr="002E0897">
        <w:rPr>
          <w:rStyle w:val="1"/>
          <w:sz w:val="24"/>
          <w:szCs w:val="32"/>
          <w:rtl/>
        </w:rPr>
        <w:t xml:space="preserve"> </w:t>
      </w:r>
      <w:sdt>
        <w:sdtPr>
          <w:rPr>
            <w:rStyle w:val="1"/>
            <w:sz w:val="24"/>
            <w:szCs w:val="32"/>
            <w:rtl/>
          </w:rPr>
          <w:id w:val="1899012528"/>
        </w:sdtPr>
        <w:sdtEndPr>
          <w:rPr>
            <w:rStyle w:val="DefaultParagraphFont"/>
            <w:rFonts w:cstheme="minorBidi"/>
            <w:bCs w:val="0"/>
            <w:sz w:val="32"/>
            <w:szCs w:val="24"/>
            <w:lang w:bidi="ar-IQ"/>
          </w:rPr>
        </w:sdtEndPr>
        <w:sdtContent>
          <w:r w:rsidR="00637531">
            <w:rPr>
              <w:rStyle w:val="1"/>
              <w:rFonts w:hint="cs"/>
              <w:sz w:val="24"/>
              <w:szCs w:val="32"/>
              <w:rtl/>
            </w:rPr>
            <w:t xml:space="preserve">  </w:t>
          </w:r>
          <w:r w:rsidR="00534F56">
            <w:rPr>
              <w:rStyle w:val="1"/>
              <w:rFonts w:hint="cs"/>
              <w:sz w:val="24"/>
              <w:szCs w:val="32"/>
              <w:rtl/>
            </w:rPr>
            <w:t xml:space="preserve">                                           </w:t>
          </w:r>
        </w:sdtContent>
      </w:sdt>
      <w:r w:rsidRPr="002E0897">
        <w:rPr>
          <w:rFonts w:hint="cs"/>
          <w:sz w:val="28"/>
          <w:szCs w:val="28"/>
          <w:rtl/>
          <w:lang w:bidi="ar-IQ"/>
        </w:rPr>
        <w:t xml:space="preserve"> </w:t>
      </w:r>
      <w:r w:rsidR="001F11CC">
        <w:rPr>
          <w:rFonts w:hint="cs"/>
          <w:sz w:val="28"/>
          <w:szCs w:val="28"/>
          <w:rtl/>
          <w:lang w:bidi="ar-IQ"/>
        </w:rPr>
        <w:t xml:space="preserve">              </w:t>
      </w:r>
      <w:r w:rsidR="001F57D6">
        <w:rPr>
          <w:rFonts w:hint="cs"/>
          <w:sz w:val="28"/>
          <w:szCs w:val="28"/>
          <w:rtl/>
          <w:lang w:bidi="ar-IQ"/>
        </w:rPr>
        <w:t xml:space="preserve"> </w:t>
      </w:r>
      <w:r>
        <w:rPr>
          <w:rFonts w:hint="cs"/>
          <w:sz w:val="28"/>
          <w:szCs w:val="28"/>
          <w:rtl/>
          <w:lang w:bidi="ar-IQ"/>
        </w:rPr>
        <w:t xml:space="preserve">   </w:t>
      </w:r>
      <w:r>
        <w:rPr>
          <w:sz w:val="32"/>
          <w:szCs w:val="32"/>
          <w:lang w:bidi="ar-IQ"/>
        </w:rPr>
        <w:t xml:space="preserve">  </w:t>
      </w:r>
      <w:r>
        <w:rPr>
          <w:rFonts w:hint="cs"/>
          <w:sz w:val="32"/>
          <w:szCs w:val="32"/>
          <w:rtl/>
          <w:lang w:val="en-CA"/>
        </w:rPr>
        <w:t>التوقيع ......................</w:t>
      </w:r>
    </w:p>
    <w:sectPr w:rsidR="001C06FD" w:rsidRPr="004432AE" w:rsidSect="00DF383F">
      <w:headerReference w:type="default" r:id="rId8"/>
      <w:footerReference w:type="default" r:id="rId9"/>
      <w:pgSz w:w="11906" w:h="16838"/>
      <w:pgMar w:top="1440" w:right="994" w:bottom="994" w:left="634" w:header="706" w:footer="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2A3" w:rsidRDefault="009662A3" w:rsidP="00663190">
      <w:pPr>
        <w:spacing w:after="0" w:line="240" w:lineRule="auto"/>
      </w:pPr>
      <w:r>
        <w:separator/>
      </w:r>
    </w:p>
  </w:endnote>
  <w:endnote w:type="continuationSeparator" w:id="0">
    <w:p w:rsidR="009662A3" w:rsidRDefault="009662A3" w:rsidP="00663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haf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8"/>
        <w:szCs w:val="28"/>
        <w:rtl/>
      </w:rPr>
      <w:id w:val="1633593751"/>
      <w:docPartObj>
        <w:docPartGallery w:val="Page Numbers (Bottom of Page)"/>
        <w:docPartUnique/>
      </w:docPartObj>
    </w:sdtPr>
    <w:sdtEndPr/>
    <w:sdtContent>
      <w:p w:rsidR="006F6DAD" w:rsidRPr="00F1372B" w:rsidRDefault="006F6DAD" w:rsidP="00202F0D">
        <w:pPr>
          <w:pStyle w:val="Footer"/>
          <w:ind w:left="-1022" w:right="-284"/>
          <w:jc w:val="center"/>
          <w:rPr>
            <w:sz w:val="28"/>
            <w:szCs w:val="28"/>
          </w:rPr>
        </w:pPr>
        <w:r>
          <w:rPr>
            <w:noProof/>
          </w:rPr>
          <mc:AlternateContent>
            <mc:Choice Requires="wps">
              <w:drawing>
                <wp:anchor distT="4294967295" distB="4294967295" distL="114300" distR="114300" simplePos="0" relativeHeight="251674624" behindDoc="0" locked="0" layoutInCell="1" allowOverlap="1" wp14:anchorId="02E555C7" wp14:editId="33186F16">
                  <wp:simplePos x="0" y="0"/>
                  <wp:positionH relativeFrom="column">
                    <wp:posOffset>-455295</wp:posOffset>
                  </wp:positionH>
                  <wp:positionV relativeFrom="paragraph">
                    <wp:posOffset>-42545</wp:posOffset>
                  </wp:positionV>
                  <wp:extent cx="7771765" cy="0"/>
                  <wp:effectExtent l="0" t="19050" r="635" b="19050"/>
                  <wp:wrapNone/>
                  <wp:docPr id="3" name="رابط مستقيم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777176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4894CD2" id="رابط مستقيم 1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5.85pt,-3.35pt" to="576.1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" strokecolor="black [3213]" strokeweight="2.25pt">
                  <o:lock v:ext="edit" shapetype="f"/>
                </v:line>
              </w:pict>
            </mc:Fallback>
          </mc:AlternateContent>
        </w:r>
        <w:r w:rsidRPr="00F1372B">
          <w:rPr>
            <w:rFonts w:hint="cs"/>
            <w:b/>
            <w:bCs/>
            <w:sz w:val="28"/>
            <w:szCs w:val="28"/>
            <w:rtl/>
            <w:lang w:bidi="ar-IQ"/>
          </w:rPr>
          <w:t>عنوان المؤسسة</w:t>
        </w:r>
        <w:r w:rsidRPr="00F1372B">
          <w:rPr>
            <w:rFonts w:hint="cs"/>
            <w:sz w:val="28"/>
            <w:szCs w:val="28"/>
            <w:rtl/>
            <w:lang w:bidi="ar-IQ"/>
          </w:rPr>
          <w:t xml:space="preserve">: المقر العام / بغداد - الجادرية / شارع 28 / دار 73           </w:t>
        </w:r>
        <w:r w:rsidRPr="00F1372B">
          <w:rPr>
            <w:rFonts w:hint="cs"/>
            <w:b/>
            <w:bCs/>
            <w:sz w:val="28"/>
            <w:szCs w:val="28"/>
            <w:rtl/>
            <w:lang w:bidi="ar-IQ"/>
          </w:rPr>
          <w:t>البريد الالكتروني</w:t>
        </w:r>
        <w:r w:rsidRPr="00F1372B">
          <w:rPr>
            <w:rFonts w:hint="cs"/>
            <w:sz w:val="28"/>
            <w:szCs w:val="28"/>
            <w:rtl/>
            <w:lang w:bidi="ar-IQ"/>
          </w:rPr>
          <w:t xml:space="preserve">: </w:t>
        </w:r>
        <w:hyperlink r:id="rId1" w:history="1">
          <w:r w:rsidRPr="00F1372B">
            <w:rPr>
              <w:rStyle w:val="Hyperlink"/>
              <w:sz w:val="28"/>
              <w:szCs w:val="28"/>
              <w:lang w:bidi="ar-IQ"/>
            </w:rPr>
            <w:t>al.birerd@gmail.com</w:t>
          </w:r>
        </w:hyperlink>
      </w:p>
    </w:sdtContent>
  </w:sdt>
  <w:p w:rsidR="006F6DAD" w:rsidRPr="008214D0" w:rsidRDefault="006F6DAD" w:rsidP="00202F0D">
    <w:pPr>
      <w:pStyle w:val="Footer"/>
      <w:jc w:val="center"/>
      <w:rPr>
        <w:sz w:val="24"/>
        <w:szCs w:val="24"/>
        <w:rtl/>
        <w:lang w:bidi="ar-IQ"/>
      </w:rPr>
    </w:pPr>
  </w:p>
  <w:p w:rsidR="006F6DAD" w:rsidRPr="008214D0" w:rsidRDefault="006F6DAD" w:rsidP="00202F0D">
    <w:pPr>
      <w:pStyle w:val="Footer"/>
      <w:rPr>
        <w:sz w:val="24"/>
        <w:szCs w:val="24"/>
      </w:rPr>
    </w:pPr>
  </w:p>
  <w:p w:rsidR="006F6DAD" w:rsidRPr="00202F0D" w:rsidRDefault="006F6DAD" w:rsidP="00202F0D">
    <w:pPr>
      <w:pStyle w:val="Footer"/>
      <w:rPr>
        <w:rtl/>
        <w:lang w:bidi="ar-IQ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2A3" w:rsidRDefault="009662A3" w:rsidP="00663190">
      <w:pPr>
        <w:spacing w:after="0" w:line="240" w:lineRule="auto"/>
      </w:pPr>
      <w:r>
        <w:separator/>
      </w:r>
    </w:p>
  </w:footnote>
  <w:footnote w:type="continuationSeparator" w:id="0">
    <w:p w:rsidR="009662A3" w:rsidRDefault="009662A3" w:rsidP="00663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6DAD" w:rsidRDefault="006F6DAD" w:rsidP="00D57E1F">
    <w:pPr>
      <w:pStyle w:val="Header"/>
      <w:tabs>
        <w:tab w:val="left" w:pos="1616"/>
      </w:tabs>
      <w:rPr>
        <w:lang w:bidi="ar-IQ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678FC72" wp14:editId="3A7962C1">
              <wp:simplePos x="0" y="0"/>
              <wp:positionH relativeFrom="column">
                <wp:posOffset>-1085850</wp:posOffset>
              </wp:positionH>
              <wp:positionV relativeFrom="paragraph">
                <wp:posOffset>-268605</wp:posOffset>
              </wp:positionV>
              <wp:extent cx="4698365" cy="1151890"/>
              <wp:effectExtent l="0" t="0" r="0" b="2540"/>
              <wp:wrapNone/>
              <wp:docPr id="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8365" cy="1151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DAD" w:rsidRDefault="006F6DAD" w:rsidP="00B936D2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  <w:lang w:bidi="ar-IQ"/>
                            </w:rPr>
                          </w:pPr>
                          <w:proofErr w:type="spellStart"/>
                          <w:r w:rsidRPr="00B936D2">
                            <w:rPr>
                              <w:rFonts w:asciiTheme="majorBidi" w:hAnsiTheme="majorBidi" w:cstheme="majorBidi"/>
                              <w:b/>
                              <w:bCs/>
                              <w:lang w:bidi="ar-IQ"/>
                            </w:rPr>
                            <w:t>Albar</w:t>
                          </w:r>
                          <w:proofErr w:type="spellEnd"/>
                          <w:r w:rsidRPr="00B936D2">
                            <w:rPr>
                              <w:rFonts w:asciiTheme="majorBidi" w:hAnsiTheme="majorBidi" w:cstheme="majorBidi"/>
                              <w:b/>
                              <w:bCs/>
                              <w:lang w:bidi="ar-IQ"/>
                            </w:rPr>
                            <w:t xml:space="preserve"> </w:t>
                          </w:r>
                          <w:proofErr w:type="spellStart"/>
                          <w:r w:rsidRPr="00B936D2">
                            <w:rPr>
                              <w:rFonts w:asciiTheme="majorBidi" w:hAnsiTheme="majorBidi" w:cstheme="majorBidi"/>
                              <w:b/>
                              <w:bCs/>
                              <w:lang w:bidi="ar-IQ"/>
                            </w:rPr>
                            <w:t>Alraheem</w:t>
                          </w:r>
                          <w:proofErr w:type="spellEnd"/>
                          <w:r w:rsidRPr="00B936D2">
                            <w:rPr>
                              <w:rFonts w:asciiTheme="majorBidi" w:hAnsiTheme="majorBidi" w:cstheme="majorBidi"/>
                              <w:b/>
                              <w:bCs/>
                              <w:lang w:bidi="ar-IQ"/>
                            </w:rPr>
                            <w:t xml:space="preserve"> Foundation for Relief </w:t>
                          </w:r>
                        </w:p>
                        <w:p w:rsidR="006F6DAD" w:rsidRPr="00B936D2" w:rsidRDefault="006F6DAD" w:rsidP="00B936D2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lang w:bidi="ar-IQ"/>
                            </w:rPr>
                          </w:pPr>
                          <w:proofErr w:type="gramStart"/>
                          <w:r w:rsidRPr="00B936D2">
                            <w:rPr>
                              <w:rFonts w:asciiTheme="majorBidi" w:hAnsiTheme="majorBidi" w:cstheme="majorBidi"/>
                              <w:b/>
                              <w:bCs/>
                              <w:lang w:bidi="ar-IQ"/>
                            </w:rPr>
                            <w:t>and</w:t>
                          </w:r>
                          <w:proofErr w:type="gramEnd"/>
                          <w:r w:rsidRPr="00B936D2">
                            <w:rPr>
                              <w:rFonts w:asciiTheme="majorBidi" w:hAnsiTheme="majorBidi" w:cstheme="majorBidi"/>
                              <w:b/>
                              <w:bCs/>
                              <w:lang w:bidi="ar-IQ"/>
                            </w:rPr>
                            <w:t xml:space="preserve"> Development</w:t>
                          </w:r>
                        </w:p>
                        <w:p w:rsidR="006F6DAD" w:rsidRPr="00B936D2" w:rsidRDefault="006F6DAD" w:rsidP="00B936D2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lang w:bidi="ar-IQ"/>
                            </w:rPr>
                          </w:pPr>
                          <w:r w:rsidRPr="00B936D2">
                            <w:rPr>
                              <w:rFonts w:asciiTheme="majorBidi" w:hAnsiTheme="majorBidi" w:cstheme="majorBidi"/>
                              <w:b/>
                              <w:bCs/>
                              <w:lang w:bidi="ar-IQ"/>
                            </w:rPr>
                            <w:t>(BRFRD)</w:t>
                          </w:r>
                        </w:p>
                        <w:p w:rsidR="006F6DAD" w:rsidRPr="00B936D2" w:rsidRDefault="006F6DAD" w:rsidP="00B936D2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lang w:bidi="ar-IQ"/>
                            </w:rPr>
                          </w:pPr>
                          <w:r w:rsidRPr="00B936D2">
                            <w:rPr>
                              <w:rFonts w:asciiTheme="majorBidi" w:hAnsiTheme="majorBidi" w:cstheme="majorBidi"/>
                              <w:b/>
                              <w:bCs/>
                              <w:lang w:bidi="ar-IQ"/>
                            </w:rPr>
                            <w:t>Non-Governmental Organization (NGO)</w:t>
                          </w:r>
                        </w:p>
                        <w:p w:rsidR="006F6DAD" w:rsidRDefault="006F6DAD" w:rsidP="009263C2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78FC7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left:0;text-align:left;margin-left:-85.5pt;margin-top:-21.15pt;width:369.95pt;height:9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" filled="f" stroked="f">
              <v:textbox>
                <w:txbxContent>
                  <w:p w:rsidR="006F6DAD" w:rsidRDefault="006F6DAD" w:rsidP="00B936D2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rtl/>
                        <w:lang w:bidi="ar-IQ"/>
                      </w:rPr>
                    </w:pPr>
                    <w:proofErr w:type="spellStart"/>
                    <w:r w:rsidRPr="00B936D2">
                      <w:rPr>
                        <w:rFonts w:asciiTheme="majorBidi" w:hAnsiTheme="majorBidi" w:cstheme="majorBidi"/>
                        <w:b/>
                        <w:bCs/>
                        <w:lang w:bidi="ar-IQ"/>
                      </w:rPr>
                      <w:t>Albar</w:t>
                    </w:r>
                    <w:proofErr w:type="spellEnd"/>
                    <w:r w:rsidRPr="00B936D2">
                      <w:rPr>
                        <w:rFonts w:asciiTheme="majorBidi" w:hAnsiTheme="majorBidi" w:cstheme="majorBidi"/>
                        <w:b/>
                        <w:bCs/>
                        <w:lang w:bidi="ar-IQ"/>
                      </w:rPr>
                      <w:t xml:space="preserve"> </w:t>
                    </w:r>
                    <w:proofErr w:type="spellStart"/>
                    <w:r w:rsidRPr="00B936D2">
                      <w:rPr>
                        <w:rFonts w:asciiTheme="majorBidi" w:hAnsiTheme="majorBidi" w:cstheme="majorBidi"/>
                        <w:b/>
                        <w:bCs/>
                        <w:lang w:bidi="ar-IQ"/>
                      </w:rPr>
                      <w:t>Alraheem</w:t>
                    </w:r>
                    <w:proofErr w:type="spellEnd"/>
                    <w:r w:rsidRPr="00B936D2">
                      <w:rPr>
                        <w:rFonts w:asciiTheme="majorBidi" w:hAnsiTheme="majorBidi" w:cstheme="majorBidi"/>
                        <w:b/>
                        <w:bCs/>
                        <w:lang w:bidi="ar-IQ"/>
                      </w:rPr>
                      <w:t xml:space="preserve"> Foundation for Relief </w:t>
                    </w:r>
                  </w:p>
                  <w:p w:rsidR="006F6DAD" w:rsidRPr="00B936D2" w:rsidRDefault="006F6DAD" w:rsidP="00B936D2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lang w:bidi="ar-IQ"/>
                      </w:rPr>
                    </w:pPr>
                    <w:proofErr w:type="gramStart"/>
                    <w:r w:rsidRPr="00B936D2">
                      <w:rPr>
                        <w:rFonts w:asciiTheme="majorBidi" w:hAnsiTheme="majorBidi" w:cstheme="majorBidi"/>
                        <w:b/>
                        <w:bCs/>
                        <w:lang w:bidi="ar-IQ"/>
                      </w:rPr>
                      <w:t>and</w:t>
                    </w:r>
                    <w:proofErr w:type="gramEnd"/>
                    <w:r w:rsidRPr="00B936D2">
                      <w:rPr>
                        <w:rFonts w:asciiTheme="majorBidi" w:hAnsiTheme="majorBidi" w:cstheme="majorBidi"/>
                        <w:b/>
                        <w:bCs/>
                        <w:lang w:bidi="ar-IQ"/>
                      </w:rPr>
                      <w:t xml:space="preserve"> Development</w:t>
                    </w:r>
                  </w:p>
                  <w:p w:rsidR="006F6DAD" w:rsidRPr="00B936D2" w:rsidRDefault="006F6DAD" w:rsidP="00B936D2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lang w:bidi="ar-IQ"/>
                      </w:rPr>
                    </w:pPr>
                    <w:r w:rsidRPr="00B936D2">
                      <w:rPr>
                        <w:rFonts w:asciiTheme="majorBidi" w:hAnsiTheme="majorBidi" w:cstheme="majorBidi"/>
                        <w:b/>
                        <w:bCs/>
                        <w:lang w:bidi="ar-IQ"/>
                      </w:rPr>
                      <w:t>(BRFRD)</w:t>
                    </w:r>
                  </w:p>
                  <w:p w:rsidR="006F6DAD" w:rsidRPr="00B936D2" w:rsidRDefault="006F6DAD" w:rsidP="00B936D2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lang w:bidi="ar-IQ"/>
                      </w:rPr>
                    </w:pPr>
                    <w:r w:rsidRPr="00B936D2">
                      <w:rPr>
                        <w:rFonts w:asciiTheme="majorBidi" w:hAnsiTheme="majorBidi" w:cstheme="majorBidi"/>
                        <w:b/>
                        <w:bCs/>
                        <w:lang w:bidi="ar-IQ"/>
                      </w:rPr>
                      <w:t>Non-Governmental Organization (NGO)</w:t>
                    </w:r>
                  </w:p>
                  <w:p w:rsidR="006F6DAD" w:rsidRDefault="006F6DAD" w:rsidP="009263C2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lang w:bidi="ar-IQ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EEFF991" wp14:editId="6745FC1A">
              <wp:simplePos x="0" y="0"/>
              <wp:positionH relativeFrom="column">
                <wp:posOffset>4441190</wp:posOffset>
              </wp:positionH>
              <wp:positionV relativeFrom="paragraph">
                <wp:posOffset>-249555</wp:posOffset>
              </wp:positionV>
              <wp:extent cx="2457450" cy="828675"/>
              <wp:effectExtent l="2540" t="0" r="0" b="1905"/>
              <wp:wrapNone/>
              <wp:docPr id="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DAD" w:rsidRPr="00D57E1F" w:rsidRDefault="006F6DAD" w:rsidP="009263C2">
                          <w:pPr>
                            <w:spacing w:after="0" w:line="240" w:lineRule="auto"/>
                            <w:jc w:val="center"/>
                            <w:rPr>
                              <w:rStyle w:val="Strong"/>
                              <w:rFonts w:ascii="hafs" w:hAnsi="hafs" w:cs="Helvetica"/>
                              <w:sz w:val="28"/>
                              <w:szCs w:val="28"/>
                              <w:rtl/>
                            </w:rPr>
                          </w:pPr>
                          <w:r w:rsidRPr="00D57E1F">
                            <w:rPr>
                              <w:rStyle w:val="Strong"/>
                              <w:rFonts w:ascii="hafs" w:hAnsi="hafs" w:cs="Times New Roman" w:hint="cs"/>
                              <w:sz w:val="28"/>
                              <w:szCs w:val="28"/>
                              <w:rtl/>
                            </w:rPr>
                            <w:t xml:space="preserve">مؤسسة </w:t>
                          </w:r>
                          <w:r w:rsidRPr="00D57E1F">
                            <w:rPr>
                              <w:rStyle w:val="Strong"/>
                              <w:rFonts w:ascii="hafs" w:hAnsi="hafs" w:cs="Times New Roman"/>
                              <w:sz w:val="28"/>
                              <w:szCs w:val="28"/>
                              <w:rtl/>
                            </w:rPr>
                            <w:t xml:space="preserve">الْبَرُّ الرَّحِيمُ </w:t>
                          </w:r>
                          <w:r w:rsidRPr="00D57E1F">
                            <w:rPr>
                              <w:rStyle w:val="Strong"/>
                              <w:rFonts w:ascii="hafs" w:hAnsi="hafs" w:cs="Times New Roman" w:hint="cs"/>
                              <w:sz w:val="28"/>
                              <w:szCs w:val="28"/>
                              <w:rtl/>
                            </w:rPr>
                            <w:t>للإغاثة والتنمية</w:t>
                          </w:r>
                        </w:p>
                        <w:p w:rsidR="006F6DAD" w:rsidRDefault="006F6DAD" w:rsidP="002B0B55">
                          <w:pPr>
                            <w:spacing w:after="0" w:line="240" w:lineRule="auto"/>
                            <w:jc w:val="center"/>
                            <w:rPr>
                              <w:rStyle w:val="Strong"/>
                              <w:rFonts w:ascii="hafs" w:hAnsi="hafs" w:cs="Times New Roman"/>
                              <w:sz w:val="28"/>
                              <w:szCs w:val="28"/>
                              <w:rtl/>
                            </w:rPr>
                          </w:pPr>
                          <w:r w:rsidRPr="00D57E1F">
                            <w:rPr>
                              <w:rStyle w:val="Strong"/>
                              <w:rFonts w:ascii="hafs" w:hAnsi="hafs" w:cs="Times New Roman" w:hint="cs"/>
                              <w:sz w:val="28"/>
                              <w:szCs w:val="28"/>
                              <w:rtl/>
                            </w:rPr>
                            <w:t>منظمة غير حكومية</w:t>
                          </w:r>
                        </w:p>
                        <w:p w:rsidR="006F6DAD" w:rsidRPr="00D57E1F" w:rsidRDefault="006F6DAD" w:rsidP="002B0B55">
                          <w:pPr>
                            <w:spacing w:after="0" w:line="240" w:lineRule="auto"/>
                            <w:jc w:val="center"/>
                            <w:rPr>
                              <w:rStyle w:val="Strong"/>
                              <w:rFonts w:ascii="hafs" w:hAnsi="hafs" w:cs="Helvetica"/>
                              <w:sz w:val="28"/>
                              <w:szCs w:val="28"/>
                            </w:rPr>
                          </w:pPr>
                          <w:r w:rsidRPr="00D57E1F"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24"/>
                              <w:szCs w:val="24"/>
                              <w:rtl/>
                              <w:lang w:bidi="ar-IQ"/>
                            </w:rPr>
                            <w:t>رقم التسجيل</w:t>
                          </w:r>
                          <w:r w:rsidRPr="00D57E1F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bidi="ar-IQ"/>
                            </w:rPr>
                            <w:t>(1N78534)</w:t>
                          </w:r>
                        </w:p>
                        <w:p w:rsidR="006F6DAD" w:rsidRPr="00270DEF" w:rsidRDefault="006F6DAD" w:rsidP="009263C2">
                          <w:pPr>
                            <w:jc w:val="center"/>
                            <w:rPr>
                              <w:sz w:val="40"/>
                              <w:szCs w:val="24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EFF991" id="Text Box 22" o:spid="_x0000_s1027" type="#_x0000_t202" style="position:absolute;left:0;text-align:left;margin-left:349.7pt;margin-top:-19.65pt;width:193.5pt;height:6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eWItw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" filled="f" stroked="f">
              <v:textbox>
                <w:txbxContent>
                  <w:p w:rsidR="006F6DAD" w:rsidRPr="00D57E1F" w:rsidRDefault="006F6DAD" w:rsidP="009263C2">
                    <w:pPr>
                      <w:spacing w:after="0" w:line="240" w:lineRule="auto"/>
                      <w:jc w:val="center"/>
                      <w:rPr>
                        <w:rStyle w:val="Strong"/>
                        <w:rFonts w:ascii="hafs" w:hAnsi="hafs" w:cs="Helvetica"/>
                        <w:sz w:val="28"/>
                        <w:szCs w:val="28"/>
                        <w:rtl/>
                      </w:rPr>
                    </w:pPr>
                    <w:r w:rsidRPr="00D57E1F">
                      <w:rPr>
                        <w:rStyle w:val="Strong"/>
                        <w:rFonts w:ascii="hafs" w:hAnsi="hafs" w:cs="Times New Roman" w:hint="cs"/>
                        <w:sz w:val="28"/>
                        <w:szCs w:val="28"/>
                        <w:rtl/>
                      </w:rPr>
                      <w:t xml:space="preserve">مؤسسة </w:t>
                    </w:r>
                    <w:r w:rsidRPr="00D57E1F">
                      <w:rPr>
                        <w:rStyle w:val="Strong"/>
                        <w:rFonts w:ascii="hafs" w:hAnsi="hafs" w:cs="Times New Roman"/>
                        <w:sz w:val="28"/>
                        <w:szCs w:val="28"/>
                        <w:rtl/>
                      </w:rPr>
                      <w:t xml:space="preserve">الْبَرُّ الرَّحِيمُ </w:t>
                    </w:r>
                    <w:r w:rsidRPr="00D57E1F">
                      <w:rPr>
                        <w:rStyle w:val="Strong"/>
                        <w:rFonts w:ascii="hafs" w:hAnsi="hafs" w:cs="Times New Roman" w:hint="cs"/>
                        <w:sz w:val="28"/>
                        <w:szCs w:val="28"/>
                        <w:rtl/>
                      </w:rPr>
                      <w:t>للإغاثة والتنمية</w:t>
                    </w:r>
                  </w:p>
                  <w:p w:rsidR="006F6DAD" w:rsidRDefault="006F6DAD" w:rsidP="002B0B55">
                    <w:pPr>
                      <w:spacing w:after="0" w:line="240" w:lineRule="auto"/>
                      <w:jc w:val="center"/>
                      <w:rPr>
                        <w:rStyle w:val="Strong"/>
                        <w:rFonts w:ascii="hafs" w:hAnsi="hafs" w:cs="Times New Roman"/>
                        <w:sz w:val="28"/>
                        <w:szCs w:val="28"/>
                        <w:rtl/>
                      </w:rPr>
                    </w:pPr>
                    <w:r w:rsidRPr="00D57E1F">
                      <w:rPr>
                        <w:rStyle w:val="Strong"/>
                        <w:rFonts w:ascii="hafs" w:hAnsi="hafs" w:cs="Times New Roman" w:hint="cs"/>
                        <w:sz w:val="28"/>
                        <w:szCs w:val="28"/>
                        <w:rtl/>
                      </w:rPr>
                      <w:t>منظمة غير حكومية</w:t>
                    </w:r>
                  </w:p>
                  <w:p w:rsidR="006F6DAD" w:rsidRPr="00D57E1F" w:rsidRDefault="006F6DAD" w:rsidP="002B0B55">
                    <w:pPr>
                      <w:spacing w:after="0" w:line="240" w:lineRule="auto"/>
                      <w:jc w:val="center"/>
                      <w:rPr>
                        <w:rStyle w:val="Strong"/>
                        <w:rFonts w:ascii="hafs" w:hAnsi="hafs" w:cs="Helvetica"/>
                        <w:sz w:val="28"/>
                        <w:szCs w:val="28"/>
                      </w:rPr>
                    </w:pPr>
                    <w:r w:rsidRPr="00D57E1F">
                      <w:rPr>
                        <w:rFonts w:asciiTheme="majorBidi" w:hAnsiTheme="majorBidi" w:cstheme="majorBidi" w:hint="cs"/>
                        <w:b/>
                        <w:bCs/>
                        <w:sz w:val="24"/>
                        <w:szCs w:val="24"/>
                        <w:rtl/>
                        <w:lang w:bidi="ar-IQ"/>
                      </w:rPr>
                      <w:t>رقم التسجيل</w:t>
                    </w:r>
                    <w:r w:rsidRPr="00D57E1F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lang w:bidi="ar-IQ"/>
                      </w:rPr>
                      <w:t>(1N78534)</w:t>
                    </w:r>
                  </w:p>
                  <w:p w:rsidR="006F6DAD" w:rsidRPr="00270DEF" w:rsidRDefault="006F6DAD" w:rsidP="009263C2">
                    <w:pPr>
                      <w:jc w:val="center"/>
                      <w:rPr>
                        <w:sz w:val="40"/>
                        <w:szCs w:val="24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75648" behindDoc="0" locked="0" layoutInCell="1" allowOverlap="1" wp14:anchorId="715A57A1" wp14:editId="31E0C1D6">
              <wp:simplePos x="0" y="0"/>
              <wp:positionH relativeFrom="column">
                <wp:posOffset>-531495</wp:posOffset>
              </wp:positionH>
              <wp:positionV relativeFrom="paragraph">
                <wp:posOffset>720725</wp:posOffset>
              </wp:positionV>
              <wp:extent cx="7771765" cy="0"/>
              <wp:effectExtent l="0" t="19050" r="635" b="19050"/>
              <wp:wrapNone/>
              <wp:docPr id="6" name="رابط مستقي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7176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5E1277" id="رابط مستقيم 1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1.85pt,56.75pt" to="570.1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" strokecolor="black [3213]" strokeweight="2.25pt">
              <o:lock v:ext="edit" shapetype="f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1" allowOverlap="1" wp14:anchorId="5DCE4893" wp14:editId="4DC30DA9">
          <wp:simplePos x="0" y="0"/>
          <wp:positionH relativeFrom="column">
            <wp:posOffset>2917190</wp:posOffset>
          </wp:positionH>
          <wp:positionV relativeFrom="paragraph">
            <wp:posOffset>-450215</wp:posOffset>
          </wp:positionV>
          <wp:extent cx="1219200" cy="1190625"/>
          <wp:effectExtent l="0" t="0" r="0" b="0"/>
          <wp:wrapNone/>
          <wp:docPr id="9" name="Picture 9" descr="C:\Users\zainab laith\Documents\مؤسسة البر\مؤسسة البر استمارات نهائية معتمدة\logo albar alraheem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inab laith\Documents\مؤسسة البر\مؤسسة البر استمارات نهائية معتمدة\logo albar alraheem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190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551EF"/>
    <w:multiLevelType w:val="hybridMultilevel"/>
    <w:tmpl w:val="EAB0EF70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07EF0EED"/>
    <w:multiLevelType w:val="hybridMultilevel"/>
    <w:tmpl w:val="B17C6954"/>
    <w:lvl w:ilvl="0" w:tplc="0409000F">
      <w:start w:val="1"/>
      <w:numFmt w:val="decimal"/>
      <w:lvlText w:val="%1."/>
      <w:lvlJc w:val="left"/>
      <w:pPr>
        <w:ind w:left="1036" w:hanging="360"/>
      </w:pPr>
    </w:lvl>
    <w:lvl w:ilvl="1" w:tplc="04090019" w:tentative="1">
      <w:start w:val="1"/>
      <w:numFmt w:val="lowerLetter"/>
      <w:lvlText w:val="%2."/>
      <w:lvlJc w:val="left"/>
      <w:pPr>
        <w:ind w:left="1756" w:hanging="360"/>
      </w:pPr>
    </w:lvl>
    <w:lvl w:ilvl="2" w:tplc="0409001B" w:tentative="1">
      <w:start w:val="1"/>
      <w:numFmt w:val="lowerRoman"/>
      <w:lvlText w:val="%3."/>
      <w:lvlJc w:val="right"/>
      <w:pPr>
        <w:ind w:left="2476" w:hanging="180"/>
      </w:pPr>
    </w:lvl>
    <w:lvl w:ilvl="3" w:tplc="0409000F" w:tentative="1">
      <w:start w:val="1"/>
      <w:numFmt w:val="decimal"/>
      <w:lvlText w:val="%4."/>
      <w:lvlJc w:val="left"/>
      <w:pPr>
        <w:ind w:left="3196" w:hanging="360"/>
      </w:pPr>
    </w:lvl>
    <w:lvl w:ilvl="4" w:tplc="04090019" w:tentative="1">
      <w:start w:val="1"/>
      <w:numFmt w:val="lowerLetter"/>
      <w:lvlText w:val="%5."/>
      <w:lvlJc w:val="left"/>
      <w:pPr>
        <w:ind w:left="3916" w:hanging="360"/>
      </w:pPr>
    </w:lvl>
    <w:lvl w:ilvl="5" w:tplc="0409001B" w:tentative="1">
      <w:start w:val="1"/>
      <w:numFmt w:val="lowerRoman"/>
      <w:lvlText w:val="%6."/>
      <w:lvlJc w:val="right"/>
      <w:pPr>
        <w:ind w:left="4636" w:hanging="180"/>
      </w:pPr>
    </w:lvl>
    <w:lvl w:ilvl="6" w:tplc="0409000F" w:tentative="1">
      <w:start w:val="1"/>
      <w:numFmt w:val="decimal"/>
      <w:lvlText w:val="%7."/>
      <w:lvlJc w:val="left"/>
      <w:pPr>
        <w:ind w:left="5356" w:hanging="360"/>
      </w:pPr>
    </w:lvl>
    <w:lvl w:ilvl="7" w:tplc="04090019" w:tentative="1">
      <w:start w:val="1"/>
      <w:numFmt w:val="lowerLetter"/>
      <w:lvlText w:val="%8."/>
      <w:lvlJc w:val="left"/>
      <w:pPr>
        <w:ind w:left="6076" w:hanging="360"/>
      </w:pPr>
    </w:lvl>
    <w:lvl w:ilvl="8" w:tplc="0409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2" w15:restartNumberingAfterBreak="0">
    <w:nsid w:val="082A615B"/>
    <w:multiLevelType w:val="hybridMultilevel"/>
    <w:tmpl w:val="4EE2B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D1092"/>
    <w:multiLevelType w:val="hybridMultilevel"/>
    <w:tmpl w:val="C92C207E"/>
    <w:lvl w:ilvl="0" w:tplc="57BA15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C1E49"/>
    <w:multiLevelType w:val="hybridMultilevel"/>
    <w:tmpl w:val="7388ADC0"/>
    <w:lvl w:ilvl="0" w:tplc="7C6A88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A1EC0"/>
    <w:multiLevelType w:val="hybridMultilevel"/>
    <w:tmpl w:val="1FC09186"/>
    <w:lvl w:ilvl="0" w:tplc="4E5EC36E">
      <w:start w:val="1"/>
      <w:numFmt w:val="decimal"/>
      <w:lvlText w:val="%1)"/>
      <w:lvlJc w:val="left"/>
      <w:pPr>
        <w:ind w:left="1530" w:hanging="360"/>
      </w:pPr>
      <w:rPr>
        <w:rFonts w:hint="default"/>
        <w:lang w:bidi="ar-IQ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" w15:restartNumberingAfterBreak="0">
    <w:nsid w:val="130A0C09"/>
    <w:multiLevelType w:val="hybridMultilevel"/>
    <w:tmpl w:val="4904A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5A1CED"/>
    <w:multiLevelType w:val="hybridMultilevel"/>
    <w:tmpl w:val="1934410E"/>
    <w:lvl w:ilvl="0" w:tplc="CB6ED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92C43"/>
    <w:multiLevelType w:val="hybridMultilevel"/>
    <w:tmpl w:val="6DE4656C"/>
    <w:lvl w:ilvl="0" w:tplc="55367B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61C11"/>
    <w:multiLevelType w:val="hybridMultilevel"/>
    <w:tmpl w:val="0AFE265A"/>
    <w:lvl w:ilvl="0" w:tplc="3322FA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DD3459"/>
    <w:multiLevelType w:val="hybridMultilevel"/>
    <w:tmpl w:val="09545044"/>
    <w:lvl w:ilvl="0" w:tplc="7492A3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AB07E0"/>
    <w:multiLevelType w:val="hybridMultilevel"/>
    <w:tmpl w:val="C6C870A0"/>
    <w:lvl w:ilvl="0" w:tplc="151E6E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F30A22"/>
    <w:multiLevelType w:val="hybridMultilevel"/>
    <w:tmpl w:val="FB9C2384"/>
    <w:lvl w:ilvl="0" w:tplc="D3D06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8304E6"/>
    <w:multiLevelType w:val="hybridMultilevel"/>
    <w:tmpl w:val="5F58294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8B87493"/>
    <w:multiLevelType w:val="hybridMultilevel"/>
    <w:tmpl w:val="D0062ADC"/>
    <w:lvl w:ilvl="0" w:tplc="A31E43D0">
      <w:start w:val="1"/>
      <w:numFmt w:val="decimal"/>
      <w:lvlText w:val="%1-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5" w15:restartNumberingAfterBreak="0">
    <w:nsid w:val="50F80137"/>
    <w:multiLevelType w:val="hybridMultilevel"/>
    <w:tmpl w:val="A47461AC"/>
    <w:lvl w:ilvl="0" w:tplc="0409000F">
      <w:start w:val="1"/>
      <w:numFmt w:val="decimal"/>
      <w:lvlText w:val="%1."/>
      <w:lvlJc w:val="left"/>
      <w:pPr>
        <w:ind w:left="1036" w:hanging="360"/>
      </w:pPr>
    </w:lvl>
    <w:lvl w:ilvl="1" w:tplc="04090019" w:tentative="1">
      <w:start w:val="1"/>
      <w:numFmt w:val="lowerLetter"/>
      <w:lvlText w:val="%2."/>
      <w:lvlJc w:val="left"/>
      <w:pPr>
        <w:ind w:left="1756" w:hanging="360"/>
      </w:pPr>
    </w:lvl>
    <w:lvl w:ilvl="2" w:tplc="0409001B" w:tentative="1">
      <w:start w:val="1"/>
      <w:numFmt w:val="lowerRoman"/>
      <w:lvlText w:val="%3."/>
      <w:lvlJc w:val="right"/>
      <w:pPr>
        <w:ind w:left="2476" w:hanging="180"/>
      </w:pPr>
    </w:lvl>
    <w:lvl w:ilvl="3" w:tplc="0409000F" w:tentative="1">
      <w:start w:val="1"/>
      <w:numFmt w:val="decimal"/>
      <w:lvlText w:val="%4."/>
      <w:lvlJc w:val="left"/>
      <w:pPr>
        <w:ind w:left="3196" w:hanging="360"/>
      </w:pPr>
    </w:lvl>
    <w:lvl w:ilvl="4" w:tplc="04090019" w:tentative="1">
      <w:start w:val="1"/>
      <w:numFmt w:val="lowerLetter"/>
      <w:lvlText w:val="%5."/>
      <w:lvlJc w:val="left"/>
      <w:pPr>
        <w:ind w:left="3916" w:hanging="360"/>
      </w:pPr>
    </w:lvl>
    <w:lvl w:ilvl="5" w:tplc="0409001B" w:tentative="1">
      <w:start w:val="1"/>
      <w:numFmt w:val="lowerRoman"/>
      <w:lvlText w:val="%6."/>
      <w:lvlJc w:val="right"/>
      <w:pPr>
        <w:ind w:left="4636" w:hanging="180"/>
      </w:pPr>
    </w:lvl>
    <w:lvl w:ilvl="6" w:tplc="0409000F" w:tentative="1">
      <w:start w:val="1"/>
      <w:numFmt w:val="decimal"/>
      <w:lvlText w:val="%7."/>
      <w:lvlJc w:val="left"/>
      <w:pPr>
        <w:ind w:left="5356" w:hanging="360"/>
      </w:pPr>
    </w:lvl>
    <w:lvl w:ilvl="7" w:tplc="04090019" w:tentative="1">
      <w:start w:val="1"/>
      <w:numFmt w:val="lowerLetter"/>
      <w:lvlText w:val="%8."/>
      <w:lvlJc w:val="left"/>
      <w:pPr>
        <w:ind w:left="6076" w:hanging="360"/>
      </w:pPr>
    </w:lvl>
    <w:lvl w:ilvl="8" w:tplc="0409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6" w15:restartNumberingAfterBreak="0">
    <w:nsid w:val="51AF6FAC"/>
    <w:multiLevelType w:val="hybridMultilevel"/>
    <w:tmpl w:val="AF76BA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D335F5"/>
    <w:multiLevelType w:val="hybridMultilevel"/>
    <w:tmpl w:val="2D1ABEF4"/>
    <w:lvl w:ilvl="0" w:tplc="A2669E1C">
      <w:start w:val="1"/>
      <w:numFmt w:val="decimal"/>
      <w:lvlText w:val="%1-"/>
      <w:lvlJc w:val="left"/>
      <w:pPr>
        <w:ind w:left="720" w:hanging="360"/>
      </w:pPr>
      <w:rPr>
        <w:rFonts w:hint="default"/>
        <w:color w:val="80808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962CC"/>
    <w:multiLevelType w:val="hybridMultilevel"/>
    <w:tmpl w:val="8304D9E6"/>
    <w:lvl w:ilvl="0" w:tplc="F3209376">
      <w:start w:val="2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6" w:hanging="360"/>
      </w:pPr>
    </w:lvl>
    <w:lvl w:ilvl="2" w:tplc="0409001B" w:tentative="1">
      <w:start w:val="1"/>
      <w:numFmt w:val="lowerRoman"/>
      <w:lvlText w:val="%3."/>
      <w:lvlJc w:val="right"/>
      <w:pPr>
        <w:ind w:left="2476" w:hanging="180"/>
      </w:pPr>
    </w:lvl>
    <w:lvl w:ilvl="3" w:tplc="0409000F" w:tentative="1">
      <w:start w:val="1"/>
      <w:numFmt w:val="decimal"/>
      <w:lvlText w:val="%4."/>
      <w:lvlJc w:val="left"/>
      <w:pPr>
        <w:ind w:left="3196" w:hanging="360"/>
      </w:pPr>
    </w:lvl>
    <w:lvl w:ilvl="4" w:tplc="04090019" w:tentative="1">
      <w:start w:val="1"/>
      <w:numFmt w:val="lowerLetter"/>
      <w:lvlText w:val="%5."/>
      <w:lvlJc w:val="left"/>
      <w:pPr>
        <w:ind w:left="3916" w:hanging="360"/>
      </w:pPr>
    </w:lvl>
    <w:lvl w:ilvl="5" w:tplc="0409001B" w:tentative="1">
      <w:start w:val="1"/>
      <w:numFmt w:val="lowerRoman"/>
      <w:lvlText w:val="%6."/>
      <w:lvlJc w:val="right"/>
      <w:pPr>
        <w:ind w:left="4636" w:hanging="180"/>
      </w:pPr>
    </w:lvl>
    <w:lvl w:ilvl="6" w:tplc="0409000F" w:tentative="1">
      <w:start w:val="1"/>
      <w:numFmt w:val="decimal"/>
      <w:lvlText w:val="%7."/>
      <w:lvlJc w:val="left"/>
      <w:pPr>
        <w:ind w:left="5356" w:hanging="360"/>
      </w:pPr>
    </w:lvl>
    <w:lvl w:ilvl="7" w:tplc="04090019" w:tentative="1">
      <w:start w:val="1"/>
      <w:numFmt w:val="lowerLetter"/>
      <w:lvlText w:val="%8."/>
      <w:lvlJc w:val="left"/>
      <w:pPr>
        <w:ind w:left="6076" w:hanging="360"/>
      </w:pPr>
    </w:lvl>
    <w:lvl w:ilvl="8" w:tplc="0409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9" w15:restartNumberingAfterBreak="0">
    <w:nsid w:val="5D235D18"/>
    <w:multiLevelType w:val="hybridMultilevel"/>
    <w:tmpl w:val="4BE4CB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C405E6"/>
    <w:multiLevelType w:val="hybridMultilevel"/>
    <w:tmpl w:val="085ADC22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15015AA"/>
    <w:multiLevelType w:val="hybridMultilevel"/>
    <w:tmpl w:val="B31CC9F2"/>
    <w:lvl w:ilvl="0" w:tplc="0409000F">
      <w:start w:val="1"/>
      <w:numFmt w:val="decimal"/>
      <w:lvlText w:val="%1."/>
      <w:lvlJc w:val="left"/>
      <w:pPr>
        <w:ind w:left="1036" w:hanging="360"/>
      </w:pPr>
    </w:lvl>
    <w:lvl w:ilvl="1" w:tplc="04090019" w:tentative="1">
      <w:start w:val="1"/>
      <w:numFmt w:val="lowerLetter"/>
      <w:lvlText w:val="%2."/>
      <w:lvlJc w:val="left"/>
      <w:pPr>
        <w:ind w:left="1756" w:hanging="360"/>
      </w:pPr>
    </w:lvl>
    <w:lvl w:ilvl="2" w:tplc="0409001B" w:tentative="1">
      <w:start w:val="1"/>
      <w:numFmt w:val="lowerRoman"/>
      <w:lvlText w:val="%3."/>
      <w:lvlJc w:val="right"/>
      <w:pPr>
        <w:ind w:left="2476" w:hanging="180"/>
      </w:pPr>
    </w:lvl>
    <w:lvl w:ilvl="3" w:tplc="0409000F" w:tentative="1">
      <w:start w:val="1"/>
      <w:numFmt w:val="decimal"/>
      <w:lvlText w:val="%4."/>
      <w:lvlJc w:val="left"/>
      <w:pPr>
        <w:ind w:left="3196" w:hanging="360"/>
      </w:pPr>
    </w:lvl>
    <w:lvl w:ilvl="4" w:tplc="04090019" w:tentative="1">
      <w:start w:val="1"/>
      <w:numFmt w:val="lowerLetter"/>
      <w:lvlText w:val="%5."/>
      <w:lvlJc w:val="left"/>
      <w:pPr>
        <w:ind w:left="3916" w:hanging="360"/>
      </w:pPr>
    </w:lvl>
    <w:lvl w:ilvl="5" w:tplc="0409001B" w:tentative="1">
      <w:start w:val="1"/>
      <w:numFmt w:val="lowerRoman"/>
      <w:lvlText w:val="%6."/>
      <w:lvlJc w:val="right"/>
      <w:pPr>
        <w:ind w:left="4636" w:hanging="180"/>
      </w:pPr>
    </w:lvl>
    <w:lvl w:ilvl="6" w:tplc="0409000F" w:tentative="1">
      <w:start w:val="1"/>
      <w:numFmt w:val="decimal"/>
      <w:lvlText w:val="%7."/>
      <w:lvlJc w:val="left"/>
      <w:pPr>
        <w:ind w:left="5356" w:hanging="360"/>
      </w:pPr>
    </w:lvl>
    <w:lvl w:ilvl="7" w:tplc="04090019" w:tentative="1">
      <w:start w:val="1"/>
      <w:numFmt w:val="lowerLetter"/>
      <w:lvlText w:val="%8."/>
      <w:lvlJc w:val="left"/>
      <w:pPr>
        <w:ind w:left="6076" w:hanging="360"/>
      </w:pPr>
    </w:lvl>
    <w:lvl w:ilvl="8" w:tplc="0409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22" w15:restartNumberingAfterBreak="0">
    <w:nsid w:val="66C43C0F"/>
    <w:multiLevelType w:val="hybridMultilevel"/>
    <w:tmpl w:val="CD2EE1DE"/>
    <w:lvl w:ilvl="0" w:tplc="295862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85460A"/>
    <w:multiLevelType w:val="hybridMultilevel"/>
    <w:tmpl w:val="86C6C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0C588A"/>
    <w:multiLevelType w:val="hybridMultilevel"/>
    <w:tmpl w:val="09A42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7C5433"/>
    <w:multiLevelType w:val="hybridMultilevel"/>
    <w:tmpl w:val="3E90A142"/>
    <w:lvl w:ilvl="0" w:tplc="BB6A7D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BA7E5C"/>
    <w:multiLevelType w:val="hybridMultilevel"/>
    <w:tmpl w:val="DB969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56373A"/>
    <w:multiLevelType w:val="hybridMultilevel"/>
    <w:tmpl w:val="5D969A0A"/>
    <w:lvl w:ilvl="0" w:tplc="ED64D8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4B70BD"/>
    <w:multiLevelType w:val="hybridMultilevel"/>
    <w:tmpl w:val="A64C5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434779"/>
    <w:multiLevelType w:val="hybridMultilevel"/>
    <w:tmpl w:val="60728F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EBC54C6"/>
    <w:multiLevelType w:val="hybridMultilevel"/>
    <w:tmpl w:val="4CCC7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9"/>
  </w:num>
  <w:num w:numId="3">
    <w:abstractNumId w:val="23"/>
  </w:num>
  <w:num w:numId="4">
    <w:abstractNumId w:val="26"/>
  </w:num>
  <w:num w:numId="5">
    <w:abstractNumId w:val="7"/>
  </w:num>
  <w:num w:numId="6">
    <w:abstractNumId w:val="6"/>
  </w:num>
  <w:num w:numId="7">
    <w:abstractNumId w:val="2"/>
  </w:num>
  <w:num w:numId="8">
    <w:abstractNumId w:val="12"/>
  </w:num>
  <w:num w:numId="9">
    <w:abstractNumId w:val="21"/>
  </w:num>
  <w:num w:numId="10">
    <w:abstractNumId w:val="24"/>
  </w:num>
  <w:num w:numId="11">
    <w:abstractNumId w:val="28"/>
  </w:num>
  <w:num w:numId="12">
    <w:abstractNumId w:val="0"/>
  </w:num>
  <w:num w:numId="13">
    <w:abstractNumId w:val="16"/>
  </w:num>
  <w:num w:numId="14">
    <w:abstractNumId w:val="20"/>
  </w:num>
  <w:num w:numId="15">
    <w:abstractNumId w:val="19"/>
  </w:num>
  <w:num w:numId="16">
    <w:abstractNumId w:val="1"/>
  </w:num>
  <w:num w:numId="17">
    <w:abstractNumId w:val="15"/>
  </w:num>
  <w:num w:numId="18">
    <w:abstractNumId w:val="18"/>
  </w:num>
  <w:num w:numId="19">
    <w:abstractNumId w:val="13"/>
  </w:num>
  <w:num w:numId="20">
    <w:abstractNumId w:val="5"/>
  </w:num>
  <w:num w:numId="21">
    <w:abstractNumId w:val="8"/>
  </w:num>
  <w:num w:numId="22">
    <w:abstractNumId w:val="3"/>
  </w:num>
  <w:num w:numId="23">
    <w:abstractNumId w:val="17"/>
  </w:num>
  <w:num w:numId="24">
    <w:abstractNumId w:val="25"/>
  </w:num>
  <w:num w:numId="25">
    <w:abstractNumId w:val="10"/>
  </w:num>
  <w:num w:numId="26">
    <w:abstractNumId w:val="14"/>
  </w:num>
  <w:num w:numId="27">
    <w:abstractNumId w:val="4"/>
  </w:num>
  <w:num w:numId="28">
    <w:abstractNumId w:val="22"/>
  </w:num>
  <w:num w:numId="29">
    <w:abstractNumId w:val="9"/>
  </w:num>
  <w:num w:numId="30">
    <w:abstractNumId w:val="27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62C"/>
    <w:rsid w:val="000000F8"/>
    <w:rsid w:val="00023558"/>
    <w:rsid w:val="00023B79"/>
    <w:rsid w:val="00030939"/>
    <w:rsid w:val="000325A2"/>
    <w:rsid w:val="00035B7D"/>
    <w:rsid w:val="0004413D"/>
    <w:rsid w:val="0004601E"/>
    <w:rsid w:val="00053241"/>
    <w:rsid w:val="00065E04"/>
    <w:rsid w:val="00067178"/>
    <w:rsid w:val="0007052E"/>
    <w:rsid w:val="00075DBC"/>
    <w:rsid w:val="00082C0B"/>
    <w:rsid w:val="0008762D"/>
    <w:rsid w:val="00090C52"/>
    <w:rsid w:val="0009142D"/>
    <w:rsid w:val="00092312"/>
    <w:rsid w:val="000A662C"/>
    <w:rsid w:val="000B546E"/>
    <w:rsid w:val="000C43BE"/>
    <w:rsid w:val="000C660B"/>
    <w:rsid w:val="000E1F23"/>
    <w:rsid w:val="000E20CD"/>
    <w:rsid w:val="000F16E5"/>
    <w:rsid w:val="000F1BBE"/>
    <w:rsid w:val="000F599F"/>
    <w:rsid w:val="00100AB8"/>
    <w:rsid w:val="00104687"/>
    <w:rsid w:val="00107A7B"/>
    <w:rsid w:val="00122DA2"/>
    <w:rsid w:val="001246F3"/>
    <w:rsid w:val="00134ECD"/>
    <w:rsid w:val="00140963"/>
    <w:rsid w:val="0016064E"/>
    <w:rsid w:val="00161F0D"/>
    <w:rsid w:val="00171A72"/>
    <w:rsid w:val="00173D6C"/>
    <w:rsid w:val="00175EC5"/>
    <w:rsid w:val="00185AE0"/>
    <w:rsid w:val="00186357"/>
    <w:rsid w:val="00193010"/>
    <w:rsid w:val="0019349C"/>
    <w:rsid w:val="00195428"/>
    <w:rsid w:val="00196C72"/>
    <w:rsid w:val="001A4626"/>
    <w:rsid w:val="001B40E7"/>
    <w:rsid w:val="001C06FD"/>
    <w:rsid w:val="001C57AF"/>
    <w:rsid w:val="001D162E"/>
    <w:rsid w:val="001D67F9"/>
    <w:rsid w:val="001F11CC"/>
    <w:rsid w:val="001F2C22"/>
    <w:rsid w:val="001F57D6"/>
    <w:rsid w:val="002005B6"/>
    <w:rsid w:val="00202F0D"/>
    <w:rsid w:val="0020389B"/>
    <w:rsid w:val="00203E3E"/>
    <w:rsid w:val="00206514"/>
    <w:rsid w:val="0020689C"/>
    <w:rsid w:val="00211FB8"/>
    <w:rsid w:val="00220538"/>
    <w:rsid w:val="00222643"/>
    <w:rsid w:val="002239EA"/>
    <w:rsid w:val="002244B5"/>
    <w:rsid w:val="00225AE6"/>
    <w:rsid w:val="002647A0"/>
    <w:rsid w:val="002709E0"/>
    <w:rsid w:val="00276154"/>
    <w:rsid w:val="00286CFE"/>
    <w:rsid w:val="00292508"/>
    <w:rsid w:val="002A153A"/>
    <w:rsid w:val="002A6987"/>
    <w:rsid w:val="002B0961"/>
    <w:rsid w:val="002B0B55"/>
    <w:rsid w:val="002B3D59"/>
    <w:rsid w:val="002C4EAE"/>
    <w:rsid w:val="002D09B7"/>
    <w:rsid w:val="002D7DD9"/>
    <w:rsid w:val="002E675F"/>
    <w:rsid w:val="002E74E1"/>
    <w:rsid w:val="002F0F8F"/>
    <w:rsid w:val="002F33DB"/>
    <w:rsid w:val="002F5A6B"/>
    <w:rsid w:val="00303C19"/>
    <w:rsid w:val="00306ABE"/>
    <w:rsid w:val="003100C2"/>
    <w:rsid w:val="00317134"/>
    <w:rsid w:val="00322691"/>
    <w:rsid w:val="00327535"/>
    <w:rsid w:val="00327F37"/>
    <w:rsid w:val="00330306"/>
    <w:rsid w:val="00330C61"/>
    <w:rsid w:val="0033759D"/>
    <w:rsid w:val="00351631"/>
    <w:rsid w:val="00353452"/>
    <w:rsid w:val="00353D62"/>
    <w:rsid w:val="00371257"/>
    <w:rsid w:val="00376BFE"/>
    <w:rsid w:val="00381690"/>
    <w:rsid w:val="00384DCF"/>
    <w:rsid w:val="00387556"/>
    <w:rsid w:val="00390D50"/>
    <w:rsid w:val="003938A9"/>
    <w:rsid w:val="00397B8C"/>
    <w:rsid w:val="003A7A55"/>
    <w:rsid w:val="003C0316"/>
    <w:rsid w:val="003D29DC"/>
    <w:rsid w:val="003D3092"/>
    <w:rsid w:val="003E390A"/>
    <w:rsid w:val="003F32F6"/>
    <w:rsid w:val="003F457D"/>
    <w:rsid w:val="003F539C"/>
    <w:rsid w:val="00404CF6"/>
    <w:rsid w:val="00412DAD"/>
    <w:rsid w:val="00424ABB"/>
    <w:rsid w:val="004306AB"/>
    <w:rsid w:val="00432114"/>
    <w:rsid w:val="004432AE"/>
    <w:rsid w:val="00460301"/>
    <w:rsid w:val="00460BA9"/>
    <w:rsid w:val="00461717"/>
    <w:rsid w:val="00462227"/>
    <w:rsid w:val="004705AD"/>
    <w:rsid w:val="00472D2F"/>
    <w:rsid w:val="00473F5C"/>
    <w:rsid w:val="00483630"/>
    <w:rsid w:val="00490F7A"/>
    <w:rsid w:val="004928FC"/>
    <w:rsid w:val="004B3C3B"/>
    <w:rsid w:val="004C1DC5"/>
    <w:rsid w:val="004C6827"/>
    <w:rsid w:val="004C7DD5"/>
    <w:rsid w:val="004D0EFC"/>
    <w:rsid w:val="004D598F"/>
    <w:rsid w:val="004E17E6"/>
    <w:rsid w:val="004F2312"/>
    <w:rsid w:val="004F5939"/>
    <w:rsid w:val="005018D0"/>
    <w:rsid w:val="00510929"/>
    <w:rsid w:val="00522424"/>
    <w:rsid w:val="00531703"/>
    <w:rsid w:val="005345AA"/>
    <w:rsid w:val="00534F56"/>
    <w:rsid w:val="00536876"/>
    <w:rsid w:val="005563BA"/>
    <w:rsid w:val="005576C7"/>
    <w:rsid w:val="00565AFC"/>
    <w:rsid w:val="00567AED"/>
    <w:rsid w:val="005778C7"/>
    <w:rsid w:val="00582891"/>
    <w:rsid w:val="00594C88"/>
    <w:rsid w:val="005972E1"/>
    <w:rsid w:val="005A5D7B"/>
    <w:rsid w:val="005B0F06"/>
    <w:rsid w:val="005B2158"/>
    <w:rsid w:val="005B403B"/>
    <w:rsid w:val="005C58D8"/>
    <w:rsid w:val="005D2651"/>
    <w:rsid w:val="005E3C4D"/>
    <w:rsid w:val="005E5494"/>
    <w:rsid w:val="005F074A"/>
    <w:rsid w:val="006071F5"/>
    <w:rsid w:val="006367AC"/>
    <w:rsid w:val="00637531"/>
    <w:rsid w:val="00643D98"/>
    <w:rsid w:val="00650EC6"/>
    <w:rsid w:val="0066203D"/>
    <w:rsid w:val="00663190"/>
    <w:rsid w:val="0067298D"/>
    <w:rsid w:val="006757F8"/>
    <w:rsid w:val="0067769F"/>
    <w:rsid w:val="00686221"/>
    <w:rsid w:val="006906A2"/>
    <w:rsid w:val="00694E5F"/>
    <w:rsid w:val="006A7B16"/>
    <w:rsid w:val="006C0243"/>
    <w:rsid w:val="006D08AE"/>
    <w:rsid w:val="006D0B1C"/>
    <w:rsid w:val="006D35B7"/>
    <w:rsid w:val="006D6446"/>
    <w:rsid w:val="006E2576"/>
    <w:rsid w:val="006E5975"/>
    <w:rsid w:val="006F24AF"/>
    <w:rsid w:val="006F6DAD"/>
    <w:rsid w:val="00710F9A"/>
    <w:rsid w:val="00714553"/>
    <w:rsid w:val="0072142E"/>
    <w:rsid w:val="00724640"/>
    <w:rsid w:val="00747BAB"/>
    <w:rsid w:val="00750A8E"/>
    <w:rsid w:val="007627FF"/>
    <w:rsid w:val="00790FA8"/>
    <w:rsid w:val="007A0173"/>
    <w:rsid w:val="007A5FE4"/>
    <w:rsid w:val="007B7122"/>
    <w:rsid w:val="007B7B77"/>
    <w:rsid w:val="007C352B"/>
    <w:rsid w:val="008028D5"/>
    <w:rsid w:val="00804E8F"/>
    <w:rsid w:val="00806CFC"/>
    <w:rsid w:val="008152A7"/>
    <w:rsid w:val="00824D28"/>
    <w:rsid w:val="0083483D"/>
    <w:rsid w:val="008542C1"/>
    <w:rsid w:val="00874B0C"/>
    <w:rsid w:val="00875236"/>
    <w:rsid w:val="0089257F"/>
    <w:rsid w:val="008950B1"/>
    <w:rsid w:val="00896167"/>
    <w:rsid w:val="008A0CA7"/>
    <w:rsid w:val="008A21BF"/>
    <w:rsid w:val="008A72F7"/>
    <w:rsid w:val="008C6E39"/>
    <w:rsid w:val="008D39BA"/>
    <w:rsid w:val="008F6E12"/>
    <w:rsid w:val="009079B8"/>
    <w:rsid w:val="00911D02"/>
    <w:rsid w:val="00924B27"/>
    <w:rsid w:val="009263C2"/>
    <w:rsid w:val="0093206D"/>
    <w:rsid w:val="0093522A"/>
    <w:rsid w:val="00945BD8"/>
    <w:rsid w:val="00961554"/>
    <w:rsid w:val="009662A3"/>
    <w:rsid w:val="00966EEA"/>
    <w:rsid w:val="00974973"/>
    <w:rsid w:val="00977799"/>
    <w:rsid w:val="00982622"/>
    <w:rsid w:val="00991F41"/>
    <w:rsid w:val="009A2380"/>
    <w:rsid w:val="009B654D"/>
    <w:rsid w:val="009C108B"/>
    <w:rsid w:val="009C24C0"/>
    <w:rsid w:val="009C2916"/>
    <w:rsid w:val="009C766F"/>
    <w:rsid w:val="009D132F"/>
    <w:rsid w:val="009D1456"/>
    <w:rsid w:val="009E0DBF"/>
    <w:rsid w:val="009E2D82"/>
    <w:rsid w:val="009F5AD5"/>
    <w:rsid w:val="00A01A1D"/>
    <w:rsid w:val="00A14466"/>
    <w:rsid w:val="00A33468"/>
    <w:rsid w:val="00A34FDE"/>
    <w:rsid w:val="00A36D65"/>
    <w:rsid w:val="00A4542B"/>
    <w:rsid w:val="00A47F80"/>
    <w:rsid w:val="00A6019A"/>
    <w:rsid w:val="00A73B80"/>
    <w:rsid w:val="00A82008"/>
    <w:rsid w:val="00A857CB"/>
    <w:rsid w:val="00A8700A"/>
    <w:rsid w:val="00A90045"/>
    <w:rsid w:val="00A9055A"/>
    <w:rsid w:val="00A90AC3"/>
    <w:rsid w:val="00A954D6"/>
    <w:rsid w:val="00AA1198"/>
    <w:rsid w:val="00AB0A6D"/>
    <w:rsid w:val="00AC3815"/>
    <w:rsid w:val="00AC451B"/>
    <w:rsid w:val="00AC5578"/>
    <w:rsid w:val="00AD1329"/>
    <w:rsid w:val="00AD5BB7"/>
    <w:rsid w:val="00AD7546"/>
    <w:rsid w:val="00AE432C"/>
    <w:rsid w:val="00AF5FBE"/>
    <w:rsid w:val="00AF7286"/>
    <w:rsid w:val="00B014B3"/>
    <w:rsid w:val="00B20B3E"/>
    <w:rsid w:val="00B257EA"/>
    <w:rsid w:val="00B42B92"/>
    <w:rsid w:val="00B43482"/>
    <w:rsid w:val="00B479FA"/>
    <w:rsid w:val="00B54725"/>
    <w:rsid w:val="00B764BB"/>
    <w:rsid w:val="00B77FB0"/>
    <w:rsid w:val="00B83339"/>
    <w:rsid w:val="00B85646"/>
    <w:rsid w:val="00B936D2"/>
    <w:rsid w:val="00B93EB4"/>
    <w:rsid w:val="00B95662"/>
    <w:rsid w:val="00BA15DA"/>
    <w:rsid w:val="00BA2B5E"/>
    <w:rsid w:val="00BA308B"/>
    <w:rsid w:val="00BA40F4"/>
    <w:rsid w:val="00BB09E2"/>
    <w:rsid w:val="00BB755E"/>
    <w:rsid w:val="00BC30F0"/>
    <w:rsid w:val="00BC76FC"/>
    <w:rsid w:val="00BE5466"/>
    <w:rsid w:val="00C03ED7"/>
    <w:rsid w:val="00C52909"/>
    <w:rsid w:val="00C61FBA"/>
    <w:rsid w:val="00C64BD0"/>
    <w:rsid w:val="00C666E8"/>
    <w:rsid w:val="00C70C1D"/>
    <w:rsid w:val="00C81FCC"/>
    <w:rsid w:val="00C842E5"/>
    <w:rsid w:val="00C85CBD"/>
    <w:rsid w:val="00C97B69"/>
    <w:rsid w:val="00CA1F2F"/>
    <w:rsid w:val="00CA6AEA"/>
    <w:rsid w:val="00CC1823"/>
    <w:rsid w:val="00CE2372"/>
    <w:rsid w:val="00CF38A2"/>
    <w:rsid w:val="00D0131D"/>
    <w:rsid w:val="00D1003A"/>
    <w:rsid w:val="00D11371"/>
    <w:rsid w:val="00D12642"/>
    <w:rsid w:val="00D1267E"/>
    <w:rsid w:val="00D15609"/>
    <w:rsid w:val="00D20025"/>
    <w:rsid w:val="00D20056"/>
    <w:rsid w:val="00D25E0C"/>
    <w:rsid w:val="00D27175"/>
    <w:rsid w:val="00D30863"/>
    <w:rsid w:val="00D359B0"/>
    <w:rsid w:val="00D42F78"/>
    <w:rsid w:val="00D5331A"/>
    <w:rsid w:val="00D57130"/>
    <w:rsid w:val="00D57E1F"/>
    <w:rsid w:val="00D72FFB"/>
    <w:rsid w:val="00D8334C"/>
    <w:rsid w:val="00D85840"/>
    <w:rsid w:val="00D95986"/>
    <w:rsid w:val="00DA575B"/>
    <w:rsid w:val="00DA6A12"/>
    <w:rsid w:val="00DD3258"/>
    <w:rsid w:val="00DD4202"/>
    <w:rsid w:val="00DD6402"/>
    <w:rsid w:val="00DE00D8"/>
    <w:rsid w:val="00DE5CFE"/>
    <w:rsid w:val="00DF1B4E"/>
    <w:rsid w:val="00DF301F"/>
    <w:rsid w:val="00DF383F"/>
    <w:rsid w:val="00DF6E9F"/>
    <w:rsid w:val="00E020D8"/>
    <w:rsid w:val="00E04704"/>
    <w:rsid w:val="00E0506A"/>
    <w:rsid w:val="00E13EAD"/>
    <w:rsid w:val="00E14EA8"/>
    <w:rsid w:val="00E20134"/>
    <w:rsid w:val="00E2079F"/>
    <w:rsid w:val="00E31A80"/>
    <w:rsid w:val="00E36852"/>
    <w:rsid w:val="00E36A87"/>
    <w:rsid w:val="00E5533A"/>
    <w:rsid w:val="00E55453"/>
    <w:rsid w:val="00E5694E"/>
    <w:rsid w:val="00E86C56"/>
    <w:rsid w:val="00EA079D"/>
    <w:rsid w:val="00EA63AE"/>
    <w:rsid w:val="00EB0F8C"/>
    <w:rsid w:val="00EB1C88"/>
    <w:rsid w:val="00EB78E0"/>
    <w:rsid w:val="00ED4012"/>
    <w:rsid w:val="00EE2E57"/>
    <w:rsid w:val="00EE374F"/>
    <w:rsid w:val="00EF5E2B"/>
    <w:rsid w:val="00EF61B0"/>
    <w:rsid w:val="00F0462A"/>
    <w:rsid w:val="00F26888"/>
    <w:rsid w:val="00F34273"/>
    <w:rsid w:val="00F35D50"/>
    <w:rsid w:val="00F46950"/>
    <w:rsid w:val="00F47061"/>
    <w:rsid w:val="00F57902"/>
    <w:rsid w:val="00F70246"/>
    <w:rsid w:val="00F713E9"/>
    <w:rsid w:val="00F77DD2"/>
    <w:rsid w:val="00F80355"/>
    <w:rsid w:val="00F83D68"/>
    <w:rsid w:val="00F8443F"/>
    <w:rsid w:val="00F87ECC"/>
    <w:rsid w:val="00F91244"/>
    <w:rsid w:val="00F91F26"/>
    <w:rsid w:val="00FB0F6F"/>
    <w:rsid w:val="00FD3010"/>
    <w:rsid w:val="00FD5F08"/>
    <w:rsid w:val="00FF1ABE"/>
    <w:rsid w:val="00FF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F3BC501-B439-4E77-942C-122FCC977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2E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A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190"/>
  </w:style>
  <w:style w:type="paragraph" w:styleId="Footer">
    <w:name w:val="footer"/>
    <w:basedOn w:val="Normal"/>
    <w:link w:val="Foot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190"/>
  </w:style>
  <w:style w:type="character" w:styleId="Hyperlink">
    <w:name w:val="Hyperlink"/>
    <w:basedOn w:val="DefaultParagraphFont"/>
    <w:uiPriority w:val="99"/>
    <w:unhideWhenUsed/>
    <w:rsid w:val="004C7DD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263C2"/>
    <w:rPr>
      <w:b/>
      <w:bCs/>
    </w:rPr>
  </w:style>
  <w:style w:type="paragraph" w:styleId="ListParagraph">
    <w:name w:val="List Paragraph"/>
    <w:basedOn w:val="Normal"/>
    <w:uiPriority w:val="34"/>
    <w:qFormat/>
    <w:rsid w:val="006D6446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59"/>
    <w:rsid w:val="00330C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B2158"/>
    <w:rPr>
      <w:color w:val="808080"/>
    </w:rPr>
  </w:style>
  <w:style w:type="character" w:customStyle="1" w:styleId="1">
    <w:name w:val="نمط1"/>
    <w:basedOn w:val="DefaultParagraphFont"/>
    <w:uiPriority w:val="1"/>
    <w:rsid w:val="005B2158"/>
    <w:rPr>
      <w:rFonts w:cstheme="majorBidi"/>
      <w:bCs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565A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5A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5A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5A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5AFC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71455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8443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5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.birerd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skTp\&#1575;&#1604;&#1603;&#1578;&#1575;&#1576;%20&#1575;&#1604;&#1585;&#1587;&#1605;&#1610;%20&#1604;&#1604;&#1605;&#1572;&#1587;&#1587;&#160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B8371-2023-4F68-B100-625223F809BB}"/>
      </w:docPartPr>
      <w:docPartBody>
        <w:p w:rsidR="00FA26FE" w:rsidRDefault="00FA26FE"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C97B3E006623495A9115F9768376E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574E3-A62B-426E-B6FF-AE977AD23195}"/>
      </w:docPartPr>
      <w:docPartBody>
        <w:p w:rsidR="00A54D35" w:rsidRDefault="00A54D35" w:rsidP="00A54D35">
          <w:pPr>
            <w:pStyle w:val="C97B3E006623495A9115F9768376EA769"/>
          </w:pPr>
          <w:r w:rsidRPr="00EA63AE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DF656FDF5ECE4E9883CCC6D756FCD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B19C6-83E4-42BB-9FD9-5B23BEDE543B}"/>
      </w:docPartPr>
      <w:docPartBody>
        <w:p w:rsidR="00A54D35" w:rsidRDefault="00A54D35" w:rsidP="00A54D35">
          <w:pPr>
            <w:pStyle w:val="DF656FDF5ECE4E9883CCC6D756FCD3289"/>
          </w:pPr>
          <w:r w:rsidRPr="00EA63AE">
            <w:rPr>
              <w:rStyle w:val="PlaceholderText"/>
              <w:sz w:val="20"/>
              <w:szCs w:val="20"/>
            </w:rPr>
            <w:t>Click here to enter text.</w:t>
          </w:r>
        </w:p>
      </w:docPartBody>
    </w:docPart>
    <w:docPart>
      <w:docPartPr>
        <w:name w:val="2AC8F0CC172042F78D468F10BD1BD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4B843-35A6-41BA-903F-614E5750C359}"/>
      </w:docPartPr>
      <w:docPartBody>
        <w:p w:rsidR="00A54D35" w:rsidRDefault="00A54D35" w:rsidP="00A54D35">
          <w:pPr>
            <w:pStyle w:val="2AC8F0CC172042F78D468F10BD1BD2929"/>
          </w:pPr>
          <w:r w:rsidRPr="00EA63AE">
            <w:rPr>
              <w:rStyle w:val="PlaceholderText"/>
            </w:rPr>
            <w:t>Click here to enter text.</w:t>
          </w:r>
        </w:p>
      </w:docPartBody>
    </w:docPart>
    <w:docPart>
      <w:docPartPr>
        <w:name w:val="F629BC4372B745FA986650DD407E0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84549-2F6D-4264-A20B-324A4338AD11}"/>
      </w:docPartPr>
      <w:docPartBody>
        <w:p w:rsidR="00A54D35" w:rsidRDefault="00A54D35" w:rsidP="00A54D35">
          <w:pPr>
            <w:pStyle w:val="F629BC4372B745FA986650DD407E06B29"/>
          </w:pPr>
          <w:r w:rsidRPr="00EA63AE">
            <w:rPr>
              <w:rStyle w:val="PlaceholderText"/>
            </w:rPr>
            <w:t>Click here to enter text.</w:t>
          </w:r>
        </w:p>
      </w:docPartBody>
    </w:docPart>
    <w:docPart>
      <w:docPartPr>
        <w:name w:val="986A6EC26979474DA4D9BF79C69F1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9B1E3-A603-4911-955B-10C123610A82}"/>
      </w:docPartPr>
      <w:docPartBody>
        <w:p w:rsidR="00A54D35" w:rsidRDefault="00A54D35" w:rsidP="00A54D35">
          <w:pPr>
            <w:pStyle w:val="986A6EC26979474DA4D9BF79C69F13C29"/>
          </w:pPr>
          <w:r w:rsidRPr="00EA63AE">
            <w:rPr>
              <w:rStyle w:val="PlaceholderText"/>
            </w:rPr>
            <w:t>Click here to enter text.</w:t>
          </w:r>
        </w:p>
      </w:docPartBody>
    </w:docPart>
    <w:docPart>
      <w:docPartPr>
        <w:name w:val="C77ADC8280454CCBB3E7DD18109FC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91F13-DCA0-4022-918F-3EB49C0EC57E}"/>
      </w:docPartPr>
      <w:docPartBody>
        <w:p w:rsidR="00A54D35" w:rsidRDefault="00A54D35" w:rsidP="00A54D35">
          <w:pPr>
            <w:pStyle w:val="C77ADC8280454CCBB3E7DD18109FCEAC9"/>
          </w:pPr>
          <w:r w:rsidRPr="00EA63AE">
            <w:rPr>
              <w:rStyle w:val="PlaceholderText"/>
            </w:rPr>
            <w:t>Click here to enter text.</w:t>
          </w:r>
        </w:p>
      </w:docPartBody>
    </w:docPart>
    <w:docPart>
      <w:docPartPr>
        <w:name w:val="629FB64C055F458AAA52D09CDAEB2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A9FEA-086E-49C6-B5F5-0A033AE361E3}"/>
      </w:docPartPr>
      <w:docPartBody>
        <w:p w:rsidR="00A54D35" w:rsidRDefault="00A54D35" w:rsidP="00A54D35">
          <w:pPr>
            <w:pStyle w:val="629FB64C055F458AAA52D09CDAEB2A289"/>
          </w:pPr>
          <w:r w:rsidRPr="00EA63AE">
            <w:rPr>
              <w:rStyle w:val="PlaceholderText"/>
            </w:rPr>
            <w:t>Click here to enter text.</w:t>
          </w:r>
        </w:p>
      </w:docPartBody>
    </w:docPart>
    <w:docPart>
      <w:docPartPr>
        <w:name w:val="EF1490F4F99D4FBABDAF483EE569D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A876A-6DDC-4006-8F5D-9DD23D9DEA68}"/>
      </w:docPartPr>
      <w:docPartBody>
        <w:p w:rsidR="00A54D35" w:rsidRDefault="00A54D35" w:rsidP="00A54D35">
          <w:pPr>
            <w:pStyle w:val="EF1490F4F99D4FBABDAF483EE569D71A7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BF46848C7A0949C5A32003182E202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32584-E84F-4EF7-AD94-ABC2CCFE7AB1}"/>
      </w:docPartPr>
      <w:docPartBody>
        <w:p w:rsidR="00A54D35" w:rsidRDefault="00A54D35" w:rsidP="00A54D35">
          <w:pPr>
            <w:pStyle w:val="BF46848C7A0949C5A32003182E202F5F7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20A5E786879B4061ABBE429322B0B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ED383-654C-40A7-BFFB-509942662FEB}"/>
      </w:docPartPr>
      <w:docPartBody>
        <w:p w:rsidR="00A54D35" w:rsidRDefault="00A54D35" w:rsidP="00A54D35">
          <w:pPr>
            <w:pStyle w:val="20A5E786879B4061ABBE429322B0B6C17"/>
          </w:pPr>
          <w:r>
            <w:rPr>
              <w:rStyle w:val="PlaceholderText"/>
              <w:rFonts w:hint="cs"/>
              <w:rtl/>
            </w:rPr>
            <w:t>ادخل نص</w:t>
          </w:r>
          <w:r w:rsidRPr="00067721">
            <w:rPr>
              <w:rStyle w:val="PlaceholderText"/>
            </w:rPr>
            <w:t>.</w:t>
          </w:r>
        </w:p>
      </w:docPartBody>
    </w:docPart>
    <w:docPart>
      <w:docPartPr>
        <w:name w:val="2D2EF456F6394C879546DA2DE00B7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F091B-6AE3-44F3-8CA9-CEDD4266BA3B}"/>
      </w:docPartPr>
      <w:docPartBody>
        <w:p w:rsidR="00A54D35" w:rsidRDefault="00A54D35" w:rsidP="00A54D35">
          <w:pPr>
            <w:pStyle w:val="2D2EF456F6394C879546DA2DE00B77B3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2F59BCC1790D483E918C03F4B118E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79346-2E78-4FB7-AFFE-FCFE17625B5D}"/>
      </w:docPartPr>
      <w:docPartBody>
        <w:p w:rsidR="00A54D35" w:rsidRDefault="00A54D35" w:rsidP="00A54D35">
          <w:pPr>
            <w:pStyle w:val="2F59BCC1790D483E918C03F4B118E892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431525AB10294EAA92D4CF63F19BB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B0FB0-4C23-4F2A-8320-CCAFFEDDC4EB}"/>
      </w:docPartPr>
      <w:docPartBody>
        <w:p w:rsidR="00A54D35" w:rsidRDefault="00A54D35" w:rsidP="00A54D35">
          <w:pPr>
            <w:pStyle w:val="431525AB10294EAA92D4CF63F19BB0CC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CD06A3927DCA41F5B49176F55EC67B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A2951-7405-46A3-81B0-D046718393BB}"/>
      </w:docPartPr>
      <w:docPartBody>
        <w:p w:rsidR="00A54D35" w:rsidRDefault="00A54D35" w:rsidP="00A54D35">
          <w:pPr>
            <w:pStyle w:val="CD06A3927DCA41F5B49176F55EC67BE6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7E5C4D7D1DF946A88BDFDDAF6A553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4AAC4-FDC6-4FD9-B62C-B5A0090AD66A}"/>
      </w:docPartPr>
      <w:docPartBody>
        <w:p w:rsidR="00A54D35" w:rsidRDefault="00A54D35" w:rsidP="00A54D35">
          <w:pPr>
            <w:pStyle w:val="7E5C4D7D1DF946A88BDFDDAF6A5533D2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2D0CEE91D2174AE59416ECEDB5044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2A6D4-4CA4-4844-8A1F-25ABC5FC326E}"/>
      </w:docPartPr>
      <w:docPartBody>
        <w:p w:rsidR="00A54D35" w:rsidRDefault="00A54D35" w:rsidP="00A54D35">
          <w:pPr>
            <w:pStyle w:val="2D0CEE91D2174AE59416ECEDB50440EC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8623F65F8DAD48A087B69446C53B5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7F209-BE25-444A-BC71-A4D7462A7361}"/>
      </w:docPartPr>
      <w:docPartBody>
        <w:p w:rsidR="00A54D35" w:rsidRDefault="00A54D35" w:rsidP="00A54D35">
          <w:pPr>
            <w:pStyle w:val="8623F65F8DAD48A087B69446C53B5C05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BB7ACE85678D4F83836F32A2320A4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6F686-8F8F-4667-9FB6-0AC1E15DD6D9}"/>
      </w:docPartPr>
      <w:docPartBody>
        <w:p w:rsidR="00A54D35" w:rsidRDefault="00A54D35" w:rsidP="00A54D35">
          <w:pPr>
            <w:pStyle w:val="BB7ACE85678D4F83836F32A2320A42C5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AE9F78537ACE4ED0A9E34FF889F6E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2DDC8-C592-4712-BE23-4713F5C745E1}"/>
      </w:docPartPr>
      <w:docPartBody>
        <w:p w:rsidR="00A54D35" w:rsidRDefault="00A54D35" w:rsidP="00A54D35">
          <w:pPr>
            <w:pStyle w:val="AE9F78537ACE4ED0A9E34FF889F6E10E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1D1C8573CCE745B3A41798410EAA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7AC5A-EA60-43FD-9737-E46ED78AE3A6}"/>
      </w:docPartPr>
      <w:docPartBody>
        <w:p w:rsidR="00A54D35" w:rsidRDefault="00A54D35" w:rsidP="00A54D35">
          <w:pPr>
            <w:pStyle w:val="1D1C8573CCE745B3A41798410EAA346D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78AA275AC27B486F81C3B7B2C254F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3EB29-0463-4602-9D45-4B764C2332BB}"/>
      </w:docPartPr>
      <w:docPartBody>
        <w:p w:rsidR="00A54D35" w:rsidRDefault="00A54D35" w:rsidP="00A54D35">
          <w:pPr>
            <w:pStyle w:val="78AA275AC27B486F81C3B7B2C254F236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36841AF553FC4A038A0B40E4674E4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8A093-118E-4E0B-823F-4519CDBDB1CA}"/>
      </w:docPartPr>
      <w:docPartBody>
        <w:p w:rsidR="00A54D35" w:rsidRDefault="00A54D35" w:rsidP="00A54D35">
          <w:pPr>
            <w:pStyle w:val="36841AF553FC4A038A0B40E4674E48A7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991715C6549F4B40A19FDD12757CB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D45EA-A11E-4B73-B441-94E6D7D91415}"/>
      </w:docPartPr>
      <w:docPartBody>
        <w:p w:rsidR="00A54D35" w:rsidRDefault="00A54D35" w:rsidP="00A54D35">
          <w:pPr>
            <w:pStyle w:val="991715C6549F4B40A19FDD12757CB6E2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2383FDDCD43B47B78747DC1D7D88C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2F937-AA15-488F-8C2D-8377E9402B0F}"/>
      </w:docPartPr>
      <w:docPartBody>
        <w:p w:rsidR="00A54D35" w:rsidRDefault="00A54D35" w:rsidP="00A54D35">
          <w:pPr>
            <w:pStyle w:val="2383FDDCD43B47B78747DC1D7D88C569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46C2634EF8CD4A7BAD5B08ABC17D0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277D1-E8B9-43C4-84EE-1E6C478A23A7}"/>
      </w:docPartPr>
      <w:docPartBody>
        <w:p w:rsidR="00A54D35" w:rsidRDefault="00A54D35" w:rsidP="00A54D35">
          <w:pPr>
            <w:pStyle w:val="46C2634EF8CD4A7BAD5B08ABC17D0CEA5"/>
          </w:pPr>
          <w:r w:rsidRPr="00067721">
            <w:rPr>
              <w:rStyle w:val="PlaceholderText"/>
            </w:rPr>
            <w:t>Click here to enter text.</w:t>
          </w:r>
        </w:p>
      </w:docPartBody>
    </w:docPart>
    <w:docPart>
      <w:docPartPr>
        <w:name w:val="7446B26116A042EA90BA86B7CABAE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B0087-B688-47FD-A4D5-3E3D5F8DF95E}"/>
      </w:docPartPr>
      <w:docPartBody>
        <w:p w:rsidR="00ED1468" w:rsidRDefault="00A54D35" w:rsidP="00A54D35">
          <w:pPr>
            <w:pStyle w:val="7446B26116A042EA90BA86B7CABAE72D2"/>
          </w:pPr>
          <w:r>
            <w:rPr>
              <w:rStyle w:val="PlaceholderText"/>
              <w:rFonts w:hint="cs"/>
              <w:rtl/>
            </w:rPr>
            <w:t>الفئة</w:t>
          </w:r>
          <w:r w:rsidRPr="00067721">
            <w:rPr>
              <w:rStyle w:val="PlaceholderText"/>
            </w:rPr>
            <w:t>.</w:t>
          </w:r>
        </w:p>
      </w:docPartBody>
    </w:docPart>
    <w:docPart>
      <w:docPartPr>
        <w:name w:val="FD3579064F0648CB83557CED1C98A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85374-D2E2-40CD-9095-DB20EB5F9BF5}"/>
      </w:docPartPr>
      <w:docPartBody>
        <w:p w:rsidR="00ED1468" w:rsidRDefault="00A54D35" w:rsidP="00A54D35">
          <w:pPr>
            <w:pStyle w:val="FD3579064F0648CB83557CED1C98ABFB1"/>
          </w:pPr>
          <w:r w:rsidRPr="0006772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haf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6FE"/>
    <w:rsid w:val="00052162"/>
    <w:rsid w:val="00097E94"/>
    <w:rsid w:val="0012118B"/>
    <w:rsid w:val="001F239B"/>
    <w:rsid w:val="0025365E"/>
    <w:rsid w:val="00263BB3"/>
    <w:rsid w:val="0033479F"/>
    <w:rsid w:val="003A4350"/>
    <w:rsid w:val="0040779D"/>
    <w:rsid w:val="00447811"/>
    <w:rsid w:val="004D4068"/>
    <w:rsid w:val="004E240B"/>
    <w:rsid w:val="0068254F"/>
    <w:rsid w:val="00866DBC"/>
    <w:rsid w:val="009A7E93"/>
    <w:rsid w:val="00A022F3"/>
    <w:rsid w:val="00A14968"/>
    <w:rsid w:val="00A54D35"/>
    <w:rsid w:val="00B440E6"/>
    <w:rsid w:val="00C639EA"/>
    <w:rsid w:val="00CA006B"/>
    <w:rsid w:val="00CA1C0A"/>
    <w:rsid w:val="00CE1B81"/>
    <w:rsid w:val="00CE3D2A"/>
    <w:rsid w:val="00E53A69"/>
    <w:rsid w:val="00ED1468"/>
    <w:rsid w:val="00F15E32"/>
    <w:rsid w:val="00F2530E"/>
    <w:rsid w:val="00F63EBE"/>
    <w:rsid w:val="00F969CE"/>
    <w:rsid w:val="00FA26FE"/>
    <w:rsid w:val="00FE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2530E"/>
    <w:rPr>
      <w:color w:val="808080"/>
    </w:rPr>
  </w:style>
  <w:style w:type="paragraph" w:customStyle="1" w:styleId="BBB5982B4B624447AD001B1AFEC9BCED">
    <w:name w:val="BBB5982B4B624447AD001B1AFEC9BCED"/>
    <w:rsid w:val="00FA26FE"/>
  </w:style>
  <w:style w:type="paragraph" w:customStyle="1" w:styleId="AB2F06F34A9E472D980D2E033B8C8AB2">
    <w:name w:val="AB2F06F34A9E472D980D2E033B8C8AB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8AE523E8CDB24C4684366DC8FBD47CF3">
    <w:name w:val="8AE523E8CDB24C4684366DC8FBD47CF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B3E006623495A9115F9768376EA76">
    <w:name w:val="C97B3E006623495A9115F9768376EA76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F656FDF5ECE4E9883CCC6D756FCD328">
    <w:name w:val="DF656FDF5ECE4E9883CCC6D756FCD328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9EC144F4C914CE480BCDEBA1DEFE9CA">
    <w:name w:val="09EC144F4C914CE480BCDEBA1DEFE9CA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EE6E714BEC24C5DB1A7A94DF3A6DFE5">
    <w:name w:val="1EE6E714BEC24C5DB1A7A94DF3A6DFE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C783523F8B84FC18EBDFCAFC80DF962">
    <w:name w:val="2C783523F8B84FC18EBDFCAFC80DF96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AC8F0CC172042F78D468F10BD1BD292">
    <w:name w:val="2AC8F0CC172042F78D468F10BD1BD29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E2E69A9384B518453FE6F42C27391">
    <w:name w:val="170E2E69A9384B518453FE6F42C2739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F629BC4372B745FA986650DD407E06B2">
    <w:name w:val="F629BC4372B745FA986650DD407E06B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9C369F3C75E4D5D8107E63C1A011EA6">
    <w:name w:val="D9C369F3C75E4D5D8107E63C1A011EA6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86A6EC26979474DA4D9BF79C69F13C2">
    <w:name w:val="986A6EC26979474DA4D9BF79C69F13C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77ADC8280454CCBB3E7DD18109FCEAC">
    <w:name w:val="C77ADC8280454CCBB3E7DD18109FCEAC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29FB64C055F458AAA52D09CDAEB2A28">
    <w:name w:val="629FB64C055F458AAA52D09CDAEB2A28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9A72FBADF224E158AEB592244ED878D">
    <w:name w:val="29A72FBADF224E158AEB592244ED878D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51506CAB2D42440B9A07400AE3EAF67D">
    <w:name w:val="51506CAB2D42440B9A07400AE3EAF67D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6E2E54FC070411E8E97FB7433FA45E4">
    <w:name w:val="06E2E54FC070411E8E97FB7433FA45E4"/>
    <w:rsid w:val="00FA26FE"/>
    <w:pPr>
      <w:bidi/>
      <w:spacing w:after="200" w:line="276" w:lineRule="auto"/>
    </w:pPr>
  </w:style>
  <w:style w:type="paragraph" w:customStyle="1" w:styleId="109236A7BA3147BCB8B76FEE596E194B">
    <w:name w:val="109236A7BA3147BCB8B76FEE596E194B"/>
    <w:rsid w:val="00FA26FE"/>
    <w:pPr>
      <w:bidi/>
      <w:spacing w:after="200" w:line="276" w:lineRule="auto"/>
    </w:pPr>
  </w:style>
  <w:style w:type="paragraph" w:customStyle="1" w:styleId="0D230F4D7ED64E26A7043B781689A17D">
    <w:name w:val="0D230F4D7ED64E26A7043B781689A17D"/>
    <w:rsid w:val="00FA26FE"/>
    <w:pPr>
      <w:bidi/>
      <w:spacing w:after="200" w:line="276" w:lineRule="auto"/>
    </w:pPr>
  </w:style>
  <w:style w:type="paragraph" w:customStyle="1" w:styleId="4E5FF14FE2A541D19C14CED0ABA4C44B">
    <w:name w:val="4E5FF14FE2A541D19C14CED0ABA4C44B"/>
    <w:rsid w:val="00FA26FE"/>
    <w:pPr>
      <w:bidi/>
      <w:spacing w:after="200" w:line="276" w:lineRule="auto"/>
    </w:pPr>
  </w:style>
  <w:style w:type="paragraph" w:customStyle="1" w:styleId="EC7FF9522AE942AB812709EA3FD7B339">
    <w:name w:val="EC7FF9522AE942AB812709EA3FD7B339"/>
    <w:rsid w:val="00FA26FE"/>
    <w:pPr>
      <w:bidi/>
      <w:spacing w:after="200" w:line="276" w:lineRule="auto"/>
    </w:pPr>
  </w:style>
  <w:style w:type="paragraph" w:customStyle="1" w:styleId="99BAB7F0FD234E77B9A4FA9111DE3549">
    <w:name w:val="99BAB7F0FD234E77B9A4FA9111DE3549"/>
    <w:rsid w:val="00FA26FE"/>
    <w:pPr>
      <w:bidi/>
      <w:spacing w:after="200" w:line="276" w:lineRule="auto"/>
    </w:pPr>
  </w:style>
  <w:style w:type="paragraph" w:customStyle="1" w:styleId="36CAFEF2B1E1477AA2F2D364551E4095">
    <w:name w:val="36CAFEF2B1E1477AA2F2D364551E4095"/>
    <w:rsid w:val="00FA26FE"/>
    <w:pPr>
      <w:bidi/>
      <w:spacing w:after="200" w:line="276" w:lineRule="auto"/>
    </w:pPr>
  </w:style>
  <w:style w:type="paragraph" w:customStyle="1" w:styleId="D5FAF3FE71F241358E8DA413104A9FDF">
    <w:name w:val="D5FAF3FE71F241358E8DA413104A9FDF"/>
    <w:rsid w:val="00FA26FE"/>
    <w:pPr>
      <w:bidi/>
      <w:spacing w:after="200" w:line="276" w:lineRule="auto"/>
    </w:pPr>
  </w:style>
  <w:style w:type="paragraph" w:customStyle="1" w:styleId="68079637D54A4308BC54FD9AB642610F">
    <w:name w:val="68079637D54A4308BC54FD9AB642610F"/>
    <w:rsid w:val="00FA26FE"/>
    <w:pPr>
      <w:bidi/>
      <w:spacing w:after="200" w:line="276" w:lineRule="auto"/>
    </w:pPr>
  </w:style>
  <w:style w:type="paragraph" w:customStyle="1" w:styleId="AEF73AF9188B421E95BF2C0EA5AB65C6">
    <w:name w:val="AEF73AF9188B421E95BF2C0EA5AB65C6"/>
    <w:rsid w:val="00FA26FE"/>
    <w:pPr>
      <w:bidi/>
      <w:spacing w:after="200" w:line="276" w:lineRule="auto"/>
    </w:pPr>
  </w:style>
  <w:style w:type="paragraph" w:customStyle="1" w:styleId="89952F69D51143A7B2059A84D326C058">
    <w:name w:val="89952F69D51143A7B2059A84D326C058"/>
    <w:rsid w:val="00FA26FE"/>
    <w:pPr>
      <w:bidi/>
      <w:spacing w:after="200" w:line="276" w:lineRule="auto"/>
    </w:pPr>
  </w:style>
  <w:style w:type="paragraph" w:customStyle="1" w:styleId="0CCAE559BE4142A5AFC19CFB37F7EFEF">
    <w:name w:val="0CCAE559BE4142A5AFC19CFB37F7EFEF"/>
    <w:rsid w:val="00FA26FE"/>
    <w:pPr>
      <w:bidi/>
      <w:spacing w:after="200" w:line="276" w:lineRule="auto"/>
    </w:pPr>
  </w:style>
  <w:style w:type="paragraph" w:customStyle="1" w:styleId="706E196F1E1F49DF985F66C16F01717D">
    <w:name w:val="706E196F1E1F49DF985F66C16F01717D"/>
    <w:rsid w:val="00FA26FE"/>
    <w:pPr>
      <w:bidi/>
      <w:spacing w:after="200" w:line="276" w:lineRule="auto"/>
    </w:pPr>
  </w:style>
  <w:style w:type="paragraph" w:customStyle="1" w:styleId="3286D47D9EED463D99F4953E3CD2ACAA">
    <w:name w:val="3286D47D9EED463D99F4953E3CD2ACAA"/>
    <w:rsid w:val="00FA26FE"/>
    <w:pPr>
      <w:bidi/>
      <w:spacing w:after="200" w:line="276" w:lineRule="auto"/>
    </w:pPr>
  </w:style>
  <w:style w:type="paragraph" w:customStyle="1" w:styleId="5DAD0656F13140B6B225511241CD3AB6">
    <w:name w:val="5DAD0656F13140B6B225511241CD3AB6"/>
    <w:rsid w:val="00FA26FE"/>
    <w:pPr>
      <w:bidi/>
      <w:spacing w:after="200" w:line="276" w:lineRule="auto"/>
    </w:pPr>
  </w:style>
  <w:style w:type="paragraph" w:customStyle="1" w:styleId="09CF82322B2A4D0E89D5336C6BC1C57B">
    <w:name w:val="09CF82322B2A4D0E89D5336C6BC1C57B"/>
    <w:rsid w:val="00FA26FE"/>
    <w:pPr>
      <w:bidi/>
      <w:spacing w:after="200" w:line="276" w:lineRule="auto"/>
    </w:pPr>
  </w:style>
  <w:style w:type="paragraph" w:customStyle="1" w:styleId="84121153B22A4BBE95DE9B23612675B2">
    <w:name w:val="84121153B22A4BBE95DE9B23612675B2"/>
    <w:rsid w:val="00FA26FE"/>
    <w:pPr>
      <w:bidi/>
      <w:spacing w:after="200" w:line="276" w:lineRule="auto"/>
    </w:pPr>
  </w:style>
  <w:style w:type="paragraph" w:customStyle="1" w:styleId="3E92DB63C86849A2A3D2412DDD7D0138">
    <w:name w:val="3E92DB63C86849A2A3D2412DDD7D0138"/>
    <w:rsid w:val="00FA26FE"/>
    <w:pPr>
      <w:bidi/>
      <w:spacing w:after="200" w:line="276" w:lineRule="auto"/>
    </w:pPr>
  </w:style>
  <w:style w:type="paragraph" w:customStyle="1" w:styleId="61F195E4DC4744F0860CB0640330556E">
    <w:name w:val="61F195E4DC4744F0860CB0640330556E"/>
    <w:rsid w:val="00FA26FE"/>
    <w:pPr>
      <w:bidi/>
      <w:spacing w:after="200" w:line="276" w:lineRule="auto"/>
    </w:pPr>
  </w:style>
  <w:style w:type="paragraph" w:customStyle="1" w:styleId="F049C895A9294B3B87702B4F06A55671">
    <w:name w:val="F049C895A9294B3B87702B4F06A55671"/>
    <w:rsid w:val="00FA26FE"/>
    <w:pPr>
      <w:bidi/>
      <w:spacing w:after="200" w:line="276" w:lineRule="auto"/>
    </w:pPr>
  </w:style>
  <w:style w:type="paragraph" w:customStyle="1" w:styleId="33A6D610B79F4F6BB6C989D46387B7D8">
    <w:name w:val="33A6D610B79F4F6BB6C989D46387B7D8"/>
    <w:rsid w:val="00FA26FE"/>
    <w:pPr>
      <w:bidi/>
      <w:spacing w:after="200" w:line="276" w:lineRule="auto"/>
    </w:pPr>
  </w:style>
  <w:style w:type="paragraph" w:customStyle="1" w:styleId="C679CEFF3496465BB623CF78EAE9E50C">
    <w:name w:val="C679CEFF3496465BB623CF78EAE9E50C"/>
    <w:rsid w:val="00FA26FE"/>
    <w:pPr>
      <w:bidi/>
      <w:spacing w:after="200" w:line="276" w:lineRule="auto"/>
    </w:pPr>
  </w:style>
  <w:style w:type="paragraph" w:customStyle="1" w:styleId="0A36469DE2F448858D9A109FDC51C8B8">
    <w:name w:val="0A36469DE2F448858D9A109FDC51C8B8"/>
    <w:rsid w:val="00FA26FE"/>
    <w:pPr>
      <w:bidi/>
      <w:spacing w:after="200" w:line="276" w:lineRule="auto"/>
    </w:pPr>
  </w:style>
  <w:style w:type="paragraph" w:customStyle="1" w:styleId="F249765BF8A64D1086B8011036F30BB9">
    <w:name w:val="F249765BF8A64D1086B8011036F30BB9"/>
    <w:rsid w:val="00FA26FE"/>
    <w:pPr>
      <w:bidi/>
      <w:spacing w:after="200" w:line="276" w:lineRule="auto"/>
    </w:pPr>
  </w:style>
  <w:style w:type="paragraph" w:customStyle="1" w:styleId="AB2F06F34A9E472D980D2E033B8C8AB21">
    <w:name w:val="AB2F06F34A9E472D980D2E033B8C8AB2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8AE523E8CDB24C4684366DC8FBD47CF31">
    <w:name w:val="8AE523E8CDB24C4684366DC8FBD47CF3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B3E006623495A9115F9768376EA761">
    <w:name w:val="C97B3E006623495A9115F9768376EA76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F656FDF5ECE4E9883CCC6D756FCD3281">
    <w:name w:val="DF656FDF5ECE4E9883CCC6D756FCD328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9EC144F4C914CE480BCDEBA1DEFE9CA1">
    <w:name w:val="09EC144F4C914CE480BCDEBA1DEFE9CA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EE6E714BEC24C5DB1A7A94DF3A6DFE51">
    <w:name w:val="1EE6E714BEC24C5DB1A7A94DF3A6DFE5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C783523F8B84FC18EBDFCAFC80DF9621">
    <w:name w:val="2C783523F8B84FC18EBDFCAFC80DF962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AC8F0CC172042F78D468F10BD1BD2921">
    <w:name w:val="2AC8F0CC172042F78D468F10BD1BD292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E2E69A9384B518453FE6F42C273911">
    <w:name w:val="170E2E69A9384B518453FE6F42C27391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F629BC4372B745FA986650DD407E06B21">
    <w:name w:val="F629BC4372B745FA986650DD407E06B2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9C369F3C75E4D5D8107E63C1A011EA61">
    <w:name w:val="D9C369F3C75E4D5D8107E63C1A011EA6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86A6EC26979474DA4D9BF79C69F13C21">
    <w:name w:val="986A6EC26979474DA4D9BF79C69F13C2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77ADC8280454CCBB3E7DD18109FCEAC1">
    <w:name w:val="C77ADC8280454CCBB3E7DD18109FCEAC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29FB64C055F458AAA52D09CDAEB2A281">
    <w:name w:val="629FB64C055F458AAA52D09CDAEB2A28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9A72FBADF224E158AEB592244ED878D1">
    <w:name w:val="29A72FBADF224E158AEB592244ED878D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51506CAB2D42440B9A07400AE3EAF67D1">
    <w:name w:val="51506CAB2D42440B9A07400AE3EAF67D1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6E2E54FC070411E8E97FB7433FA45E41">
    <w:name w:val="06E2E54FC070411E8E97FB7433FA45E41"/>
    <w:rsid w:val="00FA26FE"/>
    <w:pPr>
      <w:bidi/>
      <w:spacing w:after="200" w:line="276" w:lineRule="auto"/>
    </w:pPr>
  </w:style>
  <w:style w:type="paragraph" w:customStyle="1" w:styleId="109236A7BA3147BCB8B76FEE596E194B1">
    <w:name w:val="109236A7BA3147BCB8B76FEE596E194B1"/>
    <w:rsid w:val="00FA26FE"/>
    <w:pPr>
      <w:bidi/>
      <w:spacing w:after="200" w:line="276" w:lineRule="auto"/>
    </w:pPr>
  </w:style>
  <w:style w:type="paragraph" w:customStyle="1" w:styleId="0D230F4D7ED64E26A7043B781689A17D1">
    <w:name w:val="0D230F4D7ED64E26A7043B781689A17D1"/>
    <w:rsid w:val="00FA26FE"/>
    <w:pPr>
      <w:bidi/>
      <w:spacing w:after="200" w:line="276" w:lineRule="auto"/>
    </w:pPr>
  </w:style>
  <w:style w:type="paragraph" w:customStyle="1" w:styleId="4E5FF14FE2A541D19C14CED0ABA4C44B1">
    <w:name w:val="4E5FF14FE2A541D19C14CED0ABA4C44B1"/>
    <w:rsid w:val="00FA26FE"/>
    <w:pPr>
      <w:bidi/>
      <w:spacing w:after="200" w:line="276" w:lineRule="auto"/>
    </w:pPr>
  </w:style>
  <w:style w:type="paragraph" w:customStyle="1" w:styleId="EC7FF9522AE942AB812709EA3FD7B3391">
    <w:name w:val="EC7FF9522AE942AB812709EA3FD7B3391"/>
    <w:rsid w:val="00FA26FE"/>
    <w:pPr>
      <w:bidi/>
      <w:spacing w:after="200" w:line="276" w:lineRule="auto"/>
    </w:pPr>
  </w:style>
  <w:style w:type="paragraph" w:customStyle="1" w:styleId="99BAB7F0FD234E77B9A4FA9111DE35491">
    <w:name w:val="99BAB7F0FD234E77B9A4FA9111DE35491"/>
    <w:rsid w:val="00FA26FE"/>
    <w:pPr>
      <w:bidi/>
      <w:spacing w:after="200" w:line="276" w:lineRule="auto"/>
    </w:pPr>
  </w:style>
  <w:style w:type="paragraph" w:customStyle="1" w:styleId="A43BBEE3348C46BF8E80F14E4C67302D">
    <w:name w:val="A43BBEE3348C46BF8E80F14E4C67302D"/>
    <w:rsid w:val="00FA26FE"/>
    <w:pPr>
      <w:bidi/>
      <w:spacing w:after="200" w:line="276" w:lineRule="auto"/>
    </w:pPr>
  </w:style>
  <w:style w:type="paragraph" w:customStyle="1" w:styleId="36CAFEF2B1E1477AA2F2D364551E40951">
    <w:name w:val="36CAFEF2B1E1477AA2F2D364551E40951"/>
    <w:rsid w:val="00FA26FE"/>
    <w:pPr>
      <w:bidi/>
      <w:spacing w:after="200" w:line="276" w:lineRule="auto"/>
    </w:pPr>
  </w:style>
  <w:style w:type="paragraph" w:customStyle="1" w:styleId="D5FAF3FE71F241358E8DA413104A9FDF1">
    <w:name w:val="D5FAF3FE71F241358E8DA413104A9FDF1"/>
    <w:rsid w:val="00FA26FE"/>
    <w:pPr>
      <w:bidi/>
      <w:spacing w:after="200" w:line="276" w:lineRule="auto"/>
    </w:pPr>
  </w:style>
  <w:style w:type="paragraph" w:customStyle="1" w:styleId="68079637D54A4308BC54FD9AB642610F1">
    <w:name w:val="68079637D54A4308BC54FD9AB642610F1"/>
    <w:rsid w:val="00FA26FE"/>
    <w:pPr>
      <w:bidi/>
      <w:spacing w:after="200" w:line="276" w:lineRule="auto"/>
    </w:pPr>
  </w:style>
  <w:style w:type="paragraph" w:customStyle="1" w:styleId="6A2C773D8F5645CD91EE032033B8B0CD">
    <w:name w:val="6A2C773D8F5645CD91EE032033B8B0CD"/>
    <w:rsid w:val="00FA26FE"/>
    <w:pPr>
      <w:bidi/>
      <w:spacing w:after="200" w:line="276" w:lineRule="auto"/>
    </w:pPr>
  </w:style>
  <w:style w:type="paragraph" w:customStyle="1" w:styleId="AEF73AF9188B421E95BF2C0EA5AB65C61">
    <w:name w:val="AEF73AF9188B421E95BF2C0EA5AB65C61"/>
    <w:rsid w:val="00FA26FE"/>
    <w:pPr>
      <w:bidi/>
      <w:spacing w:after="200" w:line="276" w:lineRule="auto"/>
    </w:pPr>
  </w:style>
  <w:style w:type="paragraph" w:customStyle="1" w:styleId="89952F69D51143A7B2059A84D326C0581">
    <w:name w:val="89952F69D51143A7B2059A84D326C0581"/>
    <w:rsid w:val="00FA26FE"/>
    <w:pPr>
      <w:bidi/>
      <w:spacing w:after="200" w:line="276" w:lineRule="auto"/>
    </w:pPr>
  </w:style>
  <w:style w:type="paragraph" w:customStyle="1" w:styleId="0CCAE559BE4142A5AFC19CFB37F7EFEF1">
    <w:name w:val="0CCAE559BE4142A5AFC19CFB37F7EFEF1"/>
    <w:rsid w:val="00FA26FE"/>
    <w:pPr>
      <w:bidi/>
      <w:spacing w:after="200" w:line="276" w:lineRule="auto"/>
    </w:pPr>
  </w:style>
  <w:style w:type="paragraph" w:customStyle="1" w:styleId="80A6E1834A43497BAE9C20B57947FE01">
    <w:name w:val="80A6E1834A43497BAE9C20B57947FE01"/>
    <w:rsid w:val="00FA26FE"/>
    <w:pPr>
      <w:bidi/>
      <w:spacing w:after="200" w:line="276" w:lineRule="auto"/>
    </w:pPr>
  </w:style>
  <w:style w:type="paragraph" w:customStyle="1" w:styleId="706E196F1E1F49DF985F66C16F01717D1">
    <w:name w:val="706E196F1E1F49DF985F66C16F01717D1"/>
    <w:rsid w:val="00FA26FE"/>
    <w:pPr>
      <w:bidi/>
      <w:spacing w:after="200" w:line="276" w:lineRule="auto"/>
    </w:pPr>
  </w:style>
  <w:style w:type="paragraph" w:customStyle="1" w:styleId="3286D47D9EED463D99F4953E3CD2ACAA1">
    <w:name w:val="3286D47D9EED463D99F4953E3CD2ACAA1"/>
    <w:rsid w:val="00FA26FE"/>
    <w:pPr>
      <w:bidi/>
      <w:spacing w:after="200" w:line="276" w:lineRule="auto"/>
    </w:pPr>
  </w:style>
  <w:style w:type="paragraph" w:customStyle="1" w:styleId="5DAD0656F13140B6B225511241CD3AB61">
    <w:name w:val="5DAD0656F13140B6B225511241CD3AB61"/>
    <w:rsid w:val="00FA26FE"/>
    <w:pPr>
      <w:bidi/>
      <w:spacing w:after="200" w:line="276" w:lineRule="auto"/>
    </w:pPr>
  </w:style>
  <w:style w:type="paragraph" w:customStyle="1" w:styleId="C02CA8878EA34C34BA151AEF97295198">
    <w:name w:val="C02CA8878EA34C34BA151AEF97295198"/>
    <w:rsid w:val="00FA26FE"/>
    <w:pPr>
      <w:bidi/>
      <w:spacing w:after="200" w:line="276" w:lineRule="auto"/>
    </w:pPr>
  </w:style>
  <w:style w:type="paragraph" w:customStyle="1" w:styleId="09CF82322B2A4D0E89D5336C6BC1C57B1">
    <w:name w:val="09CF82322B2A4D0E89D5336C6BC1C57B1"/>
    <w:rsid w:val="00FA26FE"/>
    <w:pPr>
      <w:bidi/>
      <w:spacing w:after="200" w:line="276" w:lineRule="auto"/>
    </w:pPr>
  </w:style>
  <w:style w:type="paragraph" w:customStyle="1" w:styleId="84121153B22A4BBE95DE9B23612675B21">
    <w:name w:val="84121153B22A4BBE95DE9B23612675B21"/>
    <w:rsid w:val="00FA26FE"/>
    <w:pPr>
      <w:bidi/>
      <w:spacing w:after="200" w:line="276" w:lineRule="auto"/>
    </w:pPr>
  </w:style>
  <w:style w:type="paragraph" w:customStyle="1" w:styleId="3E92DB63C86849A2A3D2412DDD7D01381">
    <w:name w:val="3E92DB63C86849A2A3D2412DDD7D01381"/>
    <w:rsid w:val="00FA26FE"/>
    <w:pPr>
      <w:bidi/>
      <w:spacing w:after="200" w:line="276" w:lineRule="auto"/>
    </w:pPr>
  </w:style>
  <w:style w:type="paragraph" w:customStyle="1" w:styleId="C8032EA317DD4243891DD43E77092EAD">
    <w:name w:val="C8032EA317DD4243891DD43E77092EAD"/>
    <w:rsid w:val="00FA26FE"/>
    <w:pPr>
      <w:bidi/>
      <w:spacing w:after="200" w:line="276" w:lineRule="auto"/>
    </w:pPr>
  </w:style>
  <w:style w:type="paragraph" w:customStyle="1" w:styleId="61F195E4DC4744F0860CB0640330556E1">
    <w:name w:val="61F195E4DC4744F0860CB0640330556E1"/>
    <w:rsid w:val="00FA26FE"/>
    <w:pPr>
      <w:bidi/>
      <w:spacing w:after="200" w:line="276" w:lineRule="auto"/>
    </w:pPr>
  </w:style>
  <w:style w:type="paragraph" w:customStyle="1" w:styleId="F049C895A9294B3B87702B4F06A556711">
    <w:name w:val="F049C895A9294B3B87702B4F06A556711"/>
    <w:rsid w:val="00FA26FE"/>
    <w:pPr>
      <w:bidi/>
      <w:spacing w:after="200" w:line="276" w:lineRule="auto"/>
    </w:pPr>
  </w:style>
  <w:style w:type="paragraph" w:customStyle="1" w:styleId="33A6D610B79F4F6BB6C989D46387B7D81">
    <w:name w:val="33A6D610B79F4F6BB6C989D46387B7D81"/>
    <w:rsid w:val="00FA26FE"/>
    <w:pPr>
      <w:bidi/>
      <w:spacing w:after="200" w:line="276" w:lineRule="auto"/>
    </w:pPr>
  </w:style>
  <w:style w:type="paragraph" w:customStyle="1" w:styleId="5947A2B193254692B6A93E9393228F83">
    <w:name w:val="5947A2B193254692B6A93E9393228F83"/>
    <w:rsid w:val="00FA26FE"/>
    <w:pPr>
      <w:bidi/>
      <w:spacing w:after="200" w:line="276" w:lineRule="auto"/>
    </w:pPr>
  </w:style>
  <w:style w:type="paragraph" w:customStyle="1" w:styleId="C679CEFF3496465BB623CF78EAE9E50C1">
    <w:name w:val="C679CEFF3496465BB623CF78EAE9E50C1"/>
    <w:rsid w:val="00FA26FE"/>
    <w:pPr>
      <w:bidi/>
      <w:spacing w:after="200" w:line="276" w:lineRule="auto"/>
    </w:pPr>
  </w:style>
  <w:style w:type="paragraph" w:customStyle="1" w:styleId="0A36469DE2F448858D9A109FDC51C8B81">
    <w:name w:val="0A36469DE2F448858D9A109FDC51C8B81"/>
    <w:rsid w:val="00FA26FE"/>
    <w:pPr>
      <w:bidi/>
      <w:spacing w:after="200" w:line="276" w:lineRule="auto"/>
    </w:pPr>
  </w:style>
  <w:style w:type="paragraph" w:customStyle="1" w:styleId="F249765BF8A64D1086B8011036F30BB91">
    <w:name w:val="F249765BF8A64D1086B8011036F30BB91"/>
    <w:rsid w:val="00FA26FE"/>
    <w:pPr>
      <w:bidi/>
      <w:spacing w:after="200" w:line="276" w:lineRule="auto"/>
    </w:pPr>
  </w:style>
  <w:style w:type="paragraph" w:customStyle="1" w:styleId="4CE049E689434551A7DEF4D6AEFCABBB">
    <w:name w:val="4CE049E689434551A7DEF4D6AEFCABBB"/>
    <w:rsid w:val="00FA26FE"/>
    <w:pPr>
      <w:bidi/>
      <w:spacing w:after="200" w:line="276" w:lineRule="auto"/>
    </w:pPr>
  </w:style>
  <w:style w:type="paragraph" w:customStyle="1" w:styleId="AB2F06F34A9E472D980D2E033B8C8AB22">
    <w:name w:val="AB2F06F34A9E472D980D2E033B8C8AB2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8AE523E8CDB24C4684366DC8FBD47CF32">
    <w:name w:val="8AE523E8CDB24C4684366DC8FBD47CF3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B3E006623495A9115F9768376EA762">
    <w:name w:val="C97B3E006623495A9115F9768376EA76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F656FDF5ECE4E9883CCC6D756FCD3282">
    <w:name w:val="DF656FDF5ECE4E9883CCC6D756FCD328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9EC144F4C914CE480BCDEBA1DEFE9CA2">
    <w:name w:val="09EC144F4C914CE480BCDEBA1DEFE9CA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EE6E714BEC24C5DB1A7A94DF3A6DFE52">
    <w:name w:val="1EE6E714BEC24C5DB1A7A94DF3A6DFE5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C783523F8B84FC18EBDFCAFC80DF9622">
    <w:name w:val="2C783523F8B84FC18EBDFCAFC80DF962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AC8F0CC172042F78D468F10BD1BD2922">
    <w:name w:val="2AC8F0CC172042F78D468F10BD1BD292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E2E69A9384B518453FE6F42C273912">
    <w:name w:val="170E2E69A9384B518453FE6F42C27391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F629BC4372B745FA986650DD407E06B22">
    <w:name w:val="F629BC4372B745FA986650DD407E06B2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9C369F3C75E4D5D8107E63C1A011EA62">
    <w:name w:val="D9C369F3C75E4D5D8107E63C1A011EA6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86A6EC26979474DA4D9BF79C69F13C22">
    <w:name w:val="986A6EC26979474DA4D9BF79C69F13C2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77ADC8280454CCBB3E7DD18109FCEAC2">
    <w:name w:val="C77ADC8280454CCBB3E7DD18109FCEAC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29FB64C055F458AAA52D09CDAEB2A282">
    <w:name w:val="629FB64C055F458AAA52D09CDAEB2A28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9A72FBADF224E158AEB592244ED878D2">
    <w:name w:val="29A72FBADF224E158AEB592244ED878D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51506CAB2D42440B9A07400AE3EAF67D2">
    <w:name w:val="51506CAB2D42440B9A07400AE3EAF67D2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6E2E54FC070411E8E97FB7433FA45E42">
    <w:name w:val="06E2E54FC070411E8E97FB7433FA45E42"/>
    <w:rsid w:val="00FA26FE"/>
    <w:pPr>
      <w:bidi/>
      <w:spacing w:after="200" w:line="276" w:lineRule="auto"/>
    </w:pPr>
  </w:style>
  <w:style w:type="paragraph" w:customStyle="1" w:styleId="109236A7BA3147BCB8B76FEE596E194B2">
    <w:name w:val="109236A7BA3147BCB8B76FEE596E194B2"/>
    <w:rsid w:val="00FA26FE"/>
    <w:pPr>
      <w:bidi/>
      <w:spacing w:after="200" w:line="276" w:lineRule="auto"/>
    </w:pPr>
  </w:style>
  <w:style w:type="paragraph" w:customStyle="1" w:styleId="0D230F4D7ED64E26A7043B781689A17D2">
    <w:name w:val="0D230F4D7ED64E26A7043B781689A17D2"/>
    <w:rsid w:val="00FA26FE"/>
    <w:pPr>
      <w:bidi/>
      <w:spacing w:after="200" w:line="276" w:lineRule="auto"/>
    </w:pPr>
  </w:style>
  <w:style w:type="paragraph" w:customStyle="1" w:styleId="E47D14C0E4D74174995DC78B60E07AD5">
    <w:name w:val="E47D14C0E4D74174995DC78B60E07AD5"/>
    <w:rsid w:val="00FA26FE"/>
    <w:pPr>
      <w:bidi/>
      <w:spacing w:after="200" w:line="276" w:lineRule="auto"/>
    </w:pPr>
  </w:style>
  <w:style w:type="paragraph" w:customStyle="1" w:styleId="4E5FF14FE2A541D19C14CED0ABA4C44B2">
    <w:name w:val="4E5FF14FE2A541D19C14CED0ABA4C44B2"/>
    <w:rsid w:val="00FA26FE"/>
    <w:pPr>
      <w:bidi/>
      <w:spacing w:after="200" w:line="276" w:lineRule="auto"/>
    </w:pPr>
  </w:style>
  <w:style w:type="paragraph" w:customStyle="1" w:styleId="EC7FF9522AE942AB812709EA3FD7B3392">
    <w:name w:val="EC7FF9522AE942AB812709EA3FD7B3392"/>
    <w:rsid w:val="00FA26FE"/>
    <w:pPr>
      <w:bidi/>
      <w:spacing w:after="200" w:line="276" w:lineRule="auto"/>
    </w:pPr>
  </w:style>
  <w:style w:type="paragraph" w:customStyle="1" w:styleId="99BAB7F0FD234E77B9A4FA9111DE35492">
    <w:name w:val="99BAB7F0FD234E77B9A4FA9111DE35492"/>
    <w:rsid w:val="00FA26FE"/>
    <w:pPr>
      <w:bidi/>
      <w:spacing w:after="200" w:line="276" w:lineRule="auto"/>
    </w:pPr>
  </w:style>
  <w:style w:type="paragraph" w:customStyle="1" w:styleId="A43BBEE3348C46BF8E80F14E4C67302D1">
    <w:name w:val="A43BBEE3348C46BF8E80F14E4C67302D1"/>
    <w:rsid w:val="00FA26FE"/>
    <w:pPr>
      <w:bidi/>
      <w:spacing w:after="200" w:line="276" w:lineRule="auto"/>
    </w:pPr>
  </w:style>
  <w:style w:type="paragraph" w:customStyle="1" w:styleId="0A6A1488135A4F5698DC7E874C905476">
    <w:name w:val="0A6A1488135A4F5698DC7E874C905476"/>
    <w:rsid w:val="00FA26FE"/>
    <w:pPr>
      <w:bidi/>
      <w:spacing w:after="200" w:line="276" w:lineRule="auto"/>
    </w:pPr>
  </w:style>
  <w:style w:type="paragraph" w:customStyle="1" w:styleId="36CAFEF2B1E1477AA2F2D364551E40952">
    <w:name w:val="36CAFEF2B1E1477AA2F2D364551E40952"/>
    <w:rsid w:val="00FA26FE"/>
    <w:pPr>
      <w:bidi/>
      <w:spacing w:after="200" w:line="276" w:lineRule="auto"/>
    </w:pPr>
  </w:style>
  <w:style w:type="paragraph" w:customStyle="1" w:styleId="D5FAF3FE71F241358E8DA413104A9FDF2">
    <w:name w:val="D5FAF3FE71F241358E8DA413104A9FDF2"/>
    <w:rsid w:val="00FA26FE"/>
    <w:pPr>
      <w:bidi/>
      <w:spacing w:after="200" w:line="276" w:lineRule="auto"/>
    </w:pPr>
  </w:style>
  <w:style w:type="paragraph" w:customStyle="1" w:styleId="68079637D54A4308BC54FD9AB642610F2">
    <w:name w:val="68079637D54A4308BC54FD9AB642610F2"/>
    <w:rsid w:val="00FA26FE"/>
    <w:pPr>
      <w:bidi/>
      <w:spacing w:after="200" w:line="276" w:lineRule="auto"/>
    </w:pPr>
  </w:style>
  <w:style w:type="paragraph" w:customStyle="1" w:styleId="6A2C773D8F5645CD91EE032033B8B0CD1">
    <w:name w:val="6A2C773D8F5645CD91EE032033B8B0CD1"/>
    <w:rsid w:val="00FA26FE"/>
    <w:pPr>
      <w:bidi/>
      <w:spacing w:after="200" w:line="276" w:lineRule="auto"/>
    </w:pPr>
  </w:style>
  <w:style w:type="paragraph" w:customStyle="1" w:styleId="2B3A6E4E202648DCB83FE1A0FD55B0FF">
    <w:name w:val="2B3A6E4E202648DCB83FE1A0FD55B0FF"/>
    <w:rsid w:val="00FA26FE"/>
    <w:pPr>
      <w:bidi/>
      <w:spacing w:after="200" w:line="276" w:lineRule="auto"/>
    </w:pPr>
  </w:style>
  <w:style w:type="paragraph" w:customStyle="1" w:styleId="AEF73AF9188B421E95BF2C0EA5AB65C62">
    <w:name w:val="AEF73AF9188B421E95BF2C0EA5AB65C62"/>
    <w:rsid w:val="00FA26FE"/>
    <w:pPr>
      <w:bidi/>
      <w:spacing w:after="200" w:line="276" w:lineRule="auto"/>
    </w:pPr>
  </w:style>
  <w:style w:type="paragraph" w:customStyle="1" w:styleId="89952F69D51143A7B2059A84D326C0582">
    <w:name w:val="89952F69D51143A7B2059A84D326C0582"/>
    <w:rsid w:val="00FA26FE"/>
    <w:pPr>
      <w:bidi/>
      <w:spacing w:after="200" w:line="276" w:lineRule="auto"/>
    </w:pPr>
  </w:style>
  <w:style w:type="paragraph" w:customStyle="1" w:styleId="0CCAE559BE4142A5AFC19CFB37F7EFEF2">
    <w:name w:val="0CCAE559BE4142A5AFC19CFB37F7EFEF2"/>
    <w:rsid w:val="00FA26FE"/>
    <w:pPr>
      <w:bidi/>
      <w:spacing w:after="200" w:line="276" w:lineRule="auto"/>
    </w:pPr>
  </w:style>
  <w:style w:type="paragraph" w:customStyle="1" w:styleId="80A6E1834A43497BAE9C20B57947FE011">
    <w:name w:val="80A6E1834A43497BAE9C20B57947FE011"/>
    <w:rsid w:val="00FA26FE"/>
    <w:pPr>
      <w:bidi/>
      <w:spacing w:after="200" w:line="276" w:lineRule="auto"/>
    </w:pPr>
  </w:style>
  <w:style w:type="paragraph" w:customStyle="1" w:styleId="DE68C1AD2DDF4F0CB9459979BDFFDA7A">
    <w:name w:val="DE68C1AD2DDF4F0CB9459979BDFFDA7A"/>
    <w:rsid w:val="00FA26FE"/>
    <w:pPr>
      <w:bidi/>
      <w:spacing w:after="200" w:line="276" w:lineRule="auto"/>
    </w:pPr>
  </w:style>
  <w:style w:type="paragraph" w:customStyle="1" w:styleId="706E196F1E1F49DF985F66C16F01717D2">
    <w:name w:val="706E196F1E1F49DF985F66C16F01717D2"/>
    <w:rsid w:val="00FA26FE"/>
    <w:pPr>
      <w:bidi/>
      <w:spacing w:after="200" w:line="276" w:lineRule="auto"/>
    </w:pPr>
  </w:style>
  <w:style w:type="paragraph" w:customStyle="1" w:styleId="3286D47D9EED463D99F4953E3CD2ACAA2">
    <w:name w:val="3286D47D9EED463D99F4953E3CD2ACAA2"/>
    <w:rsid w:val="00FA26FE"/>
    <w:pPr>
      <w:bidi/>
      <w:spacing w:after="200" w:line="276" w:lineRule="auto"/>
    </w:pPr>
  </w:style>
  <w:style w:type="paragraph" w:customStyle="1" w:styleId="5DAD0656F13140B6B225511241CD3AB62">
    <w:name w:val="5DAD0656F13140B6B225511241CD3AB62"/>
    <w:rsid w:val="00FA26FE"/>
    <w:pPr>
      <w:bidi/>
      <w:spacing w:after="200" w:line="276" w:lineRule="auto"/>
    </w:pPr>
  </w:style>
  <w:style w:type="paragraph" w:customStyle="1" w:styleId="C02CA8878EA34C34BA151AEF972951981">
    <w:name w:val="C02CA8878EA34C34BA151AEF972951981"/>
    <w:rsid w:val="00FA26FE"/>
    <w:pPr>
      <w:bidi/>
      <w:spacing w:after="200" w:line="276" w:lineRule="auto"/>
    </w:pPr>
  </w:style>
  <w:style w:type="paragraph" w:customStyle="1" w:styleId="23923DBC01D94FA2A33C0180566ED84E">
    <w:name w:val="23923DBC01D94FA2A33C0180566ED84E"/>
    <w:rsid w:val="00FA26FE"/>
    <w:pPr>
      <w:bidi/>
      <w:spacing w:after="200" w:line="276" w:lineRule="auto"/>
    </w:pPr>
  </w:style>
  <w:style w:type="paragraph" w:customStyle="1" w:styleId="09CF82322B2A4D0E89D5336C6BC1C57B2">
    <w:name w:val="09CF82322B2A4D0E89D5336C6BC1C57B2"/>
    <w:rsid w:val="00FA26FE"/>
    <w:pPr>
      <w:bidi/>
      <w:spacing w:after="200" w:line="276" w:lineRule="auto"/>
    </w:pPr>
  </w:style>
  <w:style w:type="paragraph" w:customStyle="1" w:styleId="84121153B22A4BBE95DE9B23612675B22">
    <w:name w:val="84121153B22A4BBE95DE9B23612675B22"/>
    <w:rsid w:val="00FA26FE"/>
    <w:pPr>
      <w:bidi/>
      <w:spacing w:after="200" w:line="276" w:lineRule="auto"/>
    </w:pPr>
  </w:style>
  <w:style w:type="paragraph" w:customStyle="1" w:styleId="3E92DB63C86849A2A3D2412DDD7D01382">
    <w:name w:val="3E92DB63C86849A2A3D2412DDD7D01382"/>
    <w:rsid w:val="00FA26FE"/>
    <w:pPr>
      <w:bidi/>
      <w:spacing w:after="200" w:line="276" w:lineRule="auto"/>
    </w:pPr>
  </w:style>
  <w:style w:type="paragraph" w:customStyle="1" w:styleId="C8032EA317DD4243891DD43E77092EAD1">
    <w:name w:val="C8032EA317DD4243891DD43E77092EAD1"/>
    <w:rsid w:val="00FA26FE"/>
    <w:pPr>
      <w:bidi/>
      <w:spacing w:after="200" w:line="276" w:lineRule="auto"/>
    </w:pPr>
  </w:style>
  <w:style w:type="paragraph" w:customStyle="1" w:styleId="7493A6ACFA7F4BA6A52C07D942171B3E">
    <w:name w:val="7493A6ACFA7F4BA6A52C07D942171B3E"/>
    <w:rsid w:val="00FA26FE"/>
    <w:pPr>
      <w:bidi/>
      <w:spacing w:after="200" w:line="276" w:lineRule="auto"/>
    </w:pPr>
  </w:style>
  <w:style w:type="paragraph" w:customStyle="1" w:styleId="61F195E4DC4744F0860CB0640330556E2">
    <w:name w:val="61F195E4DC4744F0860CB0640330556E2"/>
    <w:rsid w:val="00FA26FE"/>
    <w:pPr>
      <w:bidi/>
      <w:spacing w:after="200" w:line="276" w:lineRule="auto"/>
    </w:pPr>
  </w:style>
  <w:style w:type="paragraph" w:customStyle="1" w:styleId="F049C895A9294B3B87702B4F06A556712">
    <w:name w:val="F049C895A9294B3B87702B4F06A556712"/>
    <w:rsid w:val="00FA26FE"/>
    <w:pPr>
      <w:bidi/>
      <w:spacing w:after="200" w:line="276" w:lineRule="auto"/>
    </w:pPr>
  </w:style>
  <w:style w:type="paragraph" w:customStyle="1" w:styleId="33A6D610B79F4F6BB6C989D46387B7D82">
    <w:name w:val="33A6D610B79F4F6BB6C989D46387B7D82"/>
    <w:rsid w:val="00FA26FE"/>
    <w:pPr>
      <w:bidi/>
      <w:spacing w:after="200" w:line="276" w:lineRule="auto"/>
    </w:pPr>
  </w:style>
  <w:style w:type="paragraph" w:customStyle="1" w:styleId="5947A2B193254692B6A93E9393228F831">
    <w:name w:val="5947A2B193254692B6A93E9393228F831"/>
    <w:rsid w:val="00FA26FE"/>
    <w:pPr>
      <w:bidi/>
      <w:spacing w:after="200" w:line="276" w:lineRule="auto"/>
    </w:pPr>
  </w:style>
  <w:style w:type="paragraph" w:customStyle="1" w:styleId="965B1BB3C47B478C82A6C4F0BA50A413">
    <w:name w:val="965B1BB3C47B478C82A6C4F0BA50A413"/>
    <w:rsid w:val="00FA26FE"/>
    <w:pPr>
      <w:bidi/>
      <w:spacing w:after="200" w:line="276" w:lineRule="auto"/>
    </w:pPr>
  </w:style>
  <w:style w:type="paragraph" w:customStyle="1" w:styleId="C679CEFF3496465BB623CF78EAE9E50C2">
    <w:name w:val="C679CEFF3496465BB623CF78EAE9E50C2"/>
    <w:rsid w:val="00FA26FE"/>
    <w:pPr>
      <w:bidi/>
      <w:spacing w:after="200" w:line="276" w:lineRule="auto"/>
    </w:pPr>
  </w:style>
  <w:style w:type="paragraph" w:customStyle="1" w:styleId="0A36469DE2F448858D9A109FDC51C8B82">
    <w:name w:val="0A36469DE2F448858D9A109FDC51C8B82"/>
    <w:rsid w:val="00FA26FE"/>
    <w:pPr>
      <w:bidi/>
      <w:spacing w:after="200" w:line="276" w:lineRule="auto"/>
    </w:pPr>
  </w:style>
  <w:style w:type="paragraph" w:customStyle="1" w:styleId="F249765BF8A64D1086B8011036F30BB92">
    <w:name w:val="F249765BF8A64D1086B8011036F30BB92"/>
    <w:rsid w:val="00FA26FE"/>
    <w:pPr>
      <w:bidi/>
      <w:spacing w:after="200" w:line="276" w:lineRule="auto"/>
    </w:pPr>
  </w:style>
  <w:style w:type="paragraph" w:customStyle="1" w:styleId="4CE049E689434551A7DEF4D6AEFCABBB1">
    <w:name w:val="4CE049E689434551A7DEF4D6AEFCABBB1"/>
    <w:rsid w:val="00FA26FE"/>
    <w:pPr>
      <w:bidi/>
      <w:spacing w:after="200" w:line="276" w:lineRule="auto"/>
    </w:pPr>
  </w:style>
  <w:style w:type="paragraph" w:customStyle="1" w:styleId="412AD2D29D2943198AB7522128FF7B36">
    <w:name w:val="412AD2D29D2943198AB7522128FF7B36"/>
    <w:rsid w:val="00FA26FE"/>
    <w:pPr>
      <w:bidi/>
      <w:spacing w:after="200" w:line="276" w:lineRule="auto"/>
    </w:pPr>
  </w:style>
  <w:style w:type="paragraph" w:customStyle="1" w:styleId="EF1490F4F99D4FBABDAF483EE569D71A">
    <w:name w:val="EF1490F4F99D4FBABDAF483EE569D71A"/>
    <w:rsid w:val="00FA26FE"/>
    <w:pPr>
      <w:bidi/>
      <w:spacing w:after="200" w:line="276" w:lineRule="auto"/>
    </w:pPr>
  </w:style>
  <w:style w:type="paragraph" w:customStyle="1" w:styleId="59A505D2D8FF41FAB9EA77C06344A028">
    <w:name w:val="59A505D2D8FF41FAB9EA77C06344A028"/>
    <w:rsid w:val="00FA26FE"/>
    <w:pPr>
      <w:bidi/>
      <w:spacing w:after="200" w:line="276" w:lineRule="auto"/>
    </w:pPr>
  </w:style>
  <w:style w:type="paragraph" w:customStyle="1" w:styleId="BF46848C7A0949C5A32003182E202F5F">
    <w:name w:val="BF46848C7A0949C5A32003182E202F5F"/>
    <w:rsid w:val="00FA26FE"/>
    <w:pPr>
      <w:bidi/>
      <w:spacing w:after="200" w:line="276" w:lineRule="auto"/>
    </w:pPr>
  </w:style>
  <w:style w:type="paragraph" w:customStyle="1" w:styleId="A603CC0B53F64B62884EEB5F0B6D252E">
    <w:name w:val="A603CC0B53F64B62884EEB5F0B6D252E"/>
    <w:rsid w:val="00FA26FE"/>
    <w:pPr>
      <w:bidi/>
      <w:spacing w:after="200" w:line="276" w:lineRule="auto"/>
    </w:pPr>
  </w:style>
  <w:style w:type="paragraph" w:customStyle="1" w:styleId="20A5E786879B4061ABBE429322B0B6C1">
    <w:name w:val="20A5E786879B4061ABBE429322B0B6C1"/>
    <w:rsid w:val="00FA26FE"/>
    <w:pPr>
      <w:bidi/>
      <w:spacing w:after="200" w:line="276" w:lineRule="auto"/>
    </w:pPr>
  </w:style>
  <w:style w:type="paragraph" w:customStyle="1" w:styleId="AB2F06F34A9E472D980D2E033B8C8AB23">
    <w:name w:val="AB2F06F34A9E472D980D2E033B8C8AB2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8AE523E8CDB24C4684366DC8FBD47CF33">
    <w:name w:val="8AE523E8CDB24C4684366DC8FBD47CF3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B3E006623495A9115F9768376EA763">
    <w:name w:val="C97B3E006623495A9115F9768376EA76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F656FDF5ECE4E9883CCC6D756FCD3283">
    <w:name w:val="DF656FDF5ECE4E9883CCC6D756FCD328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9EC144F4C914CE480BCDEBA1DEFE9CA3">
    <w:name w:val="09EC144F4C914CE480BCDEBA1DEFE9CA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EE6E714BEC24C5DB1A7A94DF3A6DFE53">
    <w:name w:val="1EE6E714BEC24C5DB1A7A94DF3A6DFE5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C783523F8B84FC18EBDFCAFC80DF9623">
    <w:name w:val="2C783523F8B84FC18EBDFCAFC80DF962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AC8F0CC172042F78D468F10BD1BD2923">
    <w:name w:val="2AC8F0CC172042F78D468F10BD1BD292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E2E69A9384B518453FE6F42C273913">
    <w:name w:val="170E2E69A9384B518453FE6F42C27391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F629BC4372B745FA986650DD407E06B23">
    <w:name w:val="F629BC4372B745FA986650DD407E06B2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9C369F3C75E4D5D8107E63C1A011EA63">
    <w:name w:val="D9C369F3C75E4D5D8107E63C1A011EA6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86A6EC26979474DA4D9BF79C69F13C23">
    <w:name w:val="986A6EC26979474DA4D9BF79C69F13C2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77ADC8280454CCBB3E7DD18109FCEAC3">
    <w:name w:val="C77ADC8280454CCBB3E7DD18109FCEAC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29FB64C055F458AAA52D09CDAEB2A283">
    <w:name w:val="629FB64C055F458AAA52D09CDAEB2A28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9A72FBADF224E158AEB592244ED878D3">
    <w:name w:val="29A72FBADF224E158AEB592244ED878D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51506CAB2D42440B9A07400AE3EAF67D3">
    <w:name w:val="51506CAB2D42440B9A07400AE3EAF67D3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6E2E54FC070411E8E97FB7433FA45E43">
    <w:name w:val="06E2E54FC070411E8E97FB7433FA45E43"/>
    <w:rsid w:val="00FA26FE"/>
    <w:pPr>
      <w:bidi/>
      <w:spacing w:after="200" w:line="276" w:lineRule="auto"/>
    </w:pPr>
  </w:style>
  <w:style w:type="paragraph" w:customStyle="1" w:styleId="109236A7BA3147BCB8B76FEE596E194B3">
    <w:name w:val="109236A7BA3147BCB8B76FEE596E194B3"/>
    <w:rsid w:val="00FA26FE"/>
    <w:pPr>
      <w:bidi/>
      <w:spacing w:after="200" w:line="276" w:lineRule="auto"/>
    </w:pPr>
  </w:style>
  <w:style w:type="paragraph" w:customStyle="1" w:styleId="0D230F4D7ED64E26A7043B781689A17D3">
    <w:name w:val="0D230F4D7ED64E26A7043B781689A17D3"/>
    <w:rsid w:val="00FA26FE"/>
    <w:pPr>
      <w:bidi/>
      <w:spacing w:after="200" w:line="276" w:lineRule="auto"/>
    </w:pPr>
  </w:style>
  <w:style w:type="paragraph" w:customStyle="1" w:styleId="E47D14C0E4D74174995DC78B60E07AD51">
    <w:name w:val="E47D14C0E4D74174995DC78B60E07AD51"/>
    <w:rsid w:val="00FA26FE"/>
    <w:pPr>
      <w:bidi/>
      <w:spacing w:after="200" w:line="276" w:lineRule="auto"/>
    </w:pPr>
  </w:style>
  <w:style w:type="paragraph" w:customStyle="1" w:styleId="4E5FF14FE2A541D19C14CED0ABA4C44B3">
    <w:name w:val="4E5FF14FE2A541D19C14CED0ABA4C44B3"/>
    <w:rsid w:val="00FA26FE"/>
    <w:pPr>
      <w:bidi/>
      <w:spacing w:after="200" w:line="276" w:lineRule="auto"/>
    </w:pPr>
  </w:style>
  <w:style w:type="paragraph" w:customStyle="1" w:styleId="EC7FF9522AE942AB812709EA3FD7B3393">
    <w:name w:val="EC7FF9522AE942AB812709EA3FD7B3393"/>
    <w:rsid w:val="00FA26FE"/>
    <w:pPr>
      <w:bidi/>
      <w:spacing w:after="200" w:line="276" w:lineRule="auto"/>
    </w:pPr>
  </w:style>
  <w:style w:type="paragraph" w:customStyle="1" w:styleId="99BAB7F0FD234E77B9A4FA9111DE35493">
    <w:name w:val="99BAB7F0FD234E77B9A4FA9111DE35493"/>
    <w:rsid w:val="00FA26FE"/>
    <w:pPr>
      <w:bidi/>
      <w:spacing w:after="200" w:line="276" w:lineRule="auto"/>
    </w:pPr>
  </w:style>
  <w:style w:type="paragraph" w:customStyle="1" w:styleId="A43BBEE3348C46BF8E80F14E4C67302D2">
    <w:name w:val="A43BBEE3348C46BF8E80F14E4C67302D2"/>
    <w:rsid w:val="00FA26FE"/>
    <w:pPr>
      <w:bidi/>
      <w:spacing w:after="200" w:line="276" w:lineRule="auto"/>
    </w:pPr>
  </w:style>
  <w:style w:type="paragraph" w:customStyle="1" w:styleId="0A6A1488135A4F5698DC7E874C9054761">
    <w:name w:val="0A6A1488135A4F5698DC7E874C9054761"/>
    <w:rsid w:val="00FA26FE"/>
    <w:pPr>
      <w:bidi/>
      <w:spacing w:after="200" w:line="276" w:lineRule="auto"/>
    </w:pPr>
  </w:style>
  <w:style w:type="paragraph" w:customStyle="1" w:styleId="36CAFEF2B1E1477AA2F2D364551E40953">
    <w:name w:val="36CAFEF2B1E1477AA2F2D364551E40953"/>
    <w:rsid w:val="00FA26FE"/>
    <w:pPr>
      <w:bidi/>
      <w:spacing w:after="200" w:line="276" w:lineRule="auto"/>
    </w:pPr>
  </w:style>
  <w:style w:type="paragraph" w:customStyle="1" w:styleId="D5FAF3FE71F241358E8DA413104A9FDF3">
    <w:name w:val="D5FAF3FE71F241358E8DA413104A9FDF3"/>
    <w:rsid w:val="00FA26FE"/>
    <w:pPr>
      <w:bidi/>
      <w:spacing w:after="200" w:line="276" w:lineRule="auto"/>
    </w:pPr>
  </w:style>
  <w:style w:type="paragraph" w:customStyle="1" w:styleId="68079637D54A4308BC54FD9AB642610F3">
    <w:name w:val="68079637D54A4308BC54FD9AB642610F3"/>
    <w:rsid w:val="00FA26FE"/>
    <w:pPr>
      <w:bidi/>
      <w:spacing w:after="200" w:line="276" w:lineRule="auto"/>
    </w:pPr>
  </w:style>
  <w:style w:type="paragraph" w:customStyle="1" w:styleId="6A2C773D8F5645CD91EE032033B8B0CD2">
    <w:name w:val="6A2C773D8F5645CD91EE032033B8B0CD2"/>
    <w:rsid w:val="00FA26FE"/>
    <w:pPr>
      <w:bidi/>
      <w:spacing w:after="200" w:line="276" w:lineRule="auto"/>
    </w:pPr>
  </w:style>
  <w:style w:type="paragraph" w:customStyle="1" w:styleId="2B3A6E4E202648DCB83FE1A0FD55B0FF1">
    <w:name w:val="2B3A6E4E202648DCB83FE1A0FD55B0FF1"/>
    <w:rsid w:val="00FA26FE"/>
    <w:pPr>
      <w:bidi/>
      <w:spacing w:after="200" w:line="276" w:lineRule="auto"/>
    </w:pPr>
  </w:style>
  <w:style w:type="paragraph" w:customStyle="1" w:styleId="AEF73AF9188B421E95BF2C0EA5AB65C63">
    <w:name w:val="AEF73AF9188B421E95BF2C0EA5AB65C63"/>
    <w:rsid w:val="00FA26FE"/>
    <w:pPr>
      <w:bidi/>
      <w:spacing w:after="200" w:line="276" w:lineRule="auto"/>
    </w:pPr>
  </w:style>
  <w:style w:type="paragraph" w:customStyle="1" w:styleId="89952F69D51143A7B2059A84D326C0583">
    <w:name w:val="89952F69D51143A7B2059A84D326C0583"/>
    <w:rsid w:val="00FA26FE"/>
    <w:pPr>
      <w:bidi/>
      <w:spacing w:after="200" w:line="276" w:lineRule="auto"/>
    </w:pPr>
  </w:style>
  <w:style w:type="paragraph" w:customStyle="1" w:styleId="0CCAE559BE4142A5AFC19CFB37F7EFEF3">
    <w:name w:val="0CCAE559BE4142A5AFC19CFB37F7EFEF3"/>
    <w:rsid w:val="00FA26FE"/>
    <w:pPr>
      <w:bidi/>
      <w:spacing w:after="200" w:line="276" w:lineRule="auto"/>
    </w:pPr>
  </w:style>
  <w:style w:type="paragraph" w:customStyle="1" w:styleId="80A6E1834A43497BAE9C20B57947FE012">
    <w:name w:val="80A6E1834A43497BAE9C20B57947FE012"/>
    <w:rsid w:val="00FA26FE"/>
    <w:pPr>
      <w:bidi/>
      <w:spacing w:after="200" w:line="276" w:lineRule="auto"/>
    </w:pPr>
  </w:style>
  <w:style w:type="paragraph" w:customStyle="1" w:styleId="DE68C1AD2DDF4F0CB9459979BDFFDA7A1">
    <w:name w:val="DE68C1AD2DDF4F0CB9459979BDFFDA7A1"/>
    <w:rsid w:val="00FA26FE"/>
    <w:pPr>
      <w:bidi/>
      <w:spacing w:after="200" w:line="276" w:lineRule="auto"/>
    </w:pPr>
  </w:style>
  <w:style w:type="paragraph" w:customStyle="1" w:styleId="706E196F1E1F49DF985F66C16F01717D3">
    <w:name w:val="706E196F1E1F49DF985F66C16F01717D3"/>
    <w:rsid w:val="00FA26FE"/>
    <w:pPr>
      <w:bidi/>
      <w:spacing w:after="200" w:line="276" w:lineRule="auto"/>
    </w:pPr>
  </w:style>
  <w:style w:type="paragraph" w:customStyle="1" w:styleId="3286D47D9EED463D99F4953E3CD2ACAA3">
    <w:name w:val="3286D47D9EED463D99F4953E3CD2ACAA3"/>
    <w:rsid w:val="00FA26FE"/>
    <w:pPr>
      <w:bidi/>
      <w:spacing w:after="200" w:line="276" w:lineRule="auto"/>
    </w:pPr>
  </w:style>
  <w:style w:type="paragraph" w:customStyle="1" w:styleId="5DAD0656F13140B6B225511241CD3AB63">
    <w:name w:val="5DAD0656F13140B6B225511241CD3AB63"/>
    <w:rsid w:val="00FA26FE"/>
    <w:pPr>
      <w:bidi/>
      <w:spacing w:after="200" w:line="276" w:lineRule="auto"/>
    </w:pPr>
  </w:style>
  <w:style w:type="paragraph" w:customStyle="1" w:styleId="C02CA8878EA34C34BA151AEF972951982">
    <w:name w:val="C02CA8878EA34C34BA151AEF972951982"/>
    <w:rsid w:val="00FA26FE"/>
    <w:pPr>
      <w:bidi/>
      <w:spacing w:after="200" w:line="276" w:lineRule="auto"/>
    </w:pPr>
  </w:style>
  <w:style w:type="paragraph" w:customStyle="1" w:styleId="23923DBC01D94FA2A33C0180566ED84E1">
    <w:name w:val="23923DBC01D94FA2A33C0180566ED84E1"/>
    <w:rsid w:val="00FA26FE"/>
    <w:pPr>
      <w:bidi/>
      <w:spacing w:after="200" w:line="276" w:lineRule="auto"/>
    </w:pPr>
  </w:style>
  <w:style w:type="paragraph" w:customStyle="1" w:styleId="09CF82322B2A4D0E89D5336C6BC1C57B3">
    <w:name w:val="09CF82322B2A4D0E89D5336C6BC1C57B3"/>
    <w:rsid w:val="00FA26FE"/>
    <w:pPr>
      <w:bidi/>
      <w:spacing w:after="200" w:line="276" w:lineRule="auto"/>
    </w:pPr>
  </w:style>
  <w:style w:type="paragraph" w:customStyle="1" w:styleId="84121153B22A4BBE95DE9B23612675B23">
    <w:name w:val="84121153B22A4BBE95DE9B23612675B23"/>
    <w:rsid w:val="00FA26FE"/>
    <w:pPr>
      <w:bidi/>
      <w:spacing w:after="200" w:line="276" w:lineRule="auto"/>
    </w:pPr>
  </w:style>
  <w:style w:type="paragraph" w:customStyle="1" w:styleId="3E92DB63C86849A2A3D2412DDD7D01383">
    <w:name w:val="3E92DB63C86849A2A3D2412DDD7D01383"/>
    <w:rsid w:val="00FA26FE"/>
    <w:pPr>
      <w:bidi/>
      <w:spacing w:after="200" w:line="276" w:lineRule="auto"/>
    </w:pPr>
  </w:style>
  <w:style w:type="paragraph" w:customStyle="1" w:styleId="C8032EA317DD4243891DD43E77092EAD2">
    <w:name w:val="C8032EA317DD4243891DD43E77092EAD2"/>
    <w:rsid w:val="00FA26FE"/>
    <w:pPr>
      <w:bidi/>
      <w:spacing w:after="200" w:line="276" w:lineRule="auto"/>
    </w:pPr>
  </w:style>
  <w:style w:type="paragraph" w:customStyle="1" w:styleId="7493A6ACFA7F4BA6A52C07D942171B3E1">
    <w:name w:val="7493A6ACFA7F4BA6A52C07D942171B3E1"/>
    <w:rsid w:val="00FA26FE"/>
    <w:pPr>
      <w:bidi/>
      <w:spacing w:after="200" w:line="276" w:lineRule="auto"/>
    </w:pPr>
  </w:style>
  <w:style w:type="paragraph" w:customStyle="1" w:styleId="61F195E4DC4744F0860CB0640330556E3">
    <w:name w:val="61F195E4DC4744F0860CB0640330556E3"/>
    <w:rsid w:val="00FA26FE"/>
    <w:pPr>
      <w:bidi/>
      <w:spacing w:after="200" w:line="276" w:lineRule="auto"/>
    </w:pPr>
  </w:style>
  <w:style w:type="paragraph" w:customStyle="1" w:styleId="F049C895A9294B3B87702B4F06A556713">
    <w:name w:val="F049C895A9294B3B87702B4F06A556713"/>
    <w:rsid w:val="00FA26FE"/>
    <w:pPr>
      <w:bidi/>
      <w:spacing w:after="200" w:line="276" w:lineRule="auto"/>
    </w:pPr>
  </w:style>
  <w:style w:type="paragraph" w:customStyle="1" w:styleId="33A6D610B79F4F6BB6C989D46387B7D83">
    <w:name w:val="33A6D610B79F4F6BB6C989D46387B7D83"/>
    <w:rsid w:val="00FA26FE"/>
    <w:pPr>
      <w:bidi/>
      <w:spacing w:after="200" w:line="276" w:lineRule="auto"/>
    </w:pPr>
  </w:style>
  <w:style w:type="paragraph" w:customStyle="1" w:styleId="5947A2B193254692B6A93E9393228F832">
    <w:name w:val="5947A2B193254692B6A93E9393228F832"/>
    <w:rsid w:val="00FA26FE"/>
    <w:pPr>
      <w:bidi/>
      <w:spacing w:after="200" w:line="276" w:lineRule="auto"/>
    </w:pPr>
  </w:style>
  <w:style w:type="paragraph" w:customStyle="1" w:styleId="965B1BB3C47B478C82A6C4F0BA50A4131">
    <w:name w:val="965B1BB3C47B478C82A6C4F0BA50A4131"/>
    <w:rsid w:val="00FA26FE"/>
    <w:pPr>
      <w:bidi/>
      <w:spacing w:after="200" w:line="276" w:lineRule="auto"/>
    </w:pPr>
  </w:style>
  <w:style w:type="paragraph" w:customStyle="1" w:styleId="C679CEFF3496465BB623CF78EAE9E50C3">
    <w:name w:val="C679CEFF3496465BB623CF78EAE9E50C3"/>
    <w:rsid w:val="00FA26FE"/>
    <w:pPr>
      <w:bidi/>
      <w:spacing w:after="200" w:line="276" w:lineRule="auto"/>
    </w:pPr>
  </w:style>
  <w:style w:type="paragraph" w:customStyle="1" w:styleId="0A36469DE2F448858D9A109FDC51C8B83">
    <w:name w:val="0A36469DE2F448858D9A109FDC51C8B83"/>
    <w:rsid w:val="00FA26FE"/>
    <w:pPr>
      <w:bidi/>
      <w:spacing w:after="200" w:line="276" w:lineRule="auto"/>
    </w:pPr>
  </w:style>
  <w:style w:type="paragraph" w:customStyle="1" w:styleId="F249765BF8A64D1086B8011036F30BB93">
    <w:name w:val="F249765BF8A64D1086B8011036F30BB93"/>
    <w:rsid w:val="00FA26FE"/>
    <w:pPr>
      <w:bidi/>
      <w:spacing w:after="200" w:line="276" w:lineRule="auto"/>
    </w:pPr>
  </w:style>
  <w:style w:type="paragraph" w:customStyle="1" w:styleId="4CE049E689434551A7DEF4D6AEFCABBB2">
    <w:name w:val="4CE049E689434551A7DEF4D6AEFCABBB2"/>
    <w:rsid w:val="00FA26FE"/>
    <w:pPr>
      <w:bidi/>
      <w:spacing w:after="200" w:line="276" w:lineRule="auto"/>
    </w:pPr>
  </w:style>
  <w:style w:type="paragraph" w:customStyle="1" w:styleId="412AD2D29D2943198AB7522128FF7B361">
    <w:name w:val="412AD2D29D2943198AB7522128FF7B361"/>
    <w:rsid w:val="00FA26FE"/>
    <w:pPr>
      <w:bidi/>
      <w:spacing w:after="200" w:line="276" w:lineRule="auto"/>
    </w:pPr>
  </w:style>
  <w:style w:type="paragraph" w:customStyle="1" w:styleId="EF1490F4F99D4FBABDAF483EE569D71A1">
    <w:name w:val="EF1490F4F99D4FBABDAF483EE569D71A1"/>
    <w:rsid w:val="00FA26FE"/>
    <w:pPr>
      <w:bidi/>
      <w:spacing w:after="200" w:line="276" w:lineRule="auto"/>
    </w:pPr>
  </w:style>
  <w:style w:type="paragraph" w:customStyle="1" w:styleId="59A505D2D8FF41FAB9EA77C06344A0281">
    <w:name w:val="59A505D2D8FF41FAB9EA77C06344A0281"/>
    <w:rsid w:val="00FA26FE"/>
    <w:pPr>
      <w:bidi/>
      <w:spacing w:after="200" w:line="276" w:lineRule="auto"/>
    </w:pPr>
  </w:style>
  <w:style w:type="paragraph" w:customStyle="1" w:styleId="BF46848C7A0949C5A32003182E202F5F1">
    <w:name w:val="BF46848C7A0949C5A32003182E202F5F1"/>
    <w:rsid w:val="00FA26FE"/>
    <w:pPr>
      <w:bidi/>
      <w:spacing w:after="200" w:line="276" w:lineRule="auto"/>
    </w:pPr>
  </w:style>
  <w:style w:type="paragraph" w:customStyle="1" w:styleId="A603CC0B53F64B62884EEB5F0B6D252E1">
    <w:name w:val="A603CC0B53F64B62884EEB5F0B6D252E1"/>
    <w:rsid w:val="00FA26FE"/>
    <w:pPr>
      <w:bidi/>
      <w:spacing w:after="200" w:line="276" w:lineRule="auto"/>
    </w:pPr>
  </w:style>
  <w:style w:type="paragraph" w:customStyle="1" w:styleId="20A5E786879B4061ABBE429322B0B6C11">
    <w:name w:val="20A5E786879B4061ABBE429322B0B6C11"/>
    <w:rsid w:val="00FA26FE"/>
    <w:pPr>
      <w:bidi/>
      <w:spacing w:after="200" w:line="276" w:lineRule="auto"/>
    </w:pPr>
  </w:style>
  <w:style w:type="paragraph" w:customStyle="1" w:styleId="51B3A2E25327453C8F27D73D577A3BE0">
    <w:name w:val="51B3A2E25327453C8F27D73D577A3BE0"/>
    <w:rsid w:val="00FA26FE"/>
    <w:pPr>
      <w:bidi/>
      <w:spacing w:after="200" w:line="276" w:lineRule="auto"/>
    </w:pPr>
  </w:style>
  <w:style w:type="paragraph" w:customStyle="1" w:styleId="33A1AA8D333A40CE8317A48DBD5DC976">
    <w:name w:val="33A1AA8D333A40CE8317A48DBD5DC976"/>
    <w:rsid w:val="00FA26FE"/>
    <w:pPr>
      <w:bidi/>
      <w:spacing w:after="200" w:line="276" w:lineRule="auto"/>
    </w:pPr>
  </w:style>
  <w:style w:type="paragraph" w:customStyle="1" w:styleId="2D2EF456F6394C879546DA2DE00B77B3">
    <w:name w:val="2D2EF456F6394C879546DA2DE00B77B3"/>
    <w:rsid w:val="00FA26FE"/>
    <w:pPr>
      <w:bidi/>
      <w:spacing w:after="200" w:line="276" w:lineRule="auto"/>
    </w:pPr>
  </w:style>
  <w:style w:type="paragraph" w:customStyle="1" w:styleId="2F59BCC1790D483E918C03F4B118E892">
    <w:name w:val="2F59BCC1790D483E918C03F4B118E892"/>
    <w:rsid w:val="00FA26FE"/>
    <w:pPr>
      <w:bidi/>
      <w:spacing w:after="200" w:line="276" w:lineRule="auto"/>
    </w:pPr>
  </w:style>
  <w:style w:type="paragraph" w:customStyle="1" w:styleId="431525AB10294EAA92D4CF63F19BB0CC">
    <w:name w:val="431525AB10294EAA92D4CF63F19BB0CC"/>
    <w:rsid w:val="00FA26FE"/>
    <w:pPr>
      <w:bidi/>
      <w:spacing w:after="200" w:line="276" w:lineRule="auto"/>
    </w:pPr>
  </w:style>
  <w:style w:type="paragraph" w:customStyle="1" w:styleId="CD06A3927DCA41F5B49176F55EC67BE6">
    <w:name w:val="CD06A3927DCA41F5B49176F55EC67BE6"/>
    <w:rsid w:val="00FA26FE"/>
    <w:pPr>
      <w:bidi/>
      <w:spacing w:after="200" w:line="276" w:lineRule="auto"/>
    </w:pPr>
  </w:style>
  <w:style w:type="paragraph" w:customStyle="1" w:styleId="7E5C4D7D1DF946A88BDFDDAF6A5533D2">
    <w:name w:val="7E5C4D7D1DF946A88BDFDDAF6A5533D2"/>
    <w:rsid w:val="00FA26FE"/>
    <w:pPr>
      <w:bidi/>
      <w:spacing w:after="200" w:line="276" w:lineRule="auto"/>
    </w:pPr>
  </w:style>
  <w:style w:type="paragraph" w:customStyle="1" w:styleId="2D0CEE91D2174AE59416ECEDB50440EC">
    <w:name w:val="2D0CEE91D2174AE59416ECEDB50440EC"/>
    <w:rsid w:val="00FA26FE"/>
    <w:pPr>
      <w:bidi/>
      <w:spacing w:after="200" w:line="276" w:lineRule="auto"/>
    </w:pPr>
  </w:style>
  <w:style w:type="paragraph" w:customStyle="1" w:styleId="8623F65F8DAD48A087B69446C53B5C05">
    <w:name w:val="8623F65F8DAD48A087B69446C53B5C05"/>
    <w:rsid w:val="00FA26FE"/>
    <w:pPr>
      <w:bidi/>
      <w:spacing w:after="200" w:line="276" w:lineRule="auto"/>
    </w:pPr>
  </w:style>
  <w:style w:type="paragraph" w:customStyle="1" w:styleId="BB7ACE85678D4F83836F32A2320A42C5">
    <w:name w:val="BB7ACE85678D4F83836F32A2320A42C5"/>
    <w:rsid w:val="00FA26FE"/>
    <w:pPr>
      <w:bidi/>
      <w:spacing w:after="200" w:line="276" w:lineRule="auto"/>
    </w:pPr>
  </w:style>
  <w:style w:type="paragraph" w:customStyle="1" w:styleId="FBF39300E3F74A05A37C8F5DE02777F3">
    <w:name w:val="FBF39300E3F74A05A37C8F5DE02777F3"/>
    <w:rsid w:val="00FA26FE"/>
    <w:pPr>
      <w:bidi/>
      <w:spacing w:after="200" w:line="276" w:lineRule="auto"/>
    </w:pPr>
  </w:style>
  <w:style w:type="paragraph" w:customStyle="1" w:styleId="75F1F5745E754AD2AE49B35D4971BC51">
    <w:name w:val="75F1F5745E754AD2AE49B35D4971BC51"/>
    <w:rsid w:val="00FA26FE"/>
    <w:pPr>
      <w:bidi/>
      <w:spacing w:after="200" w:line="276" w:lineRule="auto"/>
    </w:pPr>
  </w:style>
  <w:style w:type="paragraph" w:customStyle="1" w:styleId="4BD953AF076A4A5CB93F0AE3FFC62CB6">
    <w:name w:val="4BD953AF076A4A5CB93F0AE3FFC62CB6"/>
    <w:rsid w:val="00FA26FE"/>
    <w:pPr>
      <w:bidi/>
      <w:spacing w:after="200" w:line="276" w:lineRule="auto"/>
    </w:pPr>
  </w:style>
  <w:style w:type="paragraph" w:customStyle="1" w:styleId="AE9F78537ACE4ED0A9E34FF889F6E10E">
    <w:name w:val="AE9F78537ACE4ED0A9E34FF889F6E10E"/>
    <w:rsid w:val="00FA26FE"/>
    <w:pPr>
      <w:bidi/>
      <w:spacing w:after="200" w:line="276" w:lineRule="auto"/>
    </w:pPr>
  </w:style>
  <w:style w:type="paragraph" w:customStyle="1" w:styleId="1D1C8573CCE745B3A41798410EAA346D">
    <w:name w:val="1D1C8573CCE745B3A41798410EAA346D"/>
    <w:rsid w:val="00FA26FE"/>
    <w:pPr>
      <w:bidi/>
      <w:spacing w:after="200" w:line="276" w:lineRule="auto"/>
    </w:pPr>
  </w:style>
  <w:style w:type="paragraph" w:customStyle="1" w:styleId="66128FB9C9DC4F1C99C8740F56E839EE">
    <w:name w:val="66128FB9C9DC4F1C99C8740F56E839EE"/>
    <w:rsid w:val="00FA26FE"/>
    <w:pPr>
      <w:bidi/>
      <w:spacing w:after="200" w:line="276" w:lineRule="auto"/>
    </w:pPr>
  </w:style>
  <w:style w:type="paragraph" w:customStyle="1" w:styleId="78AA275AC27B486F81C3B7B2C254F236">
    <w:name w:val="78AA275AC27B486F81C3B7B2C254F236"/>
    <w:rsid w:val="00FA26FE"/>
    <w:pPr>
      <w:bidi/>
      <w:spacing w:after="200" w:line="276" w:lineRule="auto"/>
    </w:pPr>
  </w:style>
  <w:style w:type="paragraph" w:customStyle="1" w:styleId="36841AF553FC4A038A0B40E4674E48A7">
    <w:name w:val="36841AF553FC4A038A0B40E4674E48A7"/>
    <w:rsid w:val="00FA26FE"/>
    <w:pPr>
      <w:bidi/>
      <w:spacing w:after="200" w:line="276" w:lineRule="auto"/>
    </w:pPr>
  </w:style>
  <w:style w:type="paragraph" w:customStyle="1" w:styleId="96AF7DC3F94E42F4AC0A1C13494ABD64">
    <w:name w:val="96AF7DC3F94E42F4AC0A1C13494ABD64"/>
    <w:rsid w:val="00FA26FE"/>
    <w:pPr>
      <w:bidi/>
      <w:spacing w:after="200" w:line="276" w:lineRule="auto"/>
    </w:pPr>
  </w:style>
  <w:style w:type="paragraph" w:customStyle="1" w:styleId="4DEBC7657D6E44D3BD85B299235343EC">
    <w:name w:val="4DEBC7657D6E44D3BD85B299235343EC"/>
    <w:rsid w:val="00FA26FE"/>
    <w:pPr>
      <w:bidi/>
      <w:spacing w:after="200" w:line="276" w:lineRule="auto"/>
    </w:pPr>
  </w:style>
  <w:style w:type="paragraph" w:customStyle="1" w:styleId="1FAA36CF112047889E61D86996D57A7D">
    <w:name w:val="1FAA36CF112047889E61D86996D57A7D"/>
    <w:rsid w:val="00FA26FE"/>
    <w:pPr>
      <w:bidi/>
      <w:spacing w:after="200" w:line="276" w:lineRule="auto"/>
    </w:pPr>
  </w:style>
  <w:style w:type="paragraph" w:customStyle="1" w:styleId="991715C6549F4B40A19FDD12757CB6E2">
    <w:name w:val="991715C6549F4B40A19FDD12757CB6E2"/>
    <w:rsid w:val="00FA26FE"/>
    <w:pPr>
      <w:bidi/>
      <w:spacing w:after="200" w:line="276" w:lineRule="auto"/>
    </w:pPr>
  </w:style>
  <w:style w:type="paragraph" w:customStyle="1" w:styleId="48A9F2BDF157494D87B579DC067F0720">
    <w:name w:val="48A9F2BDF157494D87B579DC067F0720"/>
    <w:rsid w:val="00FA26FE"/>
    <w:pPr>
      <w:bidi/>
      <w:spacing w:after="200" w:line="276" w:lineRule="auto"/>
    </w:pPr>
  </w:style>
  <w:style w:type="paragraph" w:customStyle="1" w:styleId="2383FDDCD43B47B78747DC1D7D88C569">
    <w:name w:val="2383FDDCD43B47B78747DC1D7D88C569"/>
    <w:rsid w:val="00FA26FE"/>
    <w:pPr>
      <w:bidi/>
      <w:spacing w:after="200" w:line="276" w:lineRule="auto"/>
    </w:pPr>
  </w:style>
  <w:style w:type="paragraph" w:customStyle="1" w:styleId="46C2634EF8CD4A7BAD5B08ABC17D0CEA">
    <w:name w:val="46C2634EF8CD4A7BAD5B08ABC17D0CEA"/>
    <w:rsid w:val="00FA26FE"/>
    <w:pPr>
      <w:bidi/>
      <w:spacing w:after="200" w:line="276" w:lineRule="auto"/>
    </w:pPr>
  </w:style>
  <w:style w:type="paragraph" w:customStyle="1" w:styleId="41F65CA190304FACA5B68CDB06A9631C">
    <w:name w:val="41F65CA190304FACA5B68CDB06A9631C"/>
    <w:rsid w:val="00FA26FE"/>
    <w:pPr>
      <w:bidi/>
      <w:spacing w:after="200" w:line="276" w:lineRule="auto"/>
    </w:pPr>
  </w:style>
  <w:style w:type="paragraph" w:customStyle="1" w:styleId="AB2F06F34A9E472D980D2E033B8C8AB24">
    <w:name w:val="AB2F06F34A9E472D980D2E033B8C8AB2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8AE523E8CDB24C4684366DC8FBD47CF34">
    <w:name w:val="8AE523E8CDB24C4684366DC8FBD47CF3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B3E006623495A9115F9768376EA764">
    <w:name w:val="C97B3E006623495A9115F9768376EA76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F656FDF5ECE4E9883CCC6D756FCD3284">
    <w:name w:val="DF656FDF5ECE4E9883CCC6D756FCD328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9EC144F4C914CE480BCDEBA1DEFE9CA4">
    <w:name w:val="09EC144F4C914CE480BCDEBA1DEFE9CA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EE6E714BEC24C5DB1A7A94DF3A6DFE54">
    <w:name w:val="1EE6E714BEC24C5DB1A7A94DF3A6DFE5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C783523F8B84FC18EBDFCAFC80DF9624">
    <w:name w:val="2C783523F8B84FC18EBDFCAFC80DF962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AC8F0CC172042F78D468F10BD1BD2924">
    <w:name w:val="2AC8F0CC172042F78D468F10BD1BD292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E2E69A9384B518453FE6F42C273914">
    <w:name w:val="170E2E69A9384B518453FE6F42C27391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F629BC4372B745FA986650DD407E06B24">
    <w:name w:val="F629BC4372B745FA986650DD407E06B2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9C369F3C75E4D5D8107E63C1A011EA64">
    <w:name w:val="D9C369F3C75E4D5D8107E63C1A011EA6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86A6EC26979474DA4D9BF79C69F13C24">
    <w:name w:val="986A6EC26979474DA4D9BF79C69F13C2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77ADC8280454CCBB3E7DD18109FCEAC4">
    <w:name w:val="C77ADC8280454CCBB3E7DD18109FCEAC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29FB64C055F458AAA52D09CDAEB2A284">
    <w:name w:val="629FB64C055F458AAA52D09CDAEB2A28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9A72FBADF224E158AEB592244ED878D4">
    <w:name w:val="29A72FBADF224E158AEB592244ED878D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51506CAB2D42440B9A07400AE3EAF67D4">
    <w:name w:val="51506CAB2D42440B9A07400AE3EAF67D4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6E2E54FC070411E8E97FB7433FA45E44">
    <w:name w:val="06E2E54FC070411E8E97FB7433FA45E44"/>
    <w:rsid w:val="00FA26FE"/>
    <w:pPr>
      <w:bidi/>
      <w:spacing w:after="200" w:line="276" w:lineRule="auto"/>
    </w:pPr>
  </w:style>
  <w:style w:type="paragraph" w:customStyle="1" w:styleId="109236A7BA3147BCB8B76FEE596E194B4">
    <w:name w:val="109236A7BA3147BCB8B76FEE596E194B4"/>
    <w:rsid w:val="00FA26FE"/>
    <w:pPr>
      <w:bidi/>
      <w:spacing w:after="200" w:line="276" w:lineRule="auto"/>
    </w:pPr>
  </w:style>
  <w:style w:type="paragraph" w:customStyle="1" w:styleId="0D230F4D7ED64E26A7043B781689A17D4">
    <w:name w:val="0D230F4D7ED64E26A7043B781689A17D4"/>
    <w:rsid w:val="00FA26FE"/>
    <w:pPr>
      <w:bidi/>
      <w:spacing w:after="200" w:line="276" w:lineRule="auto"/>
    </w:pPr>
  </w:style>
  <w:style w:type="paragraph" w:customStyle="1" w:styleId="E47D14C0E4D74174995DC78B60E07AD52">
    <w:name w:val="E47D14C0E4D74174995DC78B60E07AD52"/>
    <w:rsid w:val="00FA26FE"/>
    <w:pPr>
      <w:bidi/>
      <w:spacing w:after="200" w:line="276" w:lineRule="auto"/>
    </w:pPr>
  </w:style>
  <w:style w:type="paragraph" w:customStyle="1" w:styleId="4E5FF14FE2A541D19C14CED0ABA4C44B4">
    <w:name w:val="4E5FF14FE2A541D19C14CED0ABA4C44B4"/>
    <w:rsid w:val="00FA26FE"/>
    <w:pPr>
      <w:bidi/>
      <w:spacing w:after="200" w:line="276" w:lineRule="auto"/>
    </w:pPr>
  </w:style>
  <w:style w:type="paragraph" w:customStyle="1" w:styleId="EC7FF9522AE942AB812709EA3FD7B3394">
    <w:name w:val="EC7FF9522AE942AB812709EA3FD7B3394"/>
    <w:rsid w:val="00FA26FE"/>
    <w:pPr>
      <w:bidi/>
      <w:spacing w:after="200" w:line="276" w:lineRule="auto"/>
    </w:pPr>
  </w:style>
  <w:style w:type="paragraph" w:customStyle="1" w:styleId="99BAB7F0FD234E77B9A4FA9111DE35494">
    <w:name w:val="99BAB7F0FD234E77B9A4FA9111DE35494"/>
    <w:rsid w:val="00FA26FE"/>
    <w:pPr>
      <w:bidi/>
      <w:spacing w:after="200" w:line="276" w:lineRule="auto"/>
    </w:pPr>
  </w:style>
  <w:style w:type="paragraph" w:customStyle="1" w:styleId="A43BBEE3348C46BF8E80F14E4C67302D3">
    <w:name w:val="A43BBEE3348C46BF8E80F14E4C67302D3"/>
    <w:rsid w:val="00FA26FE"/>
    <w:pPr>
      <w:bidi/>
      <w:spacing w:after="200" w:line="276" w:lineRule="auto"/>
    </w:pPr>
  </w:style>
  <w:style w:type="paragraph" w:customStyle="1" w:styleId="0A6A1488135A4F5698DC7E874C9054762">
    <w:name w:val="0A6A1488135A4F5698DC7E874C9054762"/>
    <w:rsid w:val="00FA26FE"/>
    <w:pPr>
      <w:bidi/>
      <w:spacing w:after="200" w:line="276" w:lineRule="auto"/>
    </w:pPr>
  </w:style>
  <w:style w:type="paragraph" w:customStyle="1" w:styleId="36CAFEF2B1E1477AA2F2D364551E40954">
    <w:name w:val="36CAFEF2B1E1477AA2F2D364551E40954"/>
    <w:rsid w:val="00FA26FE"/>
    <w:pPr>
      <w:bidi/>
      <w:spacing w:after="200" w:line="276" w:lineRule="auto"/>
    </w:pPr>
  </w:style>
  <w:style w:type="paragraph" w:customStyle="1" w:styleId="D5FAF3FE71F241358E8DA413104A9FDF4">
    <w:name w:val="D5FAF3FE71F241358E8DA413104A9FDF4"/>
    <w:rsid w:val="00FA26FE"/>
    <w:pPr>
      <w:bidi/>
      <w:spacing w:after="200" w:line="276" w:lineRule="auto"/>
    </w:pPr>
  </w:style>
  <w:style w:type="paragraph" w:customStyle="1" w:styleId="68079637D54A4308BC54FD9AB642610F4">
    <w:name w:val="68079637D54A4308BC54FD9AB642610F4"/>
    <w:rsid w:val="00FA26FE"/>
    <w:pPr>
      <w:bidi/>
      <w:spacing w:after="200" w:line="276" w:lineRule="auto"/>
    </w:pPr>
  </w:style>
  <w:style w:type="paragraph" w:customStyle="1" w:styleId="6A2C773D8F5645CD91EE032033B8B0CD3">
    <w:name w:val="6A2C773D8F5645CD91EE032033B8B0CD3"/>
    <w:rsid w:val="00FA26FE"/>
    <w:pPr>
      <w:bidi/>
      <w:spacing w:after="200" w:line="276" w:lineRule="auto"/>
    </w:pPr>
  </w:style>
  <w:style w:type="paragraph" w:customStyle="1" w:styleId="2B3A6E4E202648DCB83FE1A0FD55B0FF2">
    <w:name w:val="2B3A6E4E202648DCB83FE1A0FD55B0FF2"/>
    <w:rsid w:val="00FA26FE"/>
    <w:pPr>
      <w:bidi/>
      <w:spacing w:after="200" w:line="276" w:lineRule="auto"/>
    </w:pPr>
  </w:style>
  <w:style w:type="paragraph" w:customStyle="1" w:styleId="AEF73AF9188B421E95BF2C0EA5AB65C64">
    <w:name w:val="AEF73AF9188B421E95BF2C0EA5AB65C64"/>
    <w:rsid w:val="00FA26FE"/>
    <w:pPr>
      <w:bidi/>
      <w:spacing w:after="200" w:line="276" w:lineRule="auto"/>
    </w:pPr>
  </w:style>
  <w:style w:type="paragraph" w:customStyle="1" w:styleId="89952F69D51143A7B2059A84D326C0584">
    <w:name w:val="89952F69D51143A7B2059A84D326C0584"/>
    <w:rsid w:val="00FA26FE"/>
    <w:pPr>
      <w:bidi/>
      <w:spacing w:after="200" w:line="276" w:lineRule="auto"/>
    </w:pPr>
  </w:style>
  <w:style w:type="paragraph" w:customStyle="1" w:styleId="0CCAE559BE4142A5AFC19CFB37F7EFEF4">
    <w:name w:val="0CCAE559BE4142A5AFC19CFB37F7EFEF4"/>
    <w:rsid w:val="00FA26FE"/>
    <w:pPr>
      <w:bidi/>
      <w:spacing w:after="200" w:line="276" w:lineRule="auto"/>
    </w:pPr>
  </w:style>
  <w:style w:type="paragraph" w:customStyle="1" w:styleId="80A6E1834A43497BAE9C20B57947FE013">
    <w:name w:val="80A6E1834A43497BAE9C20B57947FE013"/>
    <w:rsid w:val="00FA26FE"/>
    <w:pPr>
      <w:bidi/>
      <w:spacing w:after="200" w:line="276" w:lineRule="auto"/>
    </w:pPr>
  </w:style>
  <w:style w:type="paragraph" w:customStyle="1" w:styleId="DE68C1AD2DDF4F0CB9459979BDFFDA7A2">
    <w:name w:val="DE68C1AD2DDF4F0CB9459979BDFFDA7A2"/>
    <w:rsid w:val="00FA26FE"/>
    <w:pPr>
      <w:bidi/>
      <w:spacing w:after="200" w:line="276" w:lineRule="auto"/>
    </w:pPr>
  </w:style>
  <w:style w:type="paragraph" w:customStyle="1" w:styleId="706E196F1E1F49DF985F66C16F01717D4">
    <w:name w:val="706E196F1E1F49DF985F66C16F01717D4"/>
    <w:rsid w:val="00FA26FE"/>
    <w:pPr>
      <w:bidi/>
      <w:spacing w:after="200" w:line="276" w:lineRule="auto"/>
    </w:pPr>
  </w:style>
  <w:style w:type="paragraph" w:customStyle="1" w:styleId="3286D47D9EED463D99F4953E3CD2ACAA4">
    <w:name w:val="3286D47D9EED463D99F4953E3CD2ACAA4"/>
    <w:rsid w:val="00FA26FE"/>
    <w:pPr>
      <w:bidi/>
      <w:spacing w:after="200" w:line="276" w:lineRule="auto"/>
    </w:pPr>
  </w:style>
  <w:style w:type="paragraph" w:customStyle="1" w:styleId="5DAD0656F13140B6B225511241CD3AB64">
    <w:name w:val="5DAD0656F13140B6B225511241CD3AB64"/>
    <w:rsid w:val="00FA26FE"/>
    <w:pPr>
      <w:bidi/>
      <w:spacing w:after="200" w:line="276" w:lineRule="auto"/>
    </w:pPr>
  </w:style>
  <w:style w:type="paragraph" w:customStyle="1" w:styleId="C02CA8878EA34C34BA151AEF972951983">
    <w:name w:val="C02CA8878EA34C34BA151AEF972951983"/>
    <w:rsid w:val="00FA26FE"/>
    <w:pPr>
      <w:bidi/>
      <w:spacing w:after="200" w:line="276" w:lineRule="auto"/>
    </w:pPr>
  </w:style>
  <w:style w:type="paragraph" w:customStyle="1" w:styleId="23923DBC01D94FA2A33C0180566ED84E2">
    <w:name w:val="23923DBC01D94FA2A33C0180566ED84E2"/>
    <w:rsid w:val="00FA26FE"/>
    <w:pPr>
      <w:bidi/>
      <w:spacing w:after="200" w:line="276" w:lineRule="auto"/>
    </w:pPr>
  </w:style>
  <w:style w:type="paragraph" w:customStyle="1" w:styleId="09CF82322B2A4D0E89D5336C6BC1C57B4">
    <w:name w:val="09CF82322B2A4D0E89D5336C6BC1C57B4"/>
    <w:rsid w:val="00FA26FE"/>
    <w:pPr>
      <w:bidi/>
      <w:spacing w:after="200" w:line="276" w:lineRule="auto"/>
    </w:pPr>
  </w:style>
  <w:style w:type="paragraph" w:customStyle="1" w:styleId="84121153B22A4BBE95DE9B23612675B24">
    <w:name w:val="84121153B22A4BBE95DE9B23612675B24"/>
    <w:rsid w:val="00FA26FE"/>
    <w:pPr>
      <w:bidi/>
      <w:spacing w:after="200" w:line="276" w:lineRule="auto"/>
    </w:pPr>
  </w:style>
  <w:style w:type="paragraph" w:customStyle="1" w:styleId="3E92DB63C86849A2A3D2412DDD7D01384">
    <w:name w:val="3E92DB63C86849A2A3D2412DDD7D01384"/>
    <w:rsid w:val="00FA26FE"/>
    <w:pPr>
      <w:bidi/>
      <w:spacing w:after="200" w:line="276" w:lineRule="auto"/>
    </w:pPr>
  </w:style>
  <w:style w:type="paragraph" w:customStyle="1" w:styleId="C8032EA317DD4243891DD43E77092EAD3">
    <w:name w:val="C8032EA317DD4243891DD43E77092EAD3"/>
    <w:rsid w:val="00FA26FE"/>
    <w:pPr>
      <w:bidi/>
      <w:spacing w:after="200" w:line="276" w:lineRule="auto"/>
    </w:pPr>
  </w:style>
  <w:style w:type="paragraph" w:customStyle="1" w:styleId="7493A6ACFA7F4BA6A52C07D942171B3E2">
    <w:name w:val="7493A6ACFA7F4BA6A52C07D942171B3E2"/>
    <w:rsid w:val="00FA26FE"/>
    <w:pPr>
      <w:bidi/>
      <w:spacing w:after="200" w:line="276" w:lineRule="auto"/>
    </w:pPr>
  </w:style>
  <w:style w:type="paragraph" w:customStyle="1" w:styleId="61F195E4DC4744F0860CB0640330556E4">
    <w:name w:val="61F195E4DC4744F0860CB0640330556E4"/>
    <w:rsid w:val="00FA26FE"/>
    <w:pPr>
      <w:bidi/>
      <w:spacing w:after="200" w:line="276" w:lineRule="auto"/>
    </w:pPr>
  </w:style>
  <w:style w:type="paragraph" w:customStyle="1" w:styleId="F049C895A9294B3B87702B4F06A556714">
    <w:name w:val="F049C895A9294B3B87702B4F06A556714"/>
    <w:rsid w:val="00FA26FE"/>
    <w:pPr>
      <w:bidi/>
      <w:spacing w:after="200" w:line="276" w:lineRule="auto"/>
    </w:pPr>
  </w:style>
  <w:style w:type="paragraph" w:customStyle="1" w:styleId="33A6D610B79F4F6BB6C989D46387B7D84">
    <w:name w:val="33A6D610B79F4F6BB6C989D46387B7D84"/>
    <w:rsid w:val="00FA26FE"/>
    <w:pPr>
      <w:bidi/>
      <w:spacing w:after="200" w:line="276" w:lineRule="auto"/>
    </w:pPr>
  </w:style>
  <w:style w:type="paragraph" w:customStyle="1" w:styleId="5947A2B193254692B6A93E9393228F833">
    <w:name w:val="5947A2B193254692B6A93E9393228F833"/>
    <w:rsid w:val="00FA26FE"/>
    <w:pPr>
      <w:bidi/>
      <w:spacing w:after="200" w:line="276" w:lineRule="auto"/>
    </w:pPr>
  </w:style>
  <w:style w:type="paragraph" w:customStyle="1" w:styleId="965B1BB3C47B478C82A6C4F0BA50A4132">
    <w:name w:val="965B1BB3C47B478C82A6C4F0BA50A4132"/>
    <w:rsid w:val="00FA26FE"/>
    <w:pPr>
      <w:bidi/>
      <w:spacing w:after="200" w:line="276" w:lineRule="auto"/>
    </w:pPr>
  </w:style>
  <w:style w:type="paragraph" w:customStyle="1" w:styleId="C679CEFF3496465BB623CF78EAE9E50C4">
    <w:name w:val="C679CEFF3496465BB623CF78EAE9E50C4"/>
    <w:rsid w:val="00FA26FE"/>
    <w:pPr>
      <w:bidi/>
      <w:spacing w:after="200" w:line="276" w:lineRule="auto"/>
    </w:pPr>
  </w:style>
  <w:style w:type="paragraph" w:customStyle="1" w:styleId="0A36469DE2F448858D9A109FDC51C8B84">
    <w:name w:val="0A36469DE2F448858D9A109FDC51C8B84"/>
    <w:rsid w:val="00FA26FE"/>
    <w:pPr>
      <w:bidi/>
      <w:spacing w:after="200" w:line="276" w:lineRule="auto"/>
    </w:pPr>
  </w:style>
  <w:style w:type="paragraph" w:customStyle="1" w:styleId="F249765BF8A64D1086B8011036F30BB94">
    <w:name w:val="F249765BF8A64D1086B8011036F30BB94"/>
    <w:rsid w:val="00FA26FE"/>
    <w:pPr>
      <w:bidi/>
      <w:spacing w:after="200" w:line="276" w:lineRule="auto"/>
    </w:pPr>
  </w:style>
  <w:style w:type="paragraph" w:customStyle="1" w:styleId="4CE049E689434551A7DEF4D6AEFCABBB3">
    <w:name w:val="4CE049E689434551A7DEF4D6AEFCABBB3"/>
    <w:rsid w:val="00FA26FE"/>
    <w:pPr>
      <w:bidi/>
      <w:spacing w:after="200" w:line="276" w:lineRule="auto"/>
    </w:pPr>
  </w:style>
  <w:style w:type="paragraph" w:customStyle="1" w:styleId="412AD2D29D2943198AB7522128FF7B362">
    <w:name w:val="412AD2D29D2943198AB7522128FF7B362"/>
    <w:rsid w:val="00FA26FE"/>
    <w:pPr>
      <w:bidi/>
      <w:spacing w:after="200" w:line="276" w:lineRule="auto"/>
    </w:pPr>
  </w:style>
  <w:style w:type="paragraph" w:customStyle="1" w:styleId="EF1490F4F99D4FBABDAF483EE569D71A2">
    <w:name w:val="EF1490F4F99D4FBABDAF483EE569D71A2"/>
    <w:rsid w:val="00FA26FE"/>
    <w:pPr>
      <w:bidi/>
      <w:spacing w:after="200" w:line="276" w:lineRule="auto"/>
    </w:pPr>
  </w:style>
  <w:style w:type="paragraph" w:customStyle="1" w:styleId="59A505D2D8FF41FAB9EA77C06344A0282">
    <w:name w:val="59A505D2D8FF41FAB9EA77C06344A0282"/>
    <w:rsid w:val="00FA26FE"/>
    <w:pPr>
      <w:bidi/>
      <w:spacing w:after="200" w:line="276" w:lineRule="auto"/>
    </w:pPr>
  </w:style>
  <w:style w:type="paragraph" w:customStyle="1" w:styleId="BF46848C7A0949C5A32003182E202F5F2">
    <w:name w:val="BF46848C7A0949C5A32003182E202F5F2"/>
    <w:rsid w:val="00FA26FE"/>
    <w:pPr>
      <w:bidi/>
      <w:spacing w:after="200" w:line="276" w:lineRule="auto"/>
    </w:pPr>
  </w:style>
  <w:style w:type="paragraph" w:customStyle="1" w:styleId="A603CC0B53F64B62884EEB5F0B6D252E2">
    <w:name w:val="A603CC0B53F64B62884EEB5F0B6D252E2"/>
    <w:rsid w:val="00FA26FE"/>
    <w:pPr>
      <w:bidi/>
      <w:spacing w:after="200" w:line="276" w:lineRule="auto"/>
    </w:pPr>
  </w:style>
  <w:style w:type="paragraph" w:customStyle="1" w:styleId="20A5E786879B4061ABBE429322B0B6C12">
    <w:name w:val="20A5E786879B4061ABBE429322B0B6C12"/>
    <w:rsid w:val="00FA26FE"/>
    <w:pPr>
      <w:bidi/>
      <w:spacing w:after="200" w:line="276" w:lineRule="auto"/>
    </w:pPr>
  </w:style>
  <w:style w:type="paragraph" w:customStyle="1" w:styleId="51B3A2E25327453C8F27D73D577A3BE01">
    <w:name w:val="51B3A2E25327453C8F27D73D577A3BE01"/>
    <w:rsid w:val="00FA26FE"/>
    <w:pPr>
      <w:bidi/>
      <w:spacing w:after="200" w:line="276" w:lineRule="auto"/>
    </w:pPr>
  </w:style>
  <w:style w:type="paragraph" w:customStyle="1" w:styleId="33A1AA8D333A40CE8317A48DBD5DC9761">
    <w:name w:val="33A1AA8D333A40CE8317A48DBD5DC9761"/>
    <w:rsid w:val="00FA26FE"/>
    <w:pPr>
      <w:bidi/>
      <w:spacing w:after="200" w:line="276" w:lineRule="auto"/>
    </w:pPr>
  </w:style>
  <w:style w:type="paragraph" w:customStyle="1" w:styleId="2D2EF456F6394C879546DA2DE00B77B31">
    <w:name w:val="2D2EF456F6394C879546DA2DE00B77B31"/>
    <w:rsid w:val="00FA26FE"/>
    <w:pPr>
      <w:bidi/>
      <w:spacing w:after="200" w:line="276" w:lineRule="auto"/>
    </w:pPr>
  </w:style>
  <w:style w:type="paragraph" w:customStyle="1" w:styleId="2F59BCC1790D483E918C03F4B118E8921">
    <w:name w:val="2F59BCC1790D483E918C03F4B118E8921"/>
    <w:rsid w:val="00FA26FE"/>
    <w:pPr>
      <w:bidi/>
      <w:spacing w:after="200" w:line="276" w:lineRule="auto"/>
    </w:pPr>
  </w:style>
  <w:style w:type="paragraph" w:customStyle="1" w:styleId="431525AB10294EAA92D4CF63F19BB0CC1">
    <w:name w:val="431525AB10294EAA92D4CF63F19BB0CC1"/>
    <w:rsid w:val="00FA26FE"/>
    <w:pPr>
      <w:bidi/>
      <w:spacing w:after="200" w:line="276" w:lineRule="auto"/>
    </w:pPr>
  </w:style>
  <w:style w:type="paragraph" w:customStyle="1" w:styleId="CD06A3927DCA41F5B49176F55EC67BE61">
    <w:name w:val="CD06A3927DCA41F5B49176F55EC67BE61"/>
    <w:rsid w:val="00FA26FE"/>
    <w:pPr>
      <w:bidi/>
      <w:spacing w:after="200" w:line="276" w:lineRule="auto"/>
    </w:pPr>
  </w:style>
  <w:style w:type="paragraph" w:customStyle="1" w:styleId="7E5C4D7D1DF946A88BDFDDAF6A5533D21">
    <w:name w:val="7E5C4D7D1DF946A88BDFDDAF6A5533D21"/>
    <w:rsid w:val="00FA26FE"/>
    <w:pPr>
      <w:bidi/>
      <w:spacing w:after="200" w:line="276" w:lineRule="auto"/>
    </w:pPr>
  </w:style>
  <w:style w:type="paragraph" w:customStyle="1" w:styleId="2D0CEE91D2174AE59416ECEDB50440EC1">
    <w:name w:val="2D0CEE91D2174AE59416ECEDB50440EC1"/>
    <w:rsid w:val="00FA26FE"/>
    <w:pPr>
      <w:bidi/>
      <w:spacing w:after="200" w:line="276" w:lineRule="auto"/>
    </w:pPr>
  </w:style>
  <w:style w:type="paragraph" w:customStyle="1" w:styleId="8623F65F8DAD48A087B69446C53B5C051">
    <w:name w:val="8623F65F8DAD48A087B69446C53B5C051"/>
    <w:rsid w:val="00FA26FE"/>
    <w:pPr>
      <w:bidi/>
      <w:spacing w:after="200" w:line="276" w:lineRule="auto"/>
    </w:pPr>
  </w:style>
  <w:style w:type="paragraph" w:customStyle="1" w:styleId="BB7ACE85678D4F83836F32A2320A42C51">
    <w:name w:val="BB7ACE85678D4F83836F32A2320A42C51"/>
    <w:rsid w:val="00FA26FE"/>
    <w:pPr>
      <w:bidi/>
      <w:spacing w:after="200" w:line="276" w:lineRule="auto"/>
    </w:pPr>
  </w:style>
  <w:style w:type="paragraph" w:customStyle="1" w:styleId="FBF39300E3F74A05A37C8F5DE02777F31">
    <w:name w:val="FBF39300E3F74A05A37C8F5DE02777F31"/>
    <w:rsid w:val="00FA26FE"/>
    <w:pPr>
      <w:bidi/>
      <w:spacing w:after="200" w:line="276" w:lineRule="auto"/>
    </w:pPr>
  </w:style>
  <w:style w:type="paragraph" w:customStyle="1" w:styleId="75F1F5745E754AD2AE49B35D4971BC511">
    <w:name w:val="75F1F5745E754AD2AE49B35D4971BC511"/>
    <w:rsid w:val="00FA26FE"/>
    <w:pPr>
      <w:bidi/>
      <w:spacing w:after="200" w:line="276" w:lineRule="auto"/>
    </w:pPr>
  </w:style>
  <w:style w:type="paragraph" w:customStyle="1" w:styleId="4BD953AF076A4A5CB93F0AE3FFC62CB61">
    <w:name w:val="4BD953AF076A4A5CB93F0AE3FFC62CB61"/>
    <w:rsid w:val="00FA26FE"/>
    <w:pPr>
      <w:bidi/>
      <w:spacing w:after="200" w:line="276" w:lineRule="auto"/>
    </w:pPr>
  </w:style>
  <w:style w:type="paragraph" w:customStyle="1" w:styleId="AE9F78537ACE4ED0A9E34FF889F6E10E1">
    <w:name w:val="AE9F78537ACE4ED0A9E34FF889F6E10E1"/>
    <w:rsid w:val="00FA26FE"/>
    <w:pPr>
      <w:bidi/>
      <w:spacing w:after="200" w:line="276" w:lineRule="auto"/>
    </w:pPr>
  </w:style>
  <w:style w:type="paragraph" w:customStyle="1" w:styleId="1D1C8573CCE745B3A41798410EAA346D1">
    <w:name w:val="1D1C8573CCE745B3A41798410EAA346D1"/>
    <w:rsid w:val="00FA26FE"/>
    <w:pPr>
      <w:bidi/>
      <w:spacing w:after="200" w:line="276" w:lineRule="auto"/>
    </w:pPr>
  </w:style>
  <w:style w:type="paragraph" w:customStyle="1" w:styleId="66128FB9C9DC4F1C99C8740F56E839EE1">
    <w:name w:val="66128FB9C9DC4F1C99C8740F56E839EE1"/>
    <w:rsid w:val="00FA26FE"/>
    <w:pPr>
      <w:bidi/>
      <w:spacing w:after="200" w:line="276" w:lineRule="auto"/>
    </w:pPr>
  </w:style>
  <w:style w:type="paragraph" w:customStyle="1" w:styleId="78AA275AC27B486F81C3B7B2C254F2361">
    <w:name w:val="78AA275AC27B486F81C3B7B2C254F2361"/>
    <w:rsid w:val="00FA26FE"/>
    <w:pPr>
      <w:bidi/>
      <w:spacing w:after="200" w:line="276" w:lineRule="auto"/>
    </w:pPr>
  </w:style>
  <w:style w:type="paragraph" w:customStyle="1" w:styleId="36841AF553FC4A038A0B40E4674E48A71">
    <w:name w:val="36841AF553FC4A038A0B40E4674E48A71"/>
    <w:rsid w:val="00FA26FE"/>
    <w:pPr>
      <w:bidi/>
      <w:spacing w:after="200" w:line="276" w:lineRule="auto"/>
    </w:pPr>
  </w:style>
  <w:style w:type="paragraph" w:customStyle="1" w:styleId="96AF7DC3F94E42F4AC0A1C13494ABD641">
    <w:name w:val="96AF7DC3F94E42F4AC0A1C13494ABD641"/>
    <w:rsid w:val="00FA26FE"/>
    <w:pPr>
      <w:bidi/>
      <w:spacing w:after="200" w:line="276" w:lineRule="auto"/>
    </w:pPr>
  </w:style>
  <w:style w:type="paragraph" w:customStyle="1" w:styleId="4DEBC7657D6E44D3BD85B299235343EC1">
    <w:name w:val="4DEBC7657D6E44D3BD85B299235343EC1"/>
    <w:rsid w:val="00FA26FE"/>
    <w:pPr>
      <w:bidi/>
      <w:spacing w:after="200" w:line="276" w:lineRule="auto"/>
    </w:pPr>
  </w:style>
  <w:style w:type="paragraph" w:customStyle="1" w:styleId="1FAA36CF112047889E61D86996D57A7D1">
    <w:name w:val="1FAA36CF112047889E61D86996D57A7D1"/>
    <w:rsid w:val="00FA26FE"/>
    <w:pPr>
      <w:bidi/>
      <w:spacing w:after="200" w:line="276" w:lineRule="auto"/>
    </w:pPr>
  </w:style>
  <w:style w:type="paragraph" w:customStyle="1" w:styleId="991715C6549F4B40A19FDD12757CB6E21">
    <w:name w:val="991715C6549F4B40A19FDD12757CB6E21"/>
    <w:rsid w:val="00FA26FE"/>
    <w:pPr>
      <w:bidi/>
      <w:spacing w:after="200" w:line="276" w:lineRule="auto"/>
    </w:pPr>
  </w:style>
  <w:style w:type="paragraph" w:customStyle="1" w:styleId="48A9F2BDF157494D87B579DC067F07201">
    <w:name w:val="48A9F2BDF157494D87B579DC067F07201"/>
    <w:rsid w:val="00FA26FE"/>
    <w:pPr>
      <w:bidi/>
      <w:spacing w:after="200" w:line="276" w:lineRule="auto"/>
    </w:pPr>
  </w:style>
  <w:style w:type="paragraph" w:customStyle="1" w:styleId="2383FDDCD43B47B78747DC1D7D88C5691">
    <w:name w:val="2383FDDCD43B47B78747DC1D7D88C5691"/>
    <w:rsid w:val="00FA26FE"/>
    <w:pPr>
      <w:bidi/>
      <w:spacing w:after="200" w:line="276" w:lineRule="auto"/>
    </w:pPr>
  </w:style>
  <w:style w:type="paragraph" w:customStyle="1" w:styleId="46C2634EF8CD4A7BAD5B08ABC17D0CEA1">
    <w:name w:val="46C2634EF8CD4A7BAD5B08ABC17D0CEA1"/>
    <w:rsid w:val="00FA26FE"/>
    <w:pPr>
      <w:bidi/>
      <w:spacing w:after="200" w:line="276" w:lineRule="auto"/>
    </w:pPr>
  </w:style>
  <w:style w:type="paragraph" w:customStyle="1" w:styleId="AB2F06F34A9E472D980D2E033B8C8AB25">
    <w:name w:val="AB2F06F34A9E472D980D2E033B8C8AB2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8AE523E8CDB24C4684366DC8FBD47CF35">
    <w:name w:val="8AE523E8CDB24C4684366DC8FBD47CF3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B3E006623495A9115F9768376EA765">
    <w:name w:val="C97B3E006623495A9115F9768376EA76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F656FDF5ECE4E9883CCC6D756FCD3285">
    <w:name w:val="DF656FDF5ECE4E9883CCC6D756FCD328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9EC144F4C914CE480BCDEBA1DEFE9CA5">
    <w:name w:val="09EC144F4C914CE480BCDEBA1DEFE9CA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EE6E714BEC24C5DB1A7A94DF3A6DFE55">
    <w:name w:val="1EE6E714BEC24C5DB1A7A94DF3A6DFE5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C783523F8B84FC18EBDFCAFC80DF9625">
    <w:name w:val="2C783523F8B84FC18EBDFCAFC80DF962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AC8F0CC172042F78D468F10BD1BD2925">
    <w:name w:val="2AC8F0CC172042F78D468F10BD1BD292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E2E69A9384B518453FE6F42C273915">
    <w:name w:val="170E2E69A9384B518453FE6F42C27391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F629BC4372B745FA986650DD407E06B25">
    <w:name w:val="F629BC4372B745FA986650DD407E06B2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9C369F3C75E4D5D8107E63C1A011EA65">
    <w:name w:val="D9C369F3C75E4D5D8107E63C1A011EA6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86A6EC26979474DA4D9BF79C69F13C25">
    <w:name w:val="986A6EC26979474DA4D9BF79C69F13C2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77ADC8280454CCBB3E7DD18109FCEAC5">
    <w:name w:val="C77ADC8280454CCBB3E7DD18109FCEAC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29FB64C055F458AAA52D09CDAEB2A285">
    <w:name w:val="629FB64C055F458AAA52D09CDAEB2A28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9A72FBADF224E158AEB592244ED878D5">
    <w:name w:val="29A72FBADF224E158AEB592244ED878D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51506CAB2D42440B9A07400AE3EAF67D5">
    <w:name w:val="51506CAB2D42440B9A07400AE3EAF67D5"/>
    <w:rsid w:val="00FA26FE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6E2E54FC070411E8E97FB7433FA45E45">
    <w:name w:val="06E2E54FC070411E8E97FB7433FA45E45"/>
    <w:rsid w:val="00FA26FE"/>
    <w:pPr>
      <w:bidi/>
      <w:spacing w:after="200" w:line="276" w:lineRule="auto"/>
    </w:pPr>
  </w:style>
  <w:style w:type="paragraph" w:customStyle="1" w:styleId="109236A7BA3147BCB8B76FEE596E194B5">
    <w:name w:val="109236A7BA3147BCB8B76FEE596E194B5"/>
    <w:rsid w:val="00FA26FE"/>
    <w:pPr>
      <w:bidi/>
      <w:spacing w:after="200" w:line="276" w:lineRule="auto"/>
    </w:pPr>
  </w:style>
  <w:style w:type="paragraph" w:customStyle="1" w:styleId="0D230F4D7ED64E26A7043B781689A17D5">
    <w:name w:val="0D230F4D7ED64E26A7043B781689A17D5"/>
    <w:rsid w:val="00FA26FE"/>
    <w:pPr>
      <w:bidi/>
      <w:spacing w:after="200" w:line="276" w:lineRule="auto"/>
    </w:pPr>
  </w:style>
  <w:style w:type="paragraph" w:customStyle="1" w:styleId="E47D14C0E4D74174995DC78B60E07AD53">
    <w:name w:val="E47D14C0E4D74174995DC78B60E07AD53"/>
    <w:rsid w:val="00FA26FE"/>
    <w:pPr>
      <w:bidi/>
      <w:spacing w:after="200" w:line="276" w:lineRule="auto"/>
    </w:pPr>
  </w:style>
  <w:style w:type="paragraph" w:customStyle="1" w:styleId="4E5FF14FE2A541D19C14CED0ABA4C44B5">
    <w:name w:val="4E5FF14FE2A541D19C14CED0ABA4C44B5"/>
    <w:rsid w:val="00FA26FE"/>
    <w:pPr>
      <w:bidi/>
      <w:spacing w:after="200" w:line="276" w:lineRule="auto"/>
    </w:pPr>
  </w:style>
  <w:style w:type="paragraph" w:customStyle="1" w:styleId="EC7FF9522AE942AB812709EA3FD7B3395">
    <w:name w:val="EC7FF9522AE942AB812709EA3FD7B3395"/>
    <w:rsid w:val="00FA26FE"/>
    <w:pPr>
      <w:bidi/>
      <w:spacing w:after="200" w:line="276" w:lineRule="auto"/>
    </w:pPr>
  </w:style>
  <w:style w:type="paragraph" w:customStyle="1" w:styleId="99BAB7F0FD234E77B9A4FA9111DE35495">
    <w:name w:val="99BAB7F0FD234E77B9A4FA9111DE35495"/>
    <w:rsid w:val="00FA26FE"/>
    <w:pPr>
      <w:bidi/>
      <w:spacing w:after="200" w:line="276" w:lineRule="auto"/>
    </w:pPr>
  </w:style>
  <w:style w:type="paragraph" w:customStyle="1" w:styleId="A43BBEE3348C46BF8E80F14E4C67302D4">
    <w:name w:val="A43BBEE3348C46BF8E80F14E4C67302D4"/>
    <w:rsid w:val="00FA26FE"/>
    <w:pPr>
      <w:bidi/>
      <w:spacing w:after="200" w:line="276" w:lineRule="auto"/>
    </w:pPr>
  </w:style>
  <w:style w:type="paragraph" w:customStyle="1" w:styleId="0A6A1488135A4F5698DC7E874C9054763">
    <w:name w:val="0A6A1488135A4F5698DC7E874C9054763"/>
    <w:rsid w:val="00FA26FE"/>
    <w:pPr>
      <w:bidi/>
      <w:spacing w:after="200" w:line="276" w:lineRule="auto"/>
    </w:pPr>
  </w:style>
  <w:style w:type="paragraph" w:customStyle="1" w:styleId="36CAFEF2B1E1477AA2F2D364551E40955">
    <w:name w:val="36CAFEF2B1E1477AA2F2D364551E40955"/>
    <w:rsid w:val="00FA26FE"/>
    <w:pPr>
      <w:bidi/>
      <w:spacing w:after="200" w:line="276" w:lineRule="auto"/>
    </w:pPr>
  </w:style>
  <w:style w:type="paragraph" w:customStyle="1" w:styleId="D5FAF3FE71F241358E8DA413104A9FDF5">
    <w:name w:val="D5FAF3FE71F241358E8DA413104A9FDF5"/>
    <w:rsid w:val="00FA26FE"/>
    <w:pPr>
      <w:bidi/>
      <w:spacing w:after="200" w:line="276" w:lineRule="auto"/>
    </w:pPr>
  </w:style>
  <w:style w:type="paragraph" w:customStyle="1" w:styleId="68079637D54A4308BC54FD9AB642610F5">
    <w:name w:val="68079637D54A4308BC54FD9AB642610F5"/>
    <w:rsid w:val="00FA26FE"/>
    <w:pPr>
      <w:bidi/>
      <w:spacing w:after="200" w:line="276" w:lineRule="auto"/>
    </w:pPr>
  </w:style>
  <w:style w:type="paragraph" w:customStyle="1" w:styleId="6A2C773D8F5645CD91EE032033B8B0CD4">
    <w:name w:val="6A2C773D8F5645CD91EE032033B8B0CD4"/>
    <w:rsid w:val="00FA26FE"/>
    <w:pPr>
      <w:bidi/>
      <w:spacing w:after="200" w:line="276" w:lineRule="auto"/>
    </w:pPr>
  </w:style>
  <w:style w:type="paragraph" w:customStyle="1" w:styleId="2B3A6E4E202648DCB83FE1A0FD55B0FF3">
    <w:name w:val="2B3A6E4E202648DCB83FE1A0FD55B0FF3"/>
    <w:rsid w:val="00FA26FE"/>
    <w:pPr>
      <w:bidi/>
      <w:spacing w:after="200" w:line="276" w:lineRule="auto"/>
    </w:pPr>
  </w:style>
  <w:style w:type="paragraph" w:customStyle="1" w:styleId="AEF73AF9188B421E95BF2C0EA5AB65C65">
    <w:name w:val="AEF73AF9188B421E95BF2C0EA5AB65C65"/>
    <w:rsid w:val="00FA26FE"/>
    <w:pPr>
      <w:bidi/>
      <w:spacing w:after="200" w:line="276" w:lineRule="auto"/>
    </w:pPr>
  </w:style>
  <w:style w:type="paragraph" w:customStyle="1" w:styleId="89952F69D51143A7B2059A84D326C0585">
    <w:name w:val="89952F69D51143A7B2059A84D326C0585"/>
    <w:rsid w:val="00FA26FE"/>
    <w:pPr>
      <w:bidi/>
      <w:spacing w:after="200" w:line="276" w:lineRule="auto"/>
    </w:pPr>
  </w:style>
  <w:style w:type="paragraph" w:customStyle="1" w:styleId="0CCAE559BE4142A5AFC19CFB37F7EFEF5">
    <w:name w:val="0CCAE559BE4142A5AFC19CFB37F7EFEF5"/>
    <w:rsid w:val="00FA26FE"/>
    <w:pPr>
      <w:bidi/>
      <w:spacing w:after="200" w:line="276" w:lineRule="auto"/>
    </w:pPr>
  </w:style>
  <w:style w:type="paragraph" w:customStyle="1" w:styleId="80A6E1834A43497BAE9C20B57947FE014">
    <w:name w:val="80A6E1834A43497BAE9C20B57947FE014"/>
    <w:rsid w:val="00FA26FE"/>
    <w:pPr>
      <w:bidi/>
      <w:spacing w:after="200" w:line="276" w:lineRule="auto"/>
    </w:pPr>
  </w:style>
  <w:style w:type="paragraph" w:customStyle="1" w:styleId="DE68C1AD2DDF4F0CB9459979BDFFDA7A3">
    <w:name w:val="DE68C1AD2DDF4F0CB9459979BDFFDA7A3"/>
    <w:rsid w:val="00FA26FE"/>
    <w:pPr>
      <w:bidi/>
      <w:spacing w:after="200" w:line="276" w:lineRule="auto"/>
    </w:pPr>
  </w:style>
  <w:style w:type="paragraph" w:customStyle="1" w:styleId="706E196F1E1F49DF985F66C16F01717D5">
    <w:name w:val="706E196F1E1F49DF985F66C16F01717D5"/>
    <w:rsid w:val="00FA26FE"/>
    <w:pPr>
      <w:bidi/>
      <w:spacing w:after="200" w:line="276" w:lineRule="auto"/>
    </w:pPr>
  </w:style>
  <w:style w:type="paragraph" w:customStyle="1" w:styleId="3286D47D9EED463D99F4953E3CD2ACAA5">
    <w:name w:val="3286D47D9EED463D99F4953E3CD2ACAA5"/>
    <w:rsid w:val="00FA26FE"/>
    <w:pPr>
      <w:bidi/>
      <w:spacing w:after="200" w:line="276" w:lineRule="auto"/>
    </w:pPr>
  </w:style>
  <w:style w:type="paragraph" w:customStyle="1" w:styleId="5DAD0656F13140B6B225511241CD3AB65">
    <w:name w:val="5DAD0656F13140B6B225511241CD3AB65"/>
    <w:rsid w:val="00FA26FE"/>
    <w:pPr>
      <w:bidi/>
      <w:spacing w:after="200" w:line="276" w:lineRule="auto"/>
    </w:pPr>
  </w:style>
  <w:style w:type="paragraph" w:customStyle="1" w:styleId="C02CA8878EA34C34BA151AEF972951984">
    <w:name w:val="C02CA8878EA34C34BA151AEF972951984"/>
    <w:rsid w:val="00FA26FE"/>
    <w:pPr>
      <w:bidi/>
      <w:spacing w:after="200" w:line="276" w:lineRule="auto"/>
    </w:pPr>
  </w:style>
  <w:style w:type="paragraph" w:customStyle="1" w:styleId="23923DBC01D94FA2A33C0180566ED84E3">
    <w:name w:val="23923DBC01D94FA2A33C0180566ED84E3"/>
    <w:rsid w:val="00FA26FE"/>
    <w:pPr>
      <w:bidi/>
      <w:spacing w:after="200" w:line="276" w:lineRule="auto"/>
    </w:pPr>
  </w:style>
  <w:style w:type="paragraph" w:customStyle="1" w:styleId="09CF82322B2A4D0E89D5336C6BC1C57B5">
    <w:name w:val="09CF82322B2A4D0E89D5336C6BC1C57B5"/>
    <w:rsid w:val="00FA26FE"/>
    <w:pPr>
      <w:bidi/>
      <w:spacing w:after="200" w:line="276" w:lineRule="auto"/>
    </w:pPr>
  </w:style>
  <w:style w:type="paragraph" w:customStyle="1" w:styleId="84121153B22A4BBE95DE9B23612675B25">
    <w:name w:val="84121153B22A4BBE95DE9B23612675B25"/>
    <w:rsid w:val="00FA26FE"/>
    <w:pPr>
      <w:bidi/>
      <w:spacing w:after="200" w:line="276" w:lineRule="auto"/>
    </w:pPr>
  </w:style>
  <w:style w:type="paragraph" w:customStyle="1" w:styleId="3E92DB63C86849A2A3D2412DDD7D01385">
    <w:name w:val="3E92DB63C86849A2A3D2412DDD7D01385"/>
    <w:rsid w:val="00FA26FE"/>
    <w:pPr>
      <w:bidi/>
      <w:spacing w:after="200" w:line="276" w:lineRule="auto"/>
    </w:pPr>
  </w:style>
  <w:style w:type="paragraph" w:customStyle="1" w:styleId="C8032EA317DD4243891DD43E77092EAD4">
    <w:name w:val="C8032EA317DD4243891DD43E77092EAD4"/>
    <w:rsid w:val="00FA26FE"/>
    <w:pPr>
      <w:bidi/>
      <w:spacing w:after="200" w:line="276" w:lineRule="auto"/>
    </w:pPr>
  </w:style>
  <w:style w:type="paragraph" w:customStyle="1" w:styleId="7493A6ACFA7F4BA6A52C07D942171B3E3">
    <w:name w:val="7493A6ACFA7F4BA6A52C07D942171B3E3"/>
    <w:rsid w:val="00FA26FE"/>
    <w:pPr>
      <w:bidi/>
      <w:spacing w:after="200" w:line="276" w:lineRule="auto"/>
    </w:pPr>
  </w:style>
  <w:style w:type="paragraph" w:customStyle="1" w:styleId="61F195E4DC4744F0860CB0640330556E5">
    <w:name w:val="61F195E4DC4744F0860CB0640330556E5"/>
    <w:rsid w:val="00FA26FE"/>
    <w:pPr>
      <w:bidi/>
      <w:spacing w:after="200" w:line="276" w:lineRule="auto"/>
    </w:pPr>
  </w:style>
  <w:style w:type="paragraph" w:customStyle="1" w:styleId="F049C895A9294B3B87702B4F06A556715">
    <w:name w:val="F049C895A9294B3B87702B4F06A556715"/>
    <w:rsid w:val="00FA26FE"/>
    <w:pPr>
      <w:bidi/>
      <w:spacing w:after="200" w:line="276" w:lineRule="auto"/>
    </w:pPr>
  </w:style>
  <w:style w:type="paragraph" w:customStyle="1" w:styleId="33A6D610B79F4F6BB6C989D46387B7D85">
    <w:name w:val="33A6D610B79F4F6BB6C989D46387B7D85"/>
    <w:rsid w:val="00FA26FE"/>
    <w:pPr>
      <w:bidi/>
      <w:spacing w:after="200" w:line="276" w:lineRule="auto"/>
    </w:pPr>
  </w:style>
  <w:style w:type="paragraph" w:customStyle="1" w:styleId="5947A2B193254692B6A93E9393228F834">
    <w:name w:val="5947A2B193254692B6A93E9393228F834"/>
    <w:rsid w:val="00FA26FE"/>
    <w:pPr>
      <w:bidi/>
      <w:spacing w:after="200" w:line="276" w:lineRule="auto"/>
    </w:pPr>
  </w:style>
  <w:style w:type="paragraph" w:customStyle="1" w:styleId="965B1BB3C47B478C82A6C4F0BA50A4133">
    <w:name w:val="965B1BB3C47B478C82A6C4F0BA50A4133"/>
    <w:rsid w:val="00FA26FE"/>
    <w:pPr>
      <w:bidi/>
      <w:spacing w:after="200" w:line="276" w:lineRule="auto"/>
    </w:pPr>
  </w:style>
  <w:style w:type="paragraph" w:customStyle="1" w:styleId="C679CEFF3496465BB623CF78EAE9E50C5">
    <w:name w:val="C679CEFF3496465BB623CF78EAE9E50C5"/>
    <w:rsid w:val="00FA26FE"/>
    <w:pPr>
      <w:bidi/>
      <w:spacing w:after="200" w:line="276" w:lineRule="auto"/>
    </w:pPr>
  </w:style>
  <w:style w:type="paragraph" w:customStyle="1" w:styleId="0A36469DE2F448858D9A109FDC51C8B85">
    <w:name w:val="0A36469DE2F448858D9A109FDC51C8B85"/>
    <w:rsid w:val="00FA26FE"/>
    <w:pPr>
      <w:bidi/>
      <w:spacing w:after="200" w:line="276" w:lineRule="auto"/>
    </w:pPr>
  </w:style>
  <w:style w:type="paragraph" w:customStyle="1" w:styleId="F249765BF8A64D1086B8011036F30BB95">
    <w:name w:val="F249765BF8A64D1086B8011036F30BB95"/>
    <w:rsid w:val="00FA26FE"/>
    <w:pPr>
      <w:bidi/>
      <w:spacing w:after="200" w:line="276" w:lineRule="auto"/>
    </w:pPr>
  </w:style>
  <w:style w:type="paragraph" w:customStyle="1" w:styleId="4CE049E689434551A7DEF4D6AEFCABBB4">
    <w:name w:val="4CE049E689434551A7DEF4D6AEFCABBB4"/>
    <w:rsid w:val="00FA26FE"/>
    <w:pPr>
      <w:bidi/>
      <w:spacing w:after="200" w:line="276" w:lineRule="auto"/>
    </w:pPr>
  </w:style>
  <w:style w:type="paragraph" w:customStyle="1" w:styleId="412AD2D29D2943198AB7522128FF7B363">
    <w:name w:val="412AD2D29D2943198AB7522128FF7B363"/>
    <w:rsid w:val="00FA26FE"/>
    <w:pPr>
      <w:bidi/>
      <w:spacing w:after="200" w:line="276" w:lineRule="auto"/>
    </w:pPr>
  </w:style>
  <w:style w:type="paragraph" w:customStyle="1" w:styleId="EF1490F4F99D4FBABDAF483EE569D71A3">
    <w:name w:val="EF1490F4F99D4FBABDAF483EE569D71A3"/>
    <w:rsid w:val="00FA26FE"/>
    <w:pPr>
      <w:bidi/>
      <w:spacing w:after="200" w:line="276" w:lineRule="auto"/>
    </w:pPr>
  </w:style>
  <w:style w:type="paragraph" w:customStyle="1" w:styleId="59A505D2D8FF41FAB9EA77C06344A0283">
    <w:name w:val="59A505D2D8FF41FAB9EA77C06344A0283"/>
    <w:rsid w:val="00FA26FE"/>
    <w:pPr>
      <w:bidi/>
      <w:spacing w:after="200" w:line="276" w:lineRule="auto"/>
    </w:pPr>
  </w:style>
  <w:style w:type="paragraph" w:customStyle="1" w:styleId="BF46848C7A0949C5A32003182E202F5F3">
    <w:name w:val="BF46848C7A0949C5A32003182E202F5F3"/>
    <w:rsid w:val="00FA26FE"/>
    <w:pPr>
      <w:bidi/>
      <w:spacing w:after="200" w:line="276" w:lineRule="auto"/>
    </w:pPr>
  </w:style>
  <w:style w:type="paragraph" w:customStyle="1" w:styleId="A603CC0B53F64B62884EEB5F0B6D252E3">
    <w:name w:val="A603CC0B53F64B62884EEB5F0B6D252E3"/>
    <w:rsid w:val="00FA26FE"/>
    <w:pPr>
      <w:bidi/>
      <w:spacing w:after="200" w:line="276" w:lineRule="auto"/>
    </w:pPr>
  </w:style>
  <w:style w:type="paragraph" w:customStyle="1" w:styleId="20A5E786879B4061ABBE429322B0B6C13">
    <w:name w:val="20A5E786879B4061ABBE429322B0B6C13"/>
    <w:rsid w:val="00FA26FE"/>
    <w:pPr>
      <w:bidi/>
      <w:spacing w:after="200" w:line="276" w:lineRule="auto"/>
    </w:pPr>
  </w:style>
  <w:style w:type="paragraph" w:customStyle="1" w:styleId="51B3A2E25327453C8F27D73D577A3BE02">
    <w:name w:val="51B3A2E25327453C8F27D73D577A3BE02"/>
    <w:rsid w:val="00FA26FE"/>
    <w:pPr>
      <w:bidi/>
      <w:spacing w:after="200" w:line="276" w:lineRule="auto"/>
    </w:pPr>
  </w:style>
  <w:style w:type="paragraph" w:customStyle="1" w:styleId="33A1AA8D333A40CE8317A48DBD5DC9762">
    <w:name w:val="33A1AA8D333A40CE8317A48DBD5DC9762"/>
    <w:rsid w:val="00FA26FE"/>
    <w:pPr>
      <w:bidi/>
      <w:spacing w:after="200" w:line="276" w:lineRule="auto"/>
    </w:pPr>
  </w:style>
  <w:style w:type="paragraph" w:customStyle="1" w:styleId="2D2EF456F6394C879546DA2DE00B77B32">
    <w:name w:val="2D2EF456F6394C879546DA2DE00B77B32"/>
    <w:rsid w:val="00FA26FE"/>
    <w:pPr>
      <w:bidi/>
      <w:spacing w:after="200" w:line="276" w:lineRule="auto"/>
    </w:pPr>
  </w:style>
  <w:style w:type="paragraph" w:customStyle="1" w:styleId="2F59BCC1790D483E918C03F4B118E8922">
    <w:name w:val="2F59BCC1790D483E918C03F4B118E8922"/>
    <w:rsid w:val="00FA26FE"/>
    <w:pPr>
      <w:bidi/>
      <w:spacing w:after="200" w:line="276" w:lineRule="auto"/>
    </w:pPr>
  </w:style>
  <w:style w:type="paragraph" w:customStyle="1" w:styleId="431525AB10294EAA92D4CF63F19BB0CC2">
    <w:name w:val="431525AB10294EAA92D4CF63F19BB0CC2"/>
    <w:rsid w:val="00FA26FE"/>
    <w:pPr>
      <w:bidi/>
      <w:spacing w:after="200" w:line="276" w:lineRule="auto"/>
    </w:pPr>
  </w:style>
  <w:style w:type="paragraph" w:customStyle="1" w:styleId="CD06A3927DCA41F5B49176F55EC67BE62">
    <w:name w:val="CD06A3927DCA41F5B49176F55EC67BE62"/>
    <w:rsid w:val="00FA26FE"/>
    <w:pPr>
      <w:bidi/>
      <w:spacing w:after="200" w:line="276" w:lineRule="auto"/>
    </w:pPr>
  </w:style>
  <w:style w:type="paragraph" w:customStyle="1" w:styleId="7E5C4D7D1DF946A88BDFDDAF6A5533D22">
    <w:name w:val="7E5C4D7D1DF946A88BDFDDAF6A5533D22"/>
    <w:rsid w:val="00FA26FE"/>
    <w:pPr>
      <w:bidi/>
      <w:spacing w:after="200" w:line="276" w:lineRule="auto"/>
    </w:pPr>
  </w:style>
  <w:style w:type="paragraph" w:customStyle="1" w:styleId="2D0CEE91D2174AE59416ECEDB50440EC2">
    <w:name w:val="2D0CEE91D2174AE59416ECEDB50440EC2"/>
    <w:rsid w:val="00FA26FE"/>
    <w:pPr>
      <w:bidi/>
      <w:spacing w:after="200" w:line="276" w:lineRule="auto"/>
    </w:pPr>
  </w:style>
  <w:style w:type="paragraph" w:customStyle="1" w:styleId="8623F65F8DAD48A087B69446C53B5C052">
    <w:name w:val="8623F65F8DAD48A087B69446C53B5C052"/>
    <w:rsid w:val="00FA26FE"/>
    <w:pPr>
      <w:bidi/>
      <w:spacing w:after="200" w:line="276" w:lineRule="auto"/>
    </w:pPr>
  </w:style>
  <w:style w:type="paragraph" w:customStyle="1" w:styleId="BB7ACE85678D4F83836F32A2320A42C52">
    <w:name w:val="BB7ACE85678D4F83836F32A2320A42C52"/>
    <w:rsid w:val="00FA26FE"/>
    <w:pPr>
      <w:bidi/>
      <w:spacing w:after="200" w:line="276" w:lineRule="auto"/>
    </w:pPr>
  </w:style>
  <w:style w:type="paragraph" w:customStyle="1" w:styleId="FBF39300E3F74A05A37C8F5DE02777F32">
    <w:name w:val="FBF39300E3F74A05A37C8F5DE02777F32"/>
    <w:rsid w:val="00FA26FE"/>
    <w:pPr>
      <w:bidi/>
      <w:spacing w:after="200" w:line="276" w:lineRule="auto"/>
    </w:pPr>
  </w:style>
  <w:style w:type="paragraph" w:customStyle="1" w:styleId="75F1F5745E754AD2AE49B35D4971BC512">
    <w:name w:val="75F1F5745E754AD2AE49B35D4971BC512"/>
    <w:rsid w:val="00FA26FE"/>
    <w:pPr>
      <w:bidi/>
      <w:spacing w:after="200" w:line="276" w:lineRule="auto"/>
    </w:pPr>
  </w:style>
  <w:style w:type="paragraph" w:customStyle="1" w:styleId="4BD953AF076A4A5CB93F0AE3FFC62CB62">
    <w:name w:val="4BD953AF076A4A5CB93F0AE3FFC62CB62"/>
    <w:rsid w:val="00FA26FE"/>
    <w:pPr>
      <w:bidi/>
      <w:spacing w:after="200" w:line="276" w:lineRule="auto"/>
    </w:pPr>
  </w:style>
  <w:style w:type="paragraph" w:customStyle="1" w:styleId="AE9F78537ACE4ED0A9E34FF889F6E10E2">
    <w:name w:val="AE9F78537ACE4ED0A9E34FF889F6E10E2"/>
    <w:rsid w:val="00FA26FE"/>
    <w:pPr>
      <w:bidi/>
      <w:spacing w:after="200" w:line="276" w:lineRule="auto"/>
    </w:pPr>
  </w:style>
  <w:style w:type="paragraph" w:customStyle="1" w:styleId="1D1C8573CCE745B3A41798410EAA346D2">
    <w:name w:val="1D1C8573CCE745B3A41798410EAA346D2"/>
    <w:rsid w:val="00FA26FE"/>
    <w:pPr>
      <w:bidi/>
      <w:spacing w:after="200" w:line="276" w:lineRule="auto"/>
    </w:pPr>
  </w:style>
  <w:style w:type="paragraph" w:customStyle="1" w:styleId="66128FB9C9DC4F1C99C8740F56E839EE2">
    <w:name w:val="66128FB9C9DC4F1C99C8740F56E839EE2"/>
    <w:rsid w:val="00FA26FE"/>
    <w:pPr>
      <w:bidi/>
      <w:spacing w:after="200" w:line="276" w:lineRule="auto"/>
    </w:pPr>
  </w:style>
  <w:style w:type="paragraph" w:customStyle="1" w:styleId="78AA275AC27B486F81C3B7B2C254F2362">
    <w:name w:val="78AA275AC27B486F81C3B7B2C254F2362"/>
    <w:rsid w:val="00FA26FE"/>
    <w:pPr>
      <w:bidi/>
      <w:spacing w:after="200" w:line="276" w:lineRule="auto"/>
    </w:pPr>
  </w:style>
  <w:style w:type="paragraph" w:customStyle="1" w:styleId="36841AF553FC4A038A0B40E4674E48A72">
    <w:name w:val="36841AF553FC4A038A0B40E4674E48A72"/>
    <w:rsid w:val="00FA26FE"/>
    <w:pPr>
      <w:bidi/>
      <w:spacing w:after="200" w:line="276" w:lineRule="auto"/>
    </w:pPr>
  </w:style>
  <w:style w:type="paragraph" w:customStyle="1" w:styleId="96AF7DC3F94E42F4AC0A1C13494ABD642">
    <w:name w:val="96AF7DC3F94E42F4AC0A1C13494ABD642"/>
    <w:rsid w:val="00FA26FE"/>
    <w:pPr>
      <w:bidi/>
      <w:spacing w:after="200" w:line="276" w:lineRule="auto"/>
    </w:pPr>
  </w:style>
  <w:style w:type="paragraph" w:customStyle="1" w:styleId="4DEBC7657D6E44D3BD85B299235343EC2">
    <w:name w:val="4DEBC7657D6E44D3BD85B299235343EC2"/>
    <w:rsid w:val="00FA26FE"/>
    <w:pPr>
      <w:bidi/>
      <w:spacing w:after="200" w:line="276" w:lineRule="auto"/>
    </w:pPr>
  </w:style>
  <w:style w:type="paragraph" w:customStyle="1" w:styleId="1FAA36CF112047889E61D86996D57A7D2">
    <w:name w:val="1FAA36CF112047889E61D86996D57A7D2"/>
    <w:rsid w:val="00FA26FE"/>
    <w:pPr>
      <w:bidi/>
      <w:spacing w:after="200" w:line="276" w:lineRule="auto"/>
    </w:pPr>
  </w:style>
  <w:style w:type="paragraph" w:customStyle="1" w:styleId="991715C6549F4B40A19FDD12757CB6E22">
    <w:name w:val="991715C6549F4B40A19FDD12757CB6E22"/>
    <w:rsid w:val="00FA26FE"/>
    <w:pPr>
      <w:bidi/>
      <w:spacing w:after="200" w:line="276" w:lineRule="auto"/>
    </w:pPr>
  </w:style>
  <w:style w:type="paragraph" w:customStyle="1" w:styleId="48A9F2BDF157494D87B579DC067F07202">
    <w:name w:val="48A9F2BDF157494D87B579DC067F07202"/>
    <w:rsid w:val="00FA26FE"/>
    <w:pPr>
      <w:bidi/>
      <w:spacing w:after="200" w:line="276" w:lineRule="auto"/>
    </w:pPr>
  </w:style>
  <w:style w:type="paragraph" w:customStyle="1" w:styleId="2383FDDCD43B47B78747DC1D7D88C5692">
    <w:name w:val="2383FDDCD43B47B78747DC1D7D88C5692"/>
    <w:rsid w:val="00FA26FE"/>
    <w:pPr>
      <w:bidi/>
      <w:spacing w:after="200" w:line="276" w:lineRule="auto"/>
    </w:pPr>
  </w:style>
  <w:style w:type="paragraph" w:customStyle="1" w:styleId="46C2634EF8CD4A7BAD5B08ABC17D0CEA2">
    <w:name w:val="46C2634EF8CD4A7BAD5B08ABC17D0CEA2"/>
    <w:rsid w:val="00FA26FE"/>
    <w:pPr>
      <w:bidi/>
      <w:spacing w:after="200" w:line="276" w:lineRule="auto"/>
    </w:pPr>
  </w:style>
  <w:style w:type="paragraph" w:customStyle="1" w:styleId="41F65CA190304FACA5B68CDB06A9631C1">
    <w:name w:val="41F65CA190304FACA5B68CDB06A9631C1"/>
    <w:rsid w:val="00FA26FE"/>
    <w:pPr>
      <w:bidi/>
      <w:spacing w:after="200" w:line="276" w:lineRule="auto"/>
    </w:pPr>
  </w:style>
  <w:style w:type="paragraph" w:customStyle="1" w:styleId="AB2F06F34A9E472D980D2E033B8C8AB26">
    <w:name w:val="AB2F06F34A9E472D980D2E033B8C8AB2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8B56834C1574D608BA7908ECD0F5A08">
    <w:name w:val="18B56834C1574D608BA7908ECD0F5A0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B3E006623495A9115F9768376EA766">
    <w:name w:val="C97B3E006623495A9115F9768376EA76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F656FDF5ECE4E9883CCC6D756FCD3286">
    <w:name w:val="DF656FDF5ECE4E9883CCC6D756FCD328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9EC144F4C914CE480BCDEBA1DEFE9CA6">
    <w:name w:val="09EC144F4C914CE480BCDEBA1DEFE9CA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EE6E714BEC24C5DB1A7A94DF3A6DFE56">
    <w:name w:val="1EE6E714BEC24C5DB1A7A94DF3A6DFE5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C783523F8B84FC18EBDFCAFC80DF9626">
    <w:name w:val="2C783523F8B84FC18EBDFCAFC80DF962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AC8F0CC172042F78D468F10BD1BD2926">
    <w:name w:val="2AC8F0CC172042F78D468F10BD1BD292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E2E69A9384B518453FE6F42C273916">
    <w:name w:val="170E2E69A9384B518453FE6F42C27391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F629BC4372B745FA986650DD407E06B26">
    <w:name w:val="F629BC4372B745FA986650DD407E06B2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9C369F3C75E4D5D8107E63C1A011EA66">
    <w:name w:val="D9C369F3C75E4D5D8107E63C1A011EA6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86A6EC26979474DA4D9BF79C69F13C26">
    <w:name w:val="986A6EC26979474DA4D9BF79C69F13C2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77ADC8280454CCBB3E7DD18109FCEAC6">
    <w:name w:val="C77ADC8280454CCBB3E7DD18109FCEAC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29FB64C055F458AAA52D09CDAEB2A286">
    <w:name w:val="629FB64C055F458AAA52D09CDAEB2A28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9A72FBADF224E158AEB592244ED878D6">
    <w:name w:val="29A72FBADF224E158AEB592244ED878D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51506CAB2D42440B9A07400AE3EAF67D6">
    <w:name w:val="51506CAB2D42440B9A07400AE3EAF67D6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6E2E54FC070411E8E97FB7433FA45E46">
    <w:name w:val="06E2E54FC070411E8E97FB7433FA45E46"/>
    <w:rsid w:val="00A54D35"/>
    <w:pPr>
      <w:bidi/>
      <w:spacing w:after="200" w:line="276" w:lineRule="auto"/>
    </w:pPr>
  </w:style>
  <w:style w:type="paragraph" w:customStyle="1" w:styleId="109236A7BA3147BCB8B76FEE596E194B6">
    <w:name w:val="109236A7BA3147BCB8B76FEE596E194B6"/>
    <w:rsid w:val="00A54D35"/>
    <w:pPr>
      <w:bidi/>
      <w:spacing w:after="200" w:line="276" w:lineRule="auto"/>
    </w:pPr>
  </w:style>
  <w:style w:type="paragraph" w:customStyle="1" w:styleId="0D230F4D7ED64E26A7043B781689A17D6">
    <w:name w:val="0D230F4D7ED64E26A7043B781689A17D6"/>
    <w:rsid w:val="00A54D35"/>
    <w:pPr>
      <w:bidi/>
      <w:spacing w:after="200" w:line="276" w:lineRule="auto"/>
    </w:pPr>
  </w:style>
  <w:style w:type="paragraph" w:customStyle="1" w:styleId="E47D14C0E4D74174995DC78B60E07AD54">
    <w:name w:val="E47D14C0E4D74174995DC78B60E07AD54"/>
    <w:rsid w:val="00A54D35"/>
    <w:pPr>
      <w:bidi/>
      <w:spacing w:after="200" w:line="276" w:lineRule="auto"/>
    </w:pPr>
  </w:style>
  <w:style w:type="paragraph" w:customStyle="1" w:styleId="4E5FF14FE2A541D19C14CED0ABA4C44B6">
    <w:name w:val="4E5FF14FE2A541D19C14CED0ABA4C44B6"/>
    <w:rsid w:val="00A54D35"/>
    <w:pPr>
      <w:bidi/>
      <w:spacing w:after="200" w:line="276" w:lineRule="auto"/>
    </w:pPr>
  </w:style>
  <w:style w:type="paragraph" w:customStyle="1" w:styleId="EC7FF9522AE942AB812709EA3FD7B3396">
    <w:name w:val="EC7FF9522AE942AB812709EA3FD7B3396"/>
    <w:rsid w:val="00A54D35"/>
    <w:pPr>
      <w:bidi/>
      <w:spacing w:after="200" w:line="276" w:lineRule="auto"/>
    </w:pPr>
  </w:style>
  <w:style w:type="paragraph" w:customStyle="1" w:styleId="99BAB7F0FD234E77B9A4FA9111DE35496">
    <w:name w:val="99BAB7F0FD234E77B9A4FA9111DE35496"/>
    <w:rsid w:val="00A54D35"/>
    <w:pPr>
      <w:bidi/>
      <w:spacing w:after="200" w:line="276" w:lineRule="auto"/>
    </w:pPr>
  </w:style>
  <w:style w:type="paragraph" w:customStyle="1" w:styleId="A43BBEE3348C46BF8E80F14E4C67302D5">
    <w:name w:val="A43BBEE3348C46BF8E80F14E4C67302D5"/>
    <w:rsid w:val="00A54D35"/>
    <w:pPr>
      <w:bidi/>
      <w:spacing w:after="200" w:line="276" w:lineRule="auto"/>
    </w:pPr>
  </w:style>
  <w:style w:type="paragraph" w:customStyle="1" w:styleId="0A6A1488135A4F5698DC7E874C9054764">
    <w:name w:val="0A6A1488135A4F5698DC7E874C9054764"/>
    <w:rsid w:val="00A54D35"/>
    <w:pPr>
      <w:bidi/>
      <w:spacing w:after="200" w:line="276" w:lineRule="auto"/>
    </w:pPr>
  </w:style>
  <w:style w:type="paragraph" w:customStyle="1" w:styleId="36CAFEF2B1E1477AA2F2D364551E40956">
    <w:name w:val="36CAFEF2B1E1477AA2F2D364551E40956"/>
    <w:rsid w:val="00A54D35"/>
    <w:pPr>
      <w:bidi/>
      <w:spacing w:after="200" w:line="276" w:lineRule="auto"/>
    </w:pPr>
  </w:style>
  <w:style w:type="paragraph" w:customStyle="1" w:styleId="D5FAF3FE71F241358E8DA413104A9FDF6">
    <w:name w:val="D5FAF3FE71F241358E8DA413104A9FDF6"/>
    <w:rsid w:val="00A54D35"/>
    <w:pPr>
      <w:bidi/>
      <w:spacing w:after="200" w:line="276" w:lineRule="auto"/>
    </w:pPr>
  </w:style>
  <w:style w:type="paragraph" w:customStyle="1" w:styleId="68079637D54A4308BC54FD9AB642610F6">
    <w:name w:val="68079637D54A4308BC54FD9AB642610F6"/>
    <w:rsid w:val="00A54D35"/>
    <w:pPr>
      <w:bidi/>
      <w:spacing w:after="200" w:line="276" w:lineRule="auto"/>
    </w:pPr>
  </w:style>
  <w:style w:type="paragraph" w:customStyle="1" w:styleId="6A2C773D8F5645CD91EE032033B8B0CD5">
    <w:name w:val="6A2C773D8F5645CD91EE032033B8B0CD5"/>
    <w:rsid w:val="00A54D35"/>
    <w:pPr>
      <w:bidi/>
      <w:spacing w:after="200" w:line="276" w:lineRule="auto"/>
    </w:pPr>
  </w:style>
  <w:style w:type="paragraph" w:customStyle="1" w:styleId="2B3A6E4E202648DCB83FE1A0FD55B0FF4">
    <w:name w:val="2B3A6E4E202648DCB83FE1A0FD55B0FF4"/>
    <w:rsid w:val="00A54D35"/>
    <w:pPr>
      <w:bidi/>
      <w:spacing w:after="200" w:line="276" w:lineRule="auto"/>
    </w:pPr>
  </w:style>
  <w:style w:type="paragraph" w:customStyle="1" w:styleId="AEF73AF9188B421E95BF2C0EA5AB65C66">
    <w:name w:val="AEF73AF9188B421E95BF2C0EA5AB65C66"/>
    <w:rsid w:val="00A54D35"/>
    <w:pPr>
      <w:bidi/>
      <w:spacing w:after="200" w:line="276" w:lineRule="auto"/>
    </w:pPr>
  </w:style>
  <w:style w:type="paragraph" w:customStyle="1" w:styleId="89952F69D51143A7B2059A84D326C0586">
    <w:name w:val="89952F69D51143A7B2059A84D326C0586"/>
    <w:rsid w:val="00A54D35"/>
    <w:pPr>
      <w:bidi/>
      <w:spacing w:after="200" w:line="276" w:lineRule="auto"/>
    </w:pPr>
  </w:style>
  <w:style w:type="paragraph" w:customStyle="1" w:styleId="0CCAE559BE4142A5AFC19CFB37F7EFEF6">
    <w:name w:val="0CCAE559BE4142A5AFC19CFB37F7EFEF6"/>
    <w:rsid w:val="00A54D35"/>
    <w:pPr>
      <w:bidi/>
      <w:spacing w:after="200" w:line="276" w:lineRule="auto"/>
    </w:pPr>
  </w:style>
  <w:style w:type="paragraph" w:customStyle="1" w:styleId="80A6E1834A43497BAE9C20B57947FE015">
    <w:name w:val="80A6E1834A43497BAE9C20B57947FE015"/>
    <w:rsid w:val="00A54D35"/>
    <w:pPr>
      <w:bidi/>
      <w:spacing w:after="200" w:line="276" w:lineRule="auto"/>
    </w:pPr>
  </w:style>
  <w:style w:type="paragraph" w:customStyle="1" w:styleId="DE68C1AD2DDF4F0CB9459979BDFFDA7A4">
    <w:name w:val="DE68C1AD2DDF4F0CB9459979BDFFDA7A4"/>
    <w:rsid w:val="00A54D35"/>
    <w:pPr>
      <w:bidi/>
      <w:spacing w:after="200" w:line="276" w:lineRule="auto"/>
    </w:pPr>
  </w:style>
  <w:style w:type="paragraph" w:customStyle="1" w:styleId="706E196F1E1F49DF985F66C16F01717D6">
    <w:name w:val="706E196F1E1F49DF985F66C16F01717D6"/>
    <w:rsid w:val="00A54D35"/>
    <w:pPr>
      <w:bidi/>
      <w:spacing w:after="200" w:line="276" w:lineRule="auto"/>
    </w:pPr>
  </w:style>
  <w:style w:type="paragraph" w:customStyle="1" w:styleId="3286D47D9EED463D99F4953E3CD2ACAA6">
    <w:name w:val="3286D47D9EED463D99F4953E3CD2ACAA6"/>
    <w:rsid w:val="00A54D35"/>
    <w:pPr>
      <w:bidi/>
      <w:spacing w:after="200" w:line="276" w:lineRule="auto"/>
    </w:pPr>
  </w:style>
  <w:style w:type="paragraph" w:customStyle="1" w:styleId="5DAD0656F13140B6B225511241CD3AB66">
    <w:name w:val="5DAD0656F13140B6B225511241CD3AB66"/>
    <w:rsid w:val="00A54D35"/>
    <w:pPr>
      <w:bidi/>
      <w:spacing w:after="200" w:line="276" w:lineRule="auto"/>
    </w:pPr>
  </w:style>
  <w:style w:type="paragraph" w:customStyle="1" w:styleId="C02CA8878EA34C34BA151AEF972951985">
    <w:name w:val="C02CA8878EA34C34BA151AEF972951985"/>
    <w:rsid w:val="00A54D35"/>
    <w:pPr>
      <w:bidi/>
      <w:spacing w:after="200" w:line="276" w:lineRule="auto"/>
    </w:pPr>
  </w:style>
  <w:style w:type="paragraph" w:customStyle="1" w:styleId="23923DBC01D94FA2A33C0180566ED84E4">
    <w:name w:val="23923DBC01D94FA2A33C0180566ED84E4"/>
    <w:rsid w:val="00A54D35"/>
    <w:pPr>
      <w:bidi/>
      <w:spacing w:after="200" w:line="276" w:lineRule="auto"/>
    </w:pPr>
  </w:style>
  <w:style w:type="paragraph" w:customStyle="1" w:styleId="09CF82322B2A4D0E89D5336C6BC1C57B6">
    <w:name w:val="09CF82322B2A4D0E89D5336C6BC1C57B6"/>
    <w:rsid w:val="00A54D35"/>
    <w:pPr>
      <w:bidi/>
      <w:spacing w:after="200" w:line="276" w:lineRule="auto"/>
    </w:pPr>
  </w:style>
  <w:style w:type="paragraph" w:customStyle="1" w:styleId="84121153B22A4BBE95DE9B23612675B26">
    <w:name w:val="84121153B22A4BBE95DE9B23612675B26"/>
    <w:rsid w:val="00A54D35"/>
    <w:pPr>
      <w:bidi/>
      <w:spacing w:after="200" w:line="276" w:lineRule="auto"/>
    </w:pPr>
  </w:style>
  <w:style w:type="paragraph" w:customStyle="1" w:styleId="3E92DB63C86849A2A3D2412DDD7D01386">
    <w:name w:val="3E92DB63C86849A2A3D2412DDD7D01386"/>
    <w:rsid w:val="00A54D35"/>
    <w:pPr>
      <w:bidi/>
      <w:spacing w:after="200" w:line="276" w:lineRule="auto"/>
    </w:pPr>
  </w:style>
  <w:style w:type="paragraph" w:customStyle="1" w:styleId="C8032EA317DD4243891DD43E77092EAD5">
    <w:name w:val="C8032EA317DD4243891DD43E77092EAD5"/>
    <w:rsid w:val="00A54D35"/>
    <w:pPr>
      <w:bidi/>
      <w:spacing w:after="200" w:line="276" w:lineRule="auto"/>
    </w:pPr>
  </w:style>
  <w:style w:type="paragraph" w:customStyle="1" w:styleId="7493A6ACFA7F4BA6A52C07D942171B3E4">
    <w:name w:val="7493A6ACFA7F4BA6A52C07D942171B3E4"/>
    <w:rsid w:val="00A54D35"/>
    <w:pPr>
      <w:bidi/>
      <w:spacing w:after="200" w:line="276" w:lineRule="auto"/>
    </w:pPr>
  </w:style>
  <w:style w:type="paragraph" w:customStyle="1" w:styleId="61F195E4DC4744F0860CB0640330556E6">
    <w:name w:val="61F195E4DC4744F0860CB0640330556E6"/>
    <w:rsid w:val="00A54D35"/>
    <w:pPr>
      <w:bidi/>
      <w:spacing w:after="200" w:line="276" w:lineRule="auto"/>
    </w:pPr>
  </w:style>
  <w:style w:type="paragraph" w:customStyle="1" w:styleId="F049C895A9294B3B87702B4F06A556716">
    <w:name w:val="F049C895A9294B3B87702B4F06A556716"/>
    <w:rsid w:val="00A54D35"/>
    <w:pPr>
      <w:bidi/>
      <w:spacing w:after="200" w:line="276" w:lineRule="auto"/>
    </w:pPr>
  </w:style>
  <w:style w:type="paragraph" w:customStyle="1" w:styleId="33A6D610B79F4F6BB6C989D46387B7D86">
    <w:name w:val="33A6D610B79F4F6BB6C989D46387B7D86"/>
    <w:rsid w:val="00A54D35"/>
    <w:pPr>
      <w:bidi/>
      <w:spacing w:after="200" w:line="276" w:lineRule="auto"/>
    </w:pPr>
  </w:style>
  <w:style w:type="paragraph" w:customStyle="1" w:styleId="5947A2B193254692B6A93E9393228F835">
    <w:name w:val="5947A2B193254692B6A93E9393228F835"/>
    <w:rsid w:val="00A54D35"/>
    <w:pPr>
      <w:bidi/>
      <w:spacing w:after="200" w:line="276" w:lineRule="auto"/>
    </w:pPr>
  </w:style>
  <w:style w:type="paragraph" w:customStyle="1" w:styleId="965B1BB3C47B478C82A6C4F0BA50A4134">
    <w:name w:val="965B1BB3C47B478C82A6C4F0BA50A4134"/>
    <w:rsid w:val="00A54D35"/>
    <w:pPr>
      <w:bidi/>
      <w:spacing w:after="200" w:line="276" w:lineRule="auto"/>
    </w:pPr>
  </w:style>
  <w:style w:type="paragraph" w:customStyle="1" w:styleId="C679CEFF3496465BB623CF78EAE9E50C6">
    <w:name w:val="C679CEFF3496465BB623CF78EAE9E50C6"/>
    <w:rsid w:val="00A54D35"/>
    <w:pPr>
      <w:bidi/>
      <w:spacing w:after="200" w:line="276" w:lineRule="auto"/>
    </w:pPr>
  </w:style>
  <w:style w:type="paragraph" w:customStyle="1" w:styleId="0A36469DE2F448858D9A109FDC51C8B86">
    <w:name w:val="0A36469DE2F448858D9A109FDC51C8B86"/>
    <w:rsid w:val="00A54D35"/>
    <w:pPr>
      <w:bidi/>
      <w:spacing w:after="200" w:line="276" w:lineRule="auto"/>
    </w:pPr>
  </w:style>
  <w:style w:type="paragraph" w:customStyle="1" w:styleId="F249765BF8A64D1086B8011036F30BB96">
    <w:name w:val="F249765BF8A64D1086B8011036F30BB96"/>
    <w:rsid w:val="00A54D35"/>
    <w:pPr>
      <w:bidi/>
      <w:spacing w:after="200" w:line="276" w:lineRule="auto"/>
    </w:pPr>
  </w:style>
  <w:style w:type="paragraph" w:customStyle="1" w:styleId="4CE049E689434551A7DEF4D6AEFCABBB5">
    <w:name w:val="4CE049E689434551A7DEF4D6AEFCABBB5"/>
    <w:rsid w:val="00A54D35"/>
    <w:pPr>
      <w:bidi/>
      <w:spacing w:after="200" w:line="276" w:lineRule="auto"/>
    </w:pPr>
  </w:style>
  <w:style w:type="paragraph" w:customStyle="1" w:styleId="412AD2D29D2943198AB7522128FF7B364">
    <w:name w:val="412AD2D29D2943198AB7522128FF7B364"/>
    <w:rsid w:val="00A54D35"/>
    <w:pPr>
      <w:bidi/>
      <w:spacing w:after="200" w:line="276" w:lineRule="auto"/>
    </w:pPr>
  </w:style>
  <w:style w:type="paragraph" w:customStyle="1" w:styleId="EF1490F4F99D4FBABDAF483EE569D71A4">
    <w:name w:val="EF1490F4F99D4FBABDAF483EE569D71A4"/>
    <w:rsid w:val="00A54D35"/>
    <w:pPr>
      <w:bidi/>
      <w:spacing w:after="200" w:line="276" w:lineRule="auto"/>
    </w:pPr>
  </w:style>
  <w:style w:type="paragraph" w:customStyle="1" w:styleId="59A505D2D8FF41FAB9EA77C06344A0284">
    <w:name w:val="59A505D2D8FF41FAB9EA77C06344A0284"/>
    <w:rsid w:val="00A54D35"/>
    <w:pPr>
      <w:bidi/>
      <w:spacing w:after="200" w:line="276" w:lineRule="auto"/>
    </w:pPr>
  </w:style>
  <w:style w:type="paragraph" w:customStyle="1" w:styleId="BF46848C7A0949C5A32003182E202F5F4">
    <w:name w:val="BF46848C7A0949C5A32003182E202F5F4"/>
    <w:rsid w:val="00A54D35"/>
    <w:pPr>
      <w:bidi/>
      <w:spacing w:after="200" w:line="276" w:lineRule="auto"/>
    </w:pPr>
  </w:style>
  <w:style w:type="paragraph" w:customStyle="1" w:styleId="A603CC0B53F64B62884EEB5F0B6D252E4">
    <w:name w:val="A603CC0B53F64B62884EEB5F0B6D252E4"/>
    <w:rsid w:val="00A54D35"/>
    <w:pPr>
      <w:bidi/>
      <w:spacing w:after="200" w:line="276" w:lineRule="auto"/>
    </w:pPr>
  </w:style>
  <w:style w:type="paragraph" w:customStyle="1" w:styleId="20A5E786879B4061ABBE429322B0B6C14">
    <w:name w:val="20A5E786879B4061ABBE429322B0B6C14"/>
    <w:rsid w:val="00A54D35"/>
    <w:pPr>
      <w:bidi/>
      <w:spacing w:after="200" w:line="276" w:lineRule="auto"/>
    </w:pPr>
  </w:style>
  <w:style w:type="paragraph" w:customStyle="1" w:styleId="AB2F06F34A9E472D980D2E033B8C8AB27">
    <w:name w:val="AB2F06F34A9E472D980D2E033B8C8AB2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8B56834C1574D608BA7908ECD0F5A081">
    <w:name w:val="18B56834C1574D608BA7908ECD0F5A081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B3E006623495A9115F9768376EA767">
    <w:name w:val="C97B3E006623495A9115F9768376EA76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F656FDF5ECE4E9883CCC6D756FCD3287">
    <w:name w:val="DF656FDF5ECE4E9883CCC6D756FCD328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9EC144F4C914CE480BCDEBA1DEFE9CA7">
    <w:name w:val="09EC144F4C914CE480BCDEBA1DEFE9CA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EE6E714BEC24C5DB1A7A94DF3A6DFE57">
    <w:name w:val="1EE6E714BEC24C5DB1A7A94DF3A6DFE5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C783523F8B84FC18EBDFCAFC80DF9627">
    <w:name w:val="2C783523F8B84FC18EBDFCAFC80DF962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AC8F0CC172042F78D468F10BD1BD2927">
    <w:name w:val="2AC8F0CC172042F78D468F10BD1BD292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E2E69A9384B518453FE6F42C273917">
    <w:name w:val="170E2E69A9384B518453FE6F42C27391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F629BC4372B745FA986650DD407E06B27">
    <w:name w:val="F629BC4372B745FA986650DD407E06B2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9C369F3C75E4D5D8107E63C1A011EA67">
    <w:name w:val="D9C369F3C75E4D5D8107E63C1A011EA6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86A6EC26979474DA4D9BF79C69F13C27">
    <w:name w:val="986A6EC26979474DA4D9BF79C69F13C2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77ADC8280454CCBB3E7DD18109FCEAC7">
    <w:name w:val="C77ADC8280454CCBB3E7DD18109FCEAC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29FB64C055F458AAA52D09CDAEB2A287">
    <w:name w:val="629FB64C055F458AAA52D09CDAEB2A28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9A72FBADF224E158AEB592244ED878D7">
    <w:name w:val="29A72FBADF224E158AEB592244ED878D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51506CAB2D42440B9A07400AE3EAF67D7">
    <w:name w:val="51506CAB2D42440B9A07400AE3EAF67D7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6E2E54FC070411E8E97FB7433FA45E47">
    <w:name w:val="06E2E54FC070411E8E97FB7433FA45E47"/>
    <w:rsid w:val="00A54D35"/>
    <w:pPr>
      <w:bidi/>
      <w:spacing w:after="200" w:line="276" w:lineRule="auto"/>
    </w:pPr>
  </w:style>
  <w:style w:type="paragraph" w:customStyle="1" w:styleId="109236A7BA3147BCB8B76FEE596E194B7">
    <w:name w:val="109236A7BA3147BCB8B76FEE596E194B7"/>
    <w:rsid w:val="00A54D35"/>
    <w:pPr>
      <w:bidi/>
      <w:spacing w:after="200" w:line="276" w:lineRule="auto"/>
    </w:pPr>
  </w:style>
  <w:style w:type="paragraph" w:customStyle="1" w:styleId="0D230F4D7ED64E26A7043B781689A17D7">
    <w:name w:val="0D230F4D7ED64E26A7043B781689A17D7"/>
    <w:rsid w:val="00A54D35"/>
    <w:pPr>
      <w:bidi/>
      <w:spacing w:after="200" w:line="276" w:lineRule="auto"/>
    </w:pPr>
  </w:style>
  <w:style w:type="paragraph" w:customStyle="1" w:styleId="E47D14C0E4D74174995DC78B60E07AD55">
    <w:name w:val="E47D14C0E4D74174995DC78B60E07AD55"/>
    <w:rsid w:val="00A54D35"/>
    <w:pPr>
      <w:bidi/>
      <w:spacing w:after="200" w:line="276" w:lineRule="auto"/>
    </w:pPr>
  </w:style>
  <w:style w:type="paragraph" w:customStyle="1" w:styleId="4E5FF14FE2A541D19C14CED0ABA4C44B7">
    <w:name w:val="4E5FF14FE2A541D19C14CED0ABA4C44B7"/>
    <w:rsid w:val="00A54D35"/>
    <w:pPr>
      <w:bidi/>
      <w:spacing w:after="200" w:line="276" w:lineRule="auto"/>
    </w:pPr>
  </w:style>
  <w:style w:type="paragraph" w:customStyle="1" w:styleId="EC7FF9522AE942AB812709EA3FD7B3397">
    <w:name w:val="EC7FF9522AE942AB812709EA3FD7B3397"/>
    <w:rsid w:val="00A54D35"/>
    <w:pPr>
      <w:bidi/>
      <w:spacing w:after="200" w:line="276" w:lineRule="auto"/>
    </w:pPr>
  </w:style>
  <w:style w:type="paragraph" w:customStyle="1" w:styleId="99BAB7F0FD234E77B9A4FA9111DE35497">
    <w:name w:val="99BAB7F0FD234E77B9A4FA9111DE35497"/>
    <w:rsid w:val="00A54D35"/>
    <w:pPr>
      <w:bidi/>
      <w:spacing w:after="200" w:line="276" w:lineRule="auto"/>
    </w:pPr>
  </w:style>
  <w:style w:type="paragraph" w:customStyle="1" w:styleId="A43BBEE3348C46BF8E80F14E4C67302D6">
    <w:name w:val="A43BBEE3348C46BF8E80F14E4C67302D6"/>
    <w:rsid w:val="00A54D35"/>
    <w:pPr>
      <w:bidi/>
      <w:spacing w:after="200" w:line="276" w:lineRule="auto"/>
    </w:pPr>
  </w:style>
  <w:style w:type="paragraph" w:customStyle="1" w:styleId="0A6A1488135A4F5698DC7E874C9054765">
    <w:name w:val="0A6A1488135A4F5698DC7E874C9054765"/>
    <w:rsid w:val="00A54D35"/>
    <w:pPr>
      <w:bidi/>
      <w:spacing w:after="200" w:line="276" w:lineRule="auto"/>
    </w:pPr>
  </w:style>
  <w:style w:type="paragraph" w:customStyle="1" w:styleId="36CAFEF2B1E1477AA2F2D364551E40957">
    <w:name w:val="36CAFEF2B1E1477AA2F2D364551E40957"/>
    <w:rsid w:val="00A54D35"/>
    <w:pPr>
      <w:bidi/>
      <w:spacing w:after="200" w:line="276" w:lineRule="auto"/>
    </w:pPr>
  </w:style>
  <w:style w:type="paragraph" w:customStyle="1" w:styleId="D5FAF3FE71F241358E8DA413104A9FDF7">
    <w:name w:val="D5FAF3FE71F241358E8DA413104A9FDF7"/>
    <w:rsid w:val="00A54D35"/>
    <w:pPr>
      <w:bidi/>
      <w:spacing w:after="200" w:line="276" w:lineRule="auto"/>
    </w:pPr>
  </w:style>
  <w:style w:type="paragraph" w:customStyle="1" w:styleId="68079637D54A4308BC54FD9AB642610F7">
    <w:name w:val="68079637D54A4308BC54FD9AB642610F7"/>
    <w:rsid w:val="00A54D35"/>
    <w:pPr>
      <w:bidi/>
      <w:spacing w:after="200" w:line="276" w:lineRule="auto"/>
    </w:pPr>
  </w:style>
  <w:style w:type="paragraph" w:customStyle="1" w:styleId="6A2C773D8F5645CD91EE032033B8B0CD6">
    <w:name w:val="6A2C773D8F5645CD91EE032033B8B0CD6"/>
    <w:rsid w:val="00A54D35"/>
    <w:pPr>
      <w:bidi/>
      <w:spacing w:after="200" w:line="276" w:lineRule="auto"/>
    </w:pPr>
  </w:style>
  <w:style w:type="paragraph" w:customStyle="1" w:styleId="2B3A6E4E202648DCB83FE1A0FD55B0FF5">
    <w:name w:val="2B3A6E4E202648DCB83FE1A0FD55B0FF5"/>
    <w:rsid w:val="00A54D35"/>
    <w:pPr>
      <w:bidi/>
      <w:spacing w:after="200" w:line="276" w:lineRule="auto"/>
    </w:pPr>
  </w:style>
  <w:style w:type="paragraph" w:customStyle="1" w:styleId="AEF73AF9188B421E95BF2C0EA5AB65C67">
    <w:name w:val="AEF73AF9188B421E95BF2C0EA5AB65C67"/>
    <w:rsid w:val="00A54D35"/>
    <w:pPr>
      <w:bidi/>
      <w:spacing w:after="200" w:line="276" w:lineRule="auto"/>
    </w:pPr>
  </w:style>
  <w:style w:type="paragraph" w:customStyle="1" w:styleId="89952F69D51143A7B2059A84D326C0587">
    <w:name w:val="89952F69D51143A7B2059A84D326C0587"/>
    <w:rsid w:val="00A54D35"/>
    <w:pPr>
      <w:bidi/>
      <w:spacing w:after="200" w:line="276" w:lineRule="auto"/>
    </w:pPr>
  </w:style>
  <w:style w:type="paragraph" w:customStyle="1" w:styleId="0CCAE559BE4142A5AFC19CFB37F7EFEF7">
    <w:name w:val="0CCAE559BE4142A5AFC19CFB37F7EFEF7"/>
    <w:rsid w:val="00A54D35"/>
    <w:pPr>
      <w:bidi/>
      <w:spacing w:after="200" w:line="276" w:lineRule="auto"/>
    </w:pPr>
  </w:style>
  <w:style w:type="paragraph" w:customStyle="1" w:styleId="80A6E1834A43497BAE9C20B57947FE016">
    <w:name w:val="80A6E1834A43497BAE9C20B57947FE016"/>
    <w:rsid w:val="00A54D35"/>
    <w:pPr>
      <w:bidi/>
      <w:spacing w:after="200" w:line="276" w:lineRule="auto"/>
    </w:pPr>
  </w:style>
  <w:style w:type="paragraph" w:customStyle="1" w:styleId="DE68C1AD2DDF4F0CB9459979BDFFDA7A5">
    <w:name w:val="DE68C1AD2DDF4F0CB9459979BDFFDA7A5"/>
    <w:rsid w:val="00A54D35"/>
    <w:pPr>
      <w:bidi/>
      <w:spacing w:after="200" w:line="276" w:lineRule="auto"/>
    </w:pPr>
  </w:style>
  <w:style w:type="paragraph" w:customStyle="1" w:styleId="706E196F1E1F49DF985F66C16F01717D7">
    <w:name w:val="706E196F1E1F49DF985F66C16F01717D7"/>
    <w:rsid w:val="00A54D35"/>
    <w:pPr>
      <w:bidi/>
      <w:spacing w:after="200" w:line="276" w:lineRule="auto"/>
    </w:pPr>
  </w:style>
  <w:style w:type="paragraph" w:customStyle="1" w:styleId="3286D47D9EED463D99F4953E3CD2ACAA7">
    <w:name w:val="3286D47D9EED463D99F4953E3CD2ACAA7"/>
    <w:rsid w:val="00A54D35"/>
    <w:pPr>
      <w:bidi/>
      <w:spacing w:after="200" w:line="276" w:lineRule="auto"/>
    </w:pPr>
  </w:style>
  <w:style w:type="paragraph" w:customStyle="1" w:styleId="5DAD0656F13140B6B225511241CD3AB67">
    <w:name w:val="5DAD0656F13140B6B225511241CD3AB67"/>
    <w:rsid w:val="00A54D35"/>
    <w:pPr>
      <w:bidi/>
      <w:spacing w:after="200" w:line="276" w:lineRule="auto"/>
    </w:pPr>
  </w:style>
  <w:style w:type="paragraph" w:customStyle="1" w:styleId="C02CA8878EA34C34BA151AEF972951986">
    <w:name w:val="C02CA8878EA34C34BA151AEF972951986"/>
    <w:rsid w:val="00A54D35"/>
    <w:pPr>
      <w:bidi/>
      <w:spacing w:after="200" w:line="276" w:lineRule="auto"/>
    </w:pPr>
  </w:style>
  <w:style w:type="paragraph" w:customStyle="1" w:styleId="23923DBC01D94FA2A33C0180566ED84E5">
    <w:name w:val="23923DBC01D94FA2A33C0180566ED84E5"/>
    <w:rsid w:val="00A54D35"/>
    <w:pPr>
      <w:bidi/>
      <w:spacing w:after="200" w:line="276" w:lineRule="auto"/>
    </w:pPr>
  </w:style>
  <w:style w:type="paragraph" w:customStyle="1" w:styleId="09CF82322B2A4D0E89D5336C6BC1C57B7">
    <w:name w:val="09CF82322B2A4D0E89D5336C6BC1C57B7"/>
    <w:rsid w:val="00A54D35"/>
    <w:pPr>
      <w:bidi/>
      <w:spacing w:after="200" w:line="276" w:lineRule="auto"/>
    </w:pPr>
  </w:style>
  <w:style w:type="paragraph" w:customStyle="1" w:styleId="84121153B22A4BBE95DE9B23612675B27">
    <w:name w:val="84121153B22A4BBE95DE9B23612675B27"/>
    <w:rsid w:val="00A54D35"/>
    <w:pPr>
      <w:bidi/>
      <w:spacing w:after="200" w:line="276" w:lineRule="auto"/>
    </w:pPr>
  </w:style>
  <w:style w:type="paragraph" w:customStyle="1" w:styleId="3E92DB63C86849A2A3D2412DDD7D01387">
    <w:name w:val="3E92DB63C86849A2A3D2412DDD7D01387"/>
    <w:rsid w:val="00A54D35"/>
    <w:pPr>
      <w:bidi/>
      <w:spacing w:after="200" w:line="276" w:lineRule="auto"/>
    </w:pPr>
  </w:style>
  <w:style w:type="paragraph" w:customStyle="1" w:styleId="C8032EA317DD4243891DD43E77092EAD6">
    <w:name w:val="C8032EA317DD4243891DD43E77092EAD6"/>
    <w:rsid w:val="00A54D35"/>
    <w:pPr>
      <w:bidi/>
      <w:spacing w:after="200" w:line="276" w:lineRule="auto"/>
    </w:pPr>
  </w:style>
  <w:style w:type="paragraph" w:customStyle="1" w:styleId="7493A6ACFA7F4BA6A52C07D942171B3E5">
    <w:name w:val="7493A6ACFA7F4BA6A52C07D942171B3E5"/>
    <w:rsid w:val="00A54D35"/>
    <w:pPr>
      <w:bidi/>
      <w:spacing w:after="200" w:line="276" w:lineRule="auto"/>
    </w:pPr>
  </w:style>
  <w:style w:type="paragraph" w:customStyle="1" w:styleId="61F195E4DC4744F0860CB0640330556E7">
    <w:name w:val="61F195E4DC4744F0860CB0640330556E7"/>
    <w:rsid w:val="00A54D35"/>
    <w:pPr>
      <w:bidi/>
      <w:spacing w:after="200" w:line="276" w:lineRule="auto"/>
    </w:pPr>
  </w:style>
  <w:style w:type="paragraph" w:customStyle="1" w:styleId="F049C895A9294B3B87702B4F06A556717">
    <w:name w:val="F049C895A9294B3B87702B4F06A556717"/>
    <w:rsid w:val="00A54D35"/>
    <w:pPr>
      <w:bidi/>
      <w:spacing w:after="200" w:line="276" w:lineRule="auto"/>
    </w:pPr>
  </w:style>
  <w:style w:type="paragraph" w:customStyle="1" w:styleId="33A6D610B79F4F6BB6C989D46387B7D87">
    <w:name w:val="33A6D610B79F4F6BB6C989D46387B7D87"/>
    <w:rsid w:val="00A54D35"/>
    <w:pPr>
      <w:bidi/>
      <w:spacing w:after="200" w:line="276" w:lineRule="auto"/>
    </w:pPr>
  </w:style>
  <w:style w:type="paragraph" w:customStyle="1" w:styleId="5947A2B193254692B6A93E9393228F836">
    <w:name w:val="5947A2B193254692B6A93E9393228F836"/>
    <w:rsid w:val="00A54D35"/>
    <w:pPr>
      <w:bidi/>
      <w:spacing w:after="200" w:line="276" w:lineRule="auto"/>
    </w:pPr>
  </w:style>
  <w:style w:type="paragraph" w:customStyle="1" w:styleId="965B1BB3C47B478C82A6C4F0BA50A4135">
    <w:name w:val="965B1BB3C47B478C82A6C4F0BA50A4135"/>
    <w:rsid w:val="00A54D35"/>
    <w:pPr>
      <w:bidi/>
      <w:spacing w:after="200" w:line="276" w:lineRule="auto"/>
    </w:pPr>
  </w:style>
  <w:style w:type="paragraph" w:customStyle="1" w:styleId="C679CEFF3496465BB623CF78EAE9E50C7">
    <w:name w:val="C679CEFF3496465BB623CF78EAE9E50C7"/>
    <w:rsid w:val="00A54D35"/>
    <w:pPr>
      <w:bidi/>
      <w:spacing w:after="200" w:line="276" w:lineRule="auto"/>
    </w:pPr>
  </w:style>
  <w:style w:type="paragraph" w:customStyle="1" w:styleId="0A36469DE2F448858D9A109FDC51C8B87">
    <w:name w:val="0A36469DE2F448858D9A109FDC51C8B87"/>
    <w:rsid w:val="00A54D35"/>
    <w:pPr>
      <w:bidi/>
      <w:spacing w:after="200" w:line="276" w:lineRule="auto"/>
    </w:pPr>
  </w:style>
  <w:style w:type="paragraph" w:customStyle="1" w:styleId="F249765BF8A64D1086B8011036F30BB97">
    <w:name w:val="F249765BF8A64D1086B8011036F30BB97"/>
    <w:rsid w:val="00A54D35"/>
    <w:pPr>
      <w:bidi/>
      <w:spacing w:after="200" w:line="276" w:lineRule="auto"/>
    </w:pPr>
  </w:style>
  <w:style w:type="paragraph" w:customStyle="1" w:styleId="4CE049E689434551A7DEF4D6AEFCABBB6">
    <w:name w:val="4CE049E689434551A7DEF4D6AEFCABBB6"/>
    <w:rsid w:val="00A54D35"/>
    <w:pPr>
      <w:bidi/>
      <w:spacing w:after="200" w:line="276" w:lineRule="auto"/>
    </w:pPr>
  </w:style>
  <w:style w:type="paragraph" w:customStyle="1" w:styleId="412AD2D29D2943198AB7522128FF7B365">
    <w:name w:val="412AD2D29D2943198AB7522128FF7B365"/>
    <w:rsid w:val="00A54D35"/>
    <w:pPr>
      <w:bidi/>
      <w:spacing w:after="200" w:line="276" w:lineRule="auto"/>
    </w:pPr>
  </w:style>
  <w:style w:type="paragraph" w:customStyle="1" w:styleId="EF1490F4F99D4FBABDAF483EE569D71A5">
    <w:name w:val="EF1490F4F99D4FBABDAF483EE569D71A5"/>
    <w:rsid w:val="00A54D35"/>
    <w:pPr>
      <w:bidi/>
      <w:spacing w:after="200" w:line="276" w:lineRule="auto"/>
    </w:pPr>
  </w:style>
  <w:style w:type="paragraph" w:customStyle="1" w:styleId="59A505D2D8FF41FAB9EA77C06344A0285">
    <w:name w:val="59A505D2D8FF41FAB9EA77C06344A0285"/>
    <w:rsid w:val="00A54D35"/>
    <w:pPr>
      <w:bidi/>
      <w:spacing w:after="200" w:line="276" w:lineRule="auto"/>
    </w:pPr>
  </w:style>
  <w:style w:type="paragraph" w:customStyle="1" w:styleId="BF46848C7A0949C5A32003182E202F5F5">
    <w:name w:val="BF46848C7A0949C5A32003182E202F5F5"/>
    <w:rsid w:val="00A54D35"/>
    <w:pPr>
      <w:bidi/>
      <w:spacing w:after="200" w:line="276" w:lineRule="auto"/>
    </w:pPr>
  </w:style>
  <w:style w:type="paragraph" w:customStyle="1" w:styleId="A603CC0B53F64B62884EEB5F0B6D252E5">
    <w:name w:val="A603CC0B53F64B62884EEB5F0B6D252E5"/>
    <w:rsid w:val="00A54D35"/>
    <w:pPr>
      <w:bidi/>
      <w:spacing w:after="200" w:line="276" w:lineRule="auto"/>
    </w:pPr>
  </w:style>
  <w:style w:type="paragraph" w:customStyle="1" w:styleId="20A5E786879B4061ABBE429322B0B6C15">
    <w:name w:val="20A5E786879B4061ABBE429322B0B6C15"/>
    <w:rsid w:val="00A54D35"/>
    <w:pPr>
      <w:bidi/>
      <w:spacing w:after="200" w:line="276" w:lineRule="auto"/>
    </w:pPr>
  </w:style>
  <w:style w:type="paragraph" w:customStyle="1" w:styleId="33A1AA8D333A40CE8317A48DBD5DC9763">
    <w:name w:val="33A1AA8D333A40CE8317A48DBD5DC9763"/>
    <w:rsid w:val="00A54D35"/>
    <w:pPr>
      <w:bidi/>
      <w:spacing w:after="200" w:line="276" w:lineRule="auto"/>
    </w:pPr>
  </w:style>
  <w:style w:type="paragraph" w:customStyle="1" w:styleId="2D2EF456F6394C879546DA2DE00B77B33">
    <w:name w:val="2D2EF456F6394C879546DA2DE00B77B33"/>
    <w:rsid w:val="00A54D35"/>
    <w:pPr>
      <w:bidi/>
      <w:spacing w:after="200" w:line="276" w:lineRule="auto"/>
    </w:pPr>
  </w:style>
  <w:style w:type="paragraph" w:customStyle="1" w:styleId="2F59BCC1790D483E918C03F4B118E8923">
    <w:name w:val="2F59BCC1790D483E918C03F4B118E8923"/>
    <w:rsid w:val="00A54D35"/>
    <w:pPr>
      <w:bidi/>
      <w:spacing w:after="200" w:line="276" w:lineRule="auto"/>
    </w:pPr>
  </w:style>
  <w:style w:type="paragraph" w:customStyle="1" w:styleId="431525AB10294EAA92D4CF63F19BB0CC3">
    <w:name w:val="431525AB10294EAA92D4CF63F19BB0CC3"/>
    <w:rsid w:val="00A54D35"/>
    <w:pPr>
      <w:bidi/>
      <w:spacing w:after="200" w:line="276" w:lineRule="auto"/>
    </w:pPr>
  </w:style>
  <w:style w:type="paragraph" w:customStyle="1" w:styleId="CD06A3927DCA41F5B49176F55EC67BE63">
    <w:name w:val="CD06A3927DCA41F5B49176F55EC67BE63"/>
    <w:rsid w:val="00A54D35"/>
    <w:pPr>
      <w:bidi/>
      <w:spacing w:after="200" w:line="276" w:lineRule="auto"/>
    </w:pPr>
  </w:style>
  <w:style w:type="paragraph" w:customStyle="1" w:styleId="7E5C4D7D1DF946A88BDFDDAF6A5533D23">
    <w:name w:val="7E5C4D7D1DF946A88BDFDDAF6A5533D23"/>
    <w:rsid w:val="00A54D35"/>
    <w:pPr>
      <w:bidi/>
      <w:spacing w:after="200" w:line="276" w:lineRule="auto"/>
    </w:pPr>
  </w:style>
  <w:style w:type="paragraph" w:customStyle="1" w:styleId="2D0CEE91D2174AE59416ECEDB50440EC3">
    <w:name w:val="2D0CEE91D2174AE59416ECEDB50440EC3"/>
    <w:rsid w:val="00A54D35"/>
    <w:pPr>
      <w:bidi/>
      <w:spacing w:after="200" w:line="276" w:lineRule="auto"/>
    </w:pPr>
  </w:style>
  <w:style w:type="paragraph" w:customStyle="1" w:styleId="8623F65F8DAD48A087B69446C53B5C053">
    <w:name w:val="8623F65F8DAD48A087B69446C53B5C053"/>
    <w:rsid w:val="00A54D35"/>
    <w:pPr>
      <w:bidi/>
      <w:spacing w:after="200" w:line="276" w:lineRule="auto"/>
    </w:pPr>
  </w:style>
  <w:style w:type="paragraph" w:customStyle="1" w:styleId="BB7ACE85678D4F83836F32A2320A42C53">
    <w:name w:val="BB7ACE85678D4F83836F32A2320A42C53"/>
    <w:rsid w:val="00A54D35"/>
    <w:pPr>
      <w:bidi/>
      <w:spacing w:after="200" w:line="276" w:lineRule="auto"/>
    </w:pPr>
  </w:style>
  <w:style w:type="paragraph" w:customStyle="1" w:styleId="FBF39300E3F74A05A37C8F5DE02777F33">
    <w:name w:val="FBF39300E3F74A05A37C8F5DE02777F33"/>
    <w:rsid w:val="00A54D35"/>
    <w:pPr>
      <w:bidi/>
      <w:spacing w:after="200" w:line="276" w:lineRule="auto"/>
    </w:pPr>
  </w:style>
  <w:style w:type="paragraph" w:customStyle="1" w:styleId="75F1F5745E754AD2AE49B35D4971BC513">
    <w:name w:val="75F1F5745E754AD2AE49B35D4971BC513"/>
    <w:rsid w:val="00A54D35"/>
    <w:pPr>
      <w:bidi/>
      <w:spacing w:after="200" w:line="276" w:lineRule="auto"/>
    </w:pPr>
  </w:style>
  <w:style w:type="paragraph" w:customStyle="1" w:styleId="4BD953AF076A4A5CB93F0AE3FFC62CB63">
    <w:name w:val="4BD953AF076A4A5CB93F0AE3FFC62CB63"/>
    <w:rsid w:val="00A54D35"/>
    <w:pPr>
      <w:bidi/>
      <w:spacing w:after="200" w:line="276" w:lineRule="auto"/>
    </w:pPr>
  </w:style>
  <w:style w:type="paragraph" w:customStyle="1" w:styleId="AE9F78537ACE4ED0A9E34FF889F6E10E3">
    <w:name w:val="AE9F78537ACE4ED0A9E34FF889F6E10E3"/>
    <w:rsid w:val="00A54D35"/>
    <w:pPr>
      <w:bidi/>
      <w:spacing w:after="200" w:line="276" w:lineRule="auto"/>
    </w:pPr>
  </w:style>
  <w:style w:type="paragraph" w:customStyle="1" w:styleId="1D1C8573CCE745B3A41798410EAA346D3">
    <w:name w:val="1D1C8573CCE745B3A41798410EAA346D3"/>
    <w:rsid w:val="00A54D35"/>
    <w:pPr>
      <w:bidi/>
      <w:spacing w:after="200" w:line="276" w:lineRule="auto"/>
    </w:pPr>
  </w:style>
  <w:style w:type="paragraph" w:customStyle="1" w:styleId="66128FB9C9DC4F1C99C8740F56E839EE3">
    <w:name w:val="66128FB9C9DC4F1C99C8740F56E839EE3"/>
    <w:rsid w:val="00A54D35"/>
    <w:pPr>
      <w:bidi/>
      <w:spacing w:after="200" w:line="276" w:lineRule="auto"/>
    </w:pPr>
  </w:style>
  <w:style w:type="paragraph" w:customStyle="1" w:styleId="78AA275AC27B486F81C3B7B2C254F2363">
    <w:name w:val="78AA275AC27B486F81C3B7B2C254F2363"/>
    <w:rsid w:val="00A54D35"/>
    <w:pPr>
      <w:bidi/>
      <w:spacing w:after="200" w:line="276" w:lineRule="auto"/>
    </w:pPr>
  </w:style>
  <w:style w:type="paragraph" w:customStyle="1" w:styleId="36841AF553FC4A038A0B40E4674E48A73">
    <w:name w:val="36841AF553FC4A038A0B40E4674E48A73"/>
    <w:rsid w:val="00A54D35"/>
    <w:pPr>
      <w:bidi/>
      <w:spacing w:after="200" w:line="276" w:lineRule="auto"/>
    </w:pPr>
  </w:style>
  <w:style w:type="paragraph" w:customStyle="1" w:styleId="96AF7DC3F94E42F4AC0A1C13494ABD643">
    <w:name w:val="96AF7DC3F94E42F4AC0A1C13494ABD643"/>
    <w:rsid w:val="00A54D35"/>
    <w:pPr>
      <w:bidi/>
      <w:spacing w:after="200" w:line="276" w:lineRule="auto"/>
    </w:pPr>
  </w:style>
  <w:style w:type="paragraph" w:customStyle="1" w:styleId="4DEBC7657D6E44D3BD85B299235343EC3">
    <w:name w:val="4DEBC7657D6E44D3BD85B299235343EC3"/>
    <w:rsid w:val="00A54D35"/>
    <w:pPr>
      <w:bidi/>
      <w:spacing w:after="200" w:line="276" w:lineRule="auto"/>
    </w:pPr>
  </w:style>
  <w:style w:type="paragraph" w:customStyle="1" w:styleId="1FAA36CF112047889E61D86996D57A7D3">
    <w:name w:val="1FAA36CF112047889E61D86996D57A7D3"/>
    <w:rsid w:val="00A54D35"/>
    <w:pPr>
      <w:bidi/>
      <w:spacing w:after="200" w:line="276" w:lineRule="auto"/>
    </w:pPr>
  </w:style>
  <w:style w:type="paragraph" w:customStyle="1" w:styleId="991715C6549F4B40A19FDD12757CB6E23">
    <w:name w:val="991715C6549F4B40A19FDD12757CB6E23"/>
    <w:rsid w:val="00A54D35"/>
    <w:pPr>
      <w:bidi/>
      <w:spacing w:after="200" w:line="276" w:lineRule="auto"/>
    </w:pPr>
  </w:style>
  <w:style w:type="paragraph" w:customStyle="1" w:styleId="48A9F2BDF157494D87B579DC067F07203">
    <w:name w:val="48A9F2BDF157494D87B579DC067F07203"/>
    <w:rsid w:val="00A54D35"/>
    <w:pPr>
      <w:bidi/>
      <w:spacing w:after="200" w:line="276" w:lineRule="auto"/>
    </w:pPr>
  </w:style>
  <w:style w:type="paragraph" w:customStyle="1" w:styleId="2383FDDCD43B47B78747DC1D7D88C5693">
    <w:name w:val="2383FDDCD43B47B78747DC1D7D88C5693"/>
    <w:rsid w:val="00A54D35"/>
    <w:pPr>
      <w:bidi/>
      <w:spacing w:after="200" w:line="276" w:lineRule="auto"/>
    </w:pPr>
  </w:style>
  <w:style w:type="paragraph" w:customStyle="1" w:styleId="46C2634EF8CD4A7BAD5B08ABC17D0CEA3">
    <w:name w:val="46C2634EF8CD4A7BAD5B08ABC17D0CEA3"/>
    <w:rsid w:val="00A54D35"/>
    <w:pPr>
      <w:bidi/>
      <w:spacing w:after="200" w:line="276" w:lineRule="auto"/>
    </w:pPr>
  </w:style>
  <w:style w:type="paragraph" w:customStyle="1" w:styleId="7446B26116A042EA90BA86B7CABAE72D">
    <w:name w:val="7446B26116A042EA90BA86B7CABAE72D"/>
    <w:rsid w:val="00A54D35"/>
    <w:pPr>
      <w:bidi/>
      <w:spacing w:after="200" w:line="276" w:lineRule="auto"/>
    </w:pPr>
  </w:style>
  <w:style w:type="paragraph" w:customStyle="1" w:styleId="8C919A0FBFFD47C6996BB2C4604DE507">
    <w:name w:val="8C919A0FBFFD47C6996BB2C4604DE507"/>
    <w:rsid w:val="00A54D35"/>
    <w:pPr>
      <w:bidi/>
      <w:spacing w:after="200" w:line="276" w:lineRule="auto"/>
    </w:pPr>
  </w:style>
  <w:style w:type="paragraph" w:customStyle="1" w:styleId="35D422171A02467883ECEDB22142116A">
    <w:name w:val="35D422171A02467883ECEDB22142116A"/>
    <w:rsid w:val="00A54D35"/>
    <w:pPr>
      <w:bidi/>
      <w:spacing w:after="200" w:line="276" w:lineRule="auto"/>
    </w:pPr>
  </w:style>
  <w:style w:type="paragraph" w:customStyle="1" w:styleId="AD4ABB9CE8574F5298B168F886742B73">
    <w:name w:val="AD4ABB9CE8574F5298B168F886742B73"/>
    <w:rsid w:val="00A54D35"/>
    <w:pPr>
      <w:bidi/>
      <w:spacing w:after="200" w:line="276" w:lineRule="auto"/>
    </w:pPr>
  </w:style>
  <w:style w:type="paragraph" w:customStyle="1" w:styleId="4F772320AB034D16AF0506C3AF195014">
    <w:name w:val="4F772320AB034D16AF0506C3AF195014"/>
    <w:rsid w:val="00A54D35"/>
    <w:pPr>
      <w:bidi/>
      <w:spacing w:after="200" w:line="276" w:lineRule="auto"/>
    </w:pPr>
  </w:style>
  <w:style w:type="paragraph" w:customStyle="1" w:styleId="FDB5F21DFBB7465EB5C76473C7074314">
    <w:name w:val="FDB5F21DFBB7465EB5C76473C7074314"/>
    <w:rsid w:val="00A54D35"/>
    <w:pPr>
      <w:bidi/>
      <w:spacing w:after="200" w:line="276" w:lineRule="auto"/>
    </w:pPr>
  </w:style>
  <w:style w:type="paragraph" w:customStyle="1" w:styleId="9F342F3E39DA4145908AF65E567792D3">
    <w:name w:val="9F342F3E39DA4145908AF65E567792D3"/>
    <w:rsid w:val="00A54D35"/>
    <w:pPr>
      <w:bidi/>
      <w:spacing w:after="200" w:line="276" w:lineRule="auto"/>
    </w:pPr>
  </w:style>
  <w:style w:type="paragraph" w:customStyle="1" w:styleId="47441227E887426081520A9C4F33BBA3">
    <w:name w:val="47441227E887426081520A9C4F33BBA3"/>
    <w:rsid w:val="00A54D35"/>
    <w:pPr>
      <w:bidi/>
      <w:spacing w:after="200" w:line="276" w:lineRule="auto"/>
    </w:pPr>
  </w:style>
  <w:style w:type="paragraph" w:customStyle="1" w:styleId="8D9CF2300974412999B236A580CD3049">
    <w:name w:val="8D9CF2300974412999B236A580CD3049"/>
    <w:rsid w:val="00A54D35"/>
    <w:pPr>
      <w:bidi/>
      <w:spacing w:after="200" w:line="276" w:lineRule="auto"/>
    </w:pPr>
  </w:style>
  <w:style w:type="paragraph" w:customStyle="1" w:styleId="AB2F06F34A9E472D980D2E033B8C8AB28">
    <w:name w:val="AB2F06F34A9E472D980D2E033B8C8AB2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8B56834C1574D608BA7908ECD0F5A082">
    <w:name w:val="18B56834C1574D608BA7908ECD0F5A082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B3E006623495A9115F9768376EA768">
    <w:name w:val="C97B3E006623495A9115F9768376EA76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F656FDF5ECE4E9883CCC6D756FCD3288">
    <w:name w:val="DF656FDF5ECE4E9883CCC6D756FCD328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9EC144F4C914CE480BCDEBA1DEFE9CA8">
    <w:name w:val="09EC144F4C914CE480BCDEBA1DEFE9CA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EE6E714BEC24C5DB1A7A94DF3A6DFE58">
    <w:name w:val="1EE6E714BEC24C5DB1A7A94DF3A6DFE5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C783523F8B84FC18EBDFCAFC80DF9628">
    <w:name w:val="2C783523F8B84FC18EBDFCAFC80DF962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AC8F0CC172042F78D468F10BD1BD2928">
    <w:name w:val="2AC8F0CC172042F78D468F10BD1BD292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E2E69A9384B518453FE6F42C273918">
    <w:name w:val="170E2E69A9384B518453FE6F42C27391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F629BC4372B745FA986650DD407E06B28">
    <w:name w:val="F629BC4372B745FA986650DD407E06B2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9C369F3C75E4D5D8107E63C1A011EA68">
    <w:name w:val="D9C369F3C75E4D5D8107E63C1A011EA6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86A6EC26979474DA4D9BF79C69F13C28">
    <w:name w:val="986A6EC26979474DA4D9BF79C69F13C2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77ADC8280454CCBB3E7DD18109FCEAC8">
    <w:name w:val="C77ADC8280454CCBB3E7DD18109FCEAC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29FB64C055F458AAA52D09CDAEB2A288">
    <w:name w:val="629FB64C055F458AAA52D09CDAEB2A28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9A72FBADF224E158AEB592244ED878D8">
    <w:name w:val="29A72FBADF224E158AEB592244ED878D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51506CAB2D42440B9A07400AE3EAF67D8">
    <w:name w:val="51506CAB2D42440B9A07400AE3EAF67D8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6E2E54FC070411E8E97FB7433FA45E48">
    <w:name w:val="06E2E54FC070411E8E97FB7433FA45E48"/>
    <w:rsid w:val="00A54D35"/>
    <w:pPr>
      <w:bidi/>
      <w:spacing w:after="200" w:line="276" w:lineRule="auto"/>
    </w:pPr>
  </w:style>
  <w:style w:type="paragraph" w:customStyle="1" w:styleId="109236A7BA3147BCB8B76FEE596E194B8">
    <w:name w:val="109236A7BA3147BCB8B76FEE596E194B8"/>
    <w:rsid w:val="00A54D35"/>
    <w:pPr>
      <w:bidi/>
      <w:spacing w:after="200" w:line="276" w:lineRule="auto"/>
    </w:pPr>
  </w:style>
  <w:style w:type="paragraph" w:customStyle="1" w:styleId="0D230F4D7ED64E26A7043B781689A17D8">
    <w:name w:val="0D230F4D7ED64E26A7043B781689A17D8"/>
    <w:rsid w:val="00A54D35"/>
    <w:pPr>
      <w:bidi/>
      <w:spacing w:after="200" w:line="276" w:lineRule="auto"/>
    </w:pPr>
  </w:style>
  <w:style w:type="paragraph" w:customStyle="1" w:styleId="E47D14C0E4D74174995DC78B60E07AD56">
    <w:name w:val="E47D14C0E4D74174995DC78B60E07AD56"/>
    <w:rsid w:val="00A54D35"/>
    <w:pPr>
      <w:bidi/>
      <w:spacing w:after="200" w:line="276" w:lineRule="auto"/>
    </w:pPr>
  </w:style>
  <w:style w:type="paragraph" w:customStyle="1" w:styleId="4E5FF14FE2A541D19C14CED0ABA4C44B8">
    <w:name w:val="4E5FF14FE2A541D19C14CED0ABA4C44B8"/>
    <w:rsid w:val="00A54D35"/>
    <w:pPr>
      <w:bidi/>
      <w:spacing w:after="200" w:line="276" w:lineRule="auto"/>
    </w:pPr>
  </w:style>
  <w:style w:type="paragraph" w:customStyle="1" w:styleId="EC7FF9522AE942AB812709EA3FD7B3398">
    <w:name w:val="EC7FF9522AE942AB812709EA3FD7B3398"/>
    <w:rsid w:val="00A54D35"/>
    <w:pPr>
      <w:bidi/>
      <w:spacing w:after="200" w:line="276" w:lineRule="auto"/>
    </w:pPr>
  </w:style>
  <w:style w:type="paragraph" w:customStyle="1" w:styleId="99BAB7F0FD234E77B9A4FA9111DE35498">
    <w:name w:val="99BAB7F0FD234E77B9A4FA9111DE35498"/>
    <w:rsid w:val="00A54D35"/>
    <w:pPr>
      <w:bidi/>
      <w:spacing w:after="200" w:line="276" w:lineRule="auto"/>
    </w:pPr>
  </w:style>
  <w:style w:type="paragraph" w:customStyle="1" w:styleId="A43BBEE3348C46BF8E80F14E4C67302D7">
    <w:name w:val="A43BBEE3348C46BF8E80F14E4C67302D7"/>
    <w:rsid w:val="00A54D35"/>
    <w:pPr>
      <w:bidi/>
      <w:spacing w:after="200" w:line="276" w:lineRule="auto"/>
    </w:pPr>
  </w:style>
  <w:style w:type="paragraph" w:customStyle="1" w:styleId="0A6A1488135A4F5698DC7E874C9054766">
    <w:name w:val="0A6A1488135A4F5698DC7E874C9054766"/>
    <w:rsid w:val="00A54D35"/>
    <w:pPr>
      <w:bidi/>
      <w:spacing w:after="200" w:line="276" w:lineRule="auto"/>
    </w:pPr>
  </w:style>
  <w:style w:type="paragraph" w:customStyle="1" w:styleId="36CAFEF2B1E1477AA2F2D364551E40958">
    <w:name w:val="36CAFEF2B1E1477AA2F2D364551E40958"/>
    <w:rsid w:val="00A54D35"/>
    <w:pPr>
      <w:bidi/>
      <w:spacing w:after="200" w:line="276" w:lineRule="auto"/>
    </w:pPr>
  </w:style>
  <w:style w:type="paragraph" w:customStyle="1" w:styleId="D5FAF3FE71F241358E8DA413104A9FDF8">
    <w:name w:val="D5FAF3FE71F241358E8DA413104A9FDF8"/>
    <w:rsid w:val="00A54D35"/>
    <w:pPr>
      <w:bidi/>
      <w:spacing w:after="200" w:line="276" w:lineRule="auto"/>
    </w:pPr>
  </w:style>
  <w:style w:type="paragraph" w:customStyle="1" w:styleId="68079637D54A4308BC54FD9AB642610F8">
    <w:name w:val="68079637D54A4308BC54FD9AB642610F8"/>
    <w:rsid w:val="00A54D35"/>
    <w:pPr>
      <w:bidi/>
      <w:spacing w:after="200" w:line="276" w:lineRule="auto"/>
    </w:pPr>
  </w:style>
  <w:style w:type="paragraph" w:customStyle="1" w:styleId="6A2C773D8F5645CD91EE032033B8B0CD7">
    <w:name w:val="6A2C773D8F5645CD91EE032033B8B0CD7"/>
    <w:rsid w:val="00A54D35"/>
    <w:pPr>
      <w:bidi/>
      <w:spacing w:after="200" w:line="276" w:lineRule="auto"/>
    </w:pPr>
  </w:style>
  <w:style w:type="paragraph" w:customStyle="1" w:styleId="2B3A6E4E202648DCB83FE1A0FD55B0FF6">
    <w:name w:val="2B3A6E4E202648DCB83FE1A0FD55B0FF6"/>
    <w:rsid w:val="00A54D35"/>
    <w:pPr>
      <w:bidi/>
      <w:spacing w:after="200" w:line="276" w:lineRule="auto"/>
    </w:pPr>
  </w:style>
  <w:style w:type="paragraph" w:customStyle="1" w:styleId="AEF73AF9188B421E95BF2C0EA5AB65C68">
    <w:name w:val="AEF73AF9188B421E95BF2C0EA5AB65C68"/>
    <w:rsid w:val="00A54D35"/>
    <w:pPr>
      <w:bidi/>
      <w:spacing w:after="200" w:line="276" w:lineRule="auto"/>
    </w:pPr>
  </w:style>
  <w:style w:type="paragraph" w:customStyle="1" w:styleId="89952F69D51143A7B2059A84D326C0588">
    <w:name w:val="89952F69D51143A7B2059A84D326C0588"/>
    <w:rsid w:val="00A54D35"/>
    <w:pPr>
      <w:bidi/>
      <w:spacing w:after="200" w:line="276" w:lineRule="auto"/>
    </w:pPr>
  </w:style>
  <w:style w:type="paragraph" w:customStyle="1" w:styleId="0CCAE559BE4142A5AFC19CFB37F7EFEF8">
    <w:name w:val="0CCAE559BE4142A5AFC19CFB37F7EFEF8"/>
    <w:rsid w:val="00A54D35"/>
    <w:pPr>
      <w:bidi/>
      <w:spacing w:after="200" w:line="276" w:lineRule="auto"/>
    </w:pPr>
  </w:style>
  <w:style w:type="paragraph" w:customStyle="1" w:styleId="80A6E1834A43497BAE9C20B57947FE017">
    <w:name w:val="80A6E1834A43497BAE9C20B57947FE017"/>
    <w:rsid w:val="00A54D35"/>
    <w:pPr>
      <w:bidi/>
      <w:spacing w:after="200" w:line="276" w:lineRule="auto"/>
    </w:pPr>
  </w:style>
  <w:style w:type="paragraph" w:customStyle="1" w:styleId="DE68C1AD2DDF4F0CB9459979BDFFDA7A6">
    <w:name w:val="DE68C1AD2DDF4F0CB9459979BDFFDA7A6"/>
    <w:rsid w:val="00A54D35"/>
    <w:pPr>
      <w:bidi/>
      <w:spacing w:after="200" w:line="276" w:lineRule="auto"/>
    </w:pPr>
  </w:style>
  <w:style w:type="paragraph" w:customStyle="1" w:styleId="706E196F1E1F49DF985F66C16F01717D8">
    <w:name w:val="706E196F1E1F49DF985F66C16F01717D8"/>
    <w:rsid w:val="00A54D35"/>
    <w:pPr>
      <w:bidi/>
      <w:spacing w:after="200" w:line="276" w:lineRule="auto"/>
    </w:pPr>
  </w:style>
  <w:style w:type="paragraph" w:customStyle="1" w:styleId="3286D47D9EED463D99F4953E3CD2ACAA8">
    <w:name w:val="3286D47D9EED463D99F4953E3CD2ACAA8"/>
    <w:rsid w:val="00A54D35"/>
    <w:pPr>
      <w:bidi/>
      <w:spacing w:after="200" w:line="276" w:lineRule="auto"/>
    </w:pPr>
  </w:style>
  <w:style w:type="paragraph" w:customStyle="1" w:styleId="5DAD0656F13140B6B225511241CD3AB68">
    <w:name w:val="5DAD0656F13140B6B225511241CD3AB68"/>
    <w:rsid w:val="00A54D35"/>
    <w:pPr>
      <w:bidi/>
      <w:spacing w:after="200" w:line="276" w:lineRule="auto"/>
    </w:pPr>
  </w:style>
  <w:style w:type="paragraph" w:customStyle="1" w:styleId="C02CA8878EA34C34BA151AEF972951987">
    <w:name w:val="C02CA8878EA34C34BA151AEF972951987"/>
    <w:rsid w:val="00A54D35"/>
    <w:pPr>
      <w:bidi/>
      <w:spacing w:after="200" w:line="276" w:lineRule="auto"/>
    </w:pPr>
  </w:style>
  <w:style w:type="paragraph" w:customStyle="1" w:styleId="23923DBC01D94FA2A33C0180566ED84E6">
    <w:name w:val="23923DBC01D94FA2A33C0180566ED84E6"/>
    <w:rsid w:val="00A54D35"/>
    <w:pPr>
      <w:bidi/>
      <w:spacing w:after="200" w:line="276" w:lineRule="auto"/>
    </w:pPr>
  </w:style>
  <w:style w:type="paragraph" w:customStyle="1" w:styleId="09CF82322B2A4D0E89D5336C6BC1C57B8">
    <w:name w:val="09CF82322B2A4D0E89D5336C6BC1C57B8"/>
    <w:rsid w:val="00A54D35"/>
    <w:pPr>
      <w:bidi/>
      <w:spacing w:after="200" w:line="276" w:lineRule="auto"/>
    </w:pPr>
  </w:style>
  <w:style w:type="paragraph" w:customStyle="1" w:styleId="84121153B22A4BBE95DE9B23612675B28">
    <w:name w:val="84121153B22A4BBE95DE9B23612675B28"/>
    <w:rsid w:val="00A54D35"/>
    <w:pPr>
      <w:bidi/>
      <w:spacing w:after="200" w:line="276" w:lineRule="auto"/>
    </w:pPr>
  </w:style>
  <w:style w:type="paragraph" w:customStyle="1" w:styleId="3E92DB63C86849A2A3D2412DDD7D01388">
    <w:name w:val="3E92DB63C86849A2A3D2412DDD7D01388"/>
    <w:rsid w:val="00A54D35"/>
    <w:pPr>
      <w:bidi/>
      <w:spacing w:after="200" w:line="276" w:lineRule="auto"/>
    </w:pPr>
  </w:style>
  <w:style w:type="paragraph" w:customStyle="1" w:styleId="C8032EA317DD4243891DD43E77092EAD7">
    <w:name w:val="C8032EA317DD4243891DD43E77092EAD7"/>
    <w:rsid w:val="00A54D35"/>
    <w:pPr>
      <w:bidi/>
      <w:spacing w:after="200" w:line="276" w:lineRule="auto"/>
    </w:pPr>
  </w:style>
  <w:style w:type="paragraph" w:customStyle="1" w:styleId="7493A6ACFA7F4BA6A52C07D942171B3E6">
    <w:name w:val="7493A6ACFA7F4BA6A52C07D942171B3E6"/>
    <w:rsid w:val="00A54D35"/>
    <w:pPr>
      <w:bidi/>
      <w:spacing w:after="200" w:line="276" w:lineRule="auto"/>
    </w:pPr>
  </w:style>
  <w:style w:type="paragraph" w:customStyle="1" w:styleId="61F195E4DC4744F0860CB0640330556E8">
    <w:name w:val="61F195E4DC4744F0860CB0640330556E8"/>
    <w:rsid w:val="00A54D35"/>
    <w:pPr>
      <w:bidi/>
      <w:spacing w:after="200" w:line="276" w:lineRule="auto"/>
    </w:pPr>
  </w:style>
  <w:style w:type="paragraph" w:customStyle="1" w:styleId="F049C895A9294B3B87702B4F06A556718">
    <w:name w:val="F049C895A9294B3B87702B4F06A556718"/>
    <w:rsid w:val="00A54D35"/>
    <w:pPr>
      <w:bidi/>
      <w:spacing w:after="200" w:line="276" w:lineRule="auto"/>
    </w:pPr>
  </w:style>
  <w:style w:type="paragraph" w:customStyle="1" w:styleId="33A6D610B79F4F6BB6C989D46387B7D88">
    <w:name w:val="33A6D610B79F4F6BB6C989D46387B7D88"/>
    <w:rsid w:val="00A54D35"/>
    <w:pPr>
      <w:bidi/>
      <w:spacing w:after="200" w:line="276" w:lineRule="auto"/>
    </w:pPr>
  </w:style>
  <w:style w:type="paragraph" w:customStyle="1" w:styleId="5947A2B193254692B6A93E9393228F837">
    <w:name w:val="5947A2B193254692B6A93E9393228F837"/>
    <w:rsid w:val="00A54D35"/>
    <w:pPr>
      <w:bidi/>
      <w:spacing w:after="200" w:line="276" w:lineRule="auto"/>
    </w:pPr>
  </w:style>
  <w:style w:type="paragraph" w:customStyle="1" w:styleId="965B1BB3C47B478C82A6C4F0BA50A4136">
    <w:name w:val="965B1BB3C47B478C82A6C4F0BA50A4136"/>
    <w:rsid w:val="00A54D35"/>
    <w:pPr>
      <w:bidi/>
      <w:spacing w:after="200" w:line="276" w:lineRule="auto"/>
    </w:pPr>
  </w:style>
  <w:style w:type="paragraph" w:customStyle="1" w:styleId="C679CEFF3496465BB623CF78EAE9E50C8">
    <w:name w:val="C679CEFF3496465BB623CF78EAE9E50C8"/>
    <w:rsid w:val="00A54D35"/>
    <w:pPr>
      <w:bidi/>
      <w:spacing w:after="200" w:line="276" w:lineRule="auto"/>
    </w:pPr>
  </w:style>
  <w:style w:type="paragraph" w:customStyle="1" w:styleId="0A36469DE2F448858D9A109FDC51C8B88">
    <w:name w:val="0A36469DE2F448858D9A109FDC51C8B88"/>
    <w:rsid w:val="00A54D35"/>
    <w:pPr>
      <w:bidi/>
      <w:spacing w:after="200" w:line="276" w:lineRule="auto"/>
    </w:pPr>
  </w:style>
  <w:style w:type="paragraph" w:customStyle="1" w:styleId="F249765BF8A64D1086B8011036F30BB98">
    <w:name w:val="F249765BF8A64D1086B8011036F30BB98"/>
    <w:rsid w:val="00A54D35"/>
    <w:pPr>
      <w:bidi/>
      <w:spacing w:after="200" w:line="276" w:lineRule="auto"/>
    </w:pPr>
  </w:style>
  <w:style w:type="paragraph" w:customStyle="1" w:styleId="4CE049E689434551A7DEF4D6AEFCABBB7">
    <w:name w:val="4CE049E689434551A7DEF4D6AEFCABBB7"/>
    <w:rsid w:val="00A54D35"/>
    <w:pPr>
      <w:bidi/>
      <w:spacing w:after="200" w:line="276" w:lineRule="auto"/>
    </w:pPr>
  </w:style>
  <w:style w:type="paragraph" w:customStyle="1" w:styleId="412AD2D29D2943198AB7522128FF7B366">
    <w:name w:val="412AD2D29D2943198AB7522128FF7B366"/>
    <w:rsid w:val="00A54D35"/>
    <w:pPr>
      <w:bidi/>
      <w:spacing w:after="200" w:line="276" w:lineRule="auto"/>
    </w:pPr>
  </w:style>
  <w:style w:type="paragraph" w:customStyle="1" w:styleId="EF1490F4F99D4FBABDAF483EE569D71A6">
    <w:name w:val="EF1490F4F99D4FBABDAF483EE569D71A6"/>
    <w:rsid w:val="00A54D35"/>
    <w:pPr>
      <w:bidi/>
      <w:spacing w:after="200" w:line="276" w:lineRule="auto"/>
    </w:pPr>
  </w:style>
  <w:style w:type="paragraph" w:customStyle="1" w:styleId="59A505D2D8FF41FAB9EA77C06344A0286">
    <w:name w:val="59A505D2D8FF41FAB9EA77C06344A0286"/>
    <w:rsid w:val="00A54D35"/>
    <w:pPr>
      <w:bidi/>
      <w:spacing w:after="200" w:line="276" w:lineRule="auto"/>
    </w:pPr>
  </w:style>
  <w:style w:type="paragraph" w:customStyle="1" w:styleId="BF46848C7A0949C5A32003182E202F5F6">
    <w:name w:val="BF46848C7A0949C5A32003182E202F5F6"/>
    <w:rsid w:val="00A54D35"/>
    <w:pPr>
      <w:bidi/>
      <w:spacing w:after="200" w:line="276" w:lineRule="auto"/>
    </w:pPr>
  </w:style>
  <w:style w:type="paragraph" w:customStyle="1" w:styleId="A603CC0B53F64B62884EEB5F0B6D252E6">
    <w:name w:val="A603CC0B53F64B62884EEB5F0B6D252E6"/>
    <w:rsid w:val="00A54D35"/>
    <w:pPr>
      <w:bidi/>
      <w:spacing w:after="200" w:line="276" w:lineRule="auto"/>
    </w:pPr>
  </w:style>
  <w:style w:type="paragraph" w:customStyle="1" w:styleId="20A5E786879B4061ABBE429322B0B6C16">
    <w:name w:val="20A5E786879B4061ABBE429322B0B6C16"/>
    <w:rsid w:val="00A54D35"/>
    <w:pPr>
      <w:bidi/>
      <w:spacing w:after="200" w:line="276" w:lineRule="auto"/>
    </w:pPr>
  </w:style>
  <w:style w:type="paragraph" w:customStyle="1" w:styleId="33A1AA8D333A40CE8317A48DBD5DC9764">
    <w:name w:val="33A1AA8D333A40CE8317A48DBD5DC9764"/>
    <w:rsid w:val="00A54D35"/>
    <w:pPr>
      <w:bidi/>
      <w:spacing w:after="200" w:line="276" w:lineRule="auto"/>
    </w:pPr>
  </w:style>
  <w:style w:type="paragraph" w:customStyle="1" w:styleId="2D2EF456F6394C879546DA2DE00B77B34">
    <w:name w:val="2D2EF456F6394C879546DA2DE00B77B34"/>
    <w:rsid w:val="00A54D35"/>
    <w:pPr>
      <w:bidi/>
      <w:spacing w:after="200" w:line="276" w:lineRule="auto"/>
    </w:pPr>
  </w:style>
  <w:style w:type="paragraph" w:customStyle="1" w:styleId="2F59BCC1790D483E918C03F4B118E8924">
    <w:name w:val="2F59BCC1790D483E918C03F4B118E8924"/>
    <w:rsid w:val="00A54D35"/>
    <w:pPr>
      <w:bidi/>
      <w:spacing w:after="200" w:line="276" w:lineRule="auto"/>
    </w:pPr>
  </w:style>
  <w:style w:type="paragraph" w:customStyle="1" w:styleId="431525AB10294EAA92D4CF63F19BB0CC4">
    <w:name w:val="431525AB10294EAA92D4CF63F19BB0CC4"/>
    <w:rsid w:val="00A54D35"/>
    <w:pPr>
      <w:bidi/>
      <w:spacing w:after="200" w:line="276" w:lineRule="auto"/>
    </w:pPr>
  </w:style>
  <w:style w:type="paragraph" w:customStyle="1" w:styleId="CD06A3927DCA41F5B49176F55EC67BE64">
    <w:name w:val="CD06A3927DCA41F5B49176F55EC67BE64"/>
    <w:rsid w:val="00A54D35"/>
    <w:pPr>
      <w:bidi/>
      <w:spacing w:after="200" w:line="276" w:lineRule="auto"/>
    </w:pPr>
  </w:style>
  <w:style w:type="paragraph" w:customStyle="1" w:styleId="7E5C4D7D1DF946A88BDFDDAF6A5533D24">
    <w:name w:val="7E5C4D7D1DF946A88BDFDDAF6A5533D24"/>
    <w:rsid w:val="00A54D35"/>
    <w:pPr>
      <w:bidi/>
      <w:spacing w:after="200" w:line="276" w:lineRule="auto"/>
    </w:pPr>
  </w:style>
  <w:style w:type="paragraph" w:customStyle="1" w:styleId="2D0CEE91D2174AE59416ECEDB50440EC4">
    <w:name w:val="2D0CEE91D2174AE59416ECEDB50440EC4"/>
    <w:rsid w:val="00A54D35"/>
    <w:pPr>
      <w:bidi/>
      <w:spacing w:after="200" w:line="276" w:lineRule="auto"/>
    </w:pPr>
  </w:style>
  <w:style w:type="paragraph" w:customStyle="1" w:styleId="8623F65F8DAD48A087B69446C53B5C054">
    <w:name w:val="8623F65F8DAD48A087B69446C53B5C054"/>
    <w:rsid w:val="00A54D35"/>
    <w:pPr>
      <w:bidi/>
      <w:spacing w:after="200" w:line="276" w:lineRule="auto"/>
    </w:pPr>
  </w:style>
  <w:style w:type="paragraph" w:customStyle="1" w:styleId="BB7ACE85678D4F83836F32A2320A42C54">
    <w:name w:val="BB7ACE85678D4F83836F32A2320A42C54"/>
    <w:rsid w:val="00A54D35"/>
    <w:pPr>
      <w:bidi/>
      <w:spacing w:after="200" w:line="276" w:lineRule="auto"/>
    </w:pPr>
  </w:style>
  <w:style w:type="paragraph" w:customStyle="1" w:styleId="FBF39300E3F74A05A37C8F5DE02777F34">
    <w:name w:val="FBF39300E3F74A05A37C8F5DE02777F34"/>
    <w:rsid w:val="00A54D35"/>
    <w:pPr>
      <w:bidi/>
      <w:spacing w:after="200" w:line="276" w:lineRule="auto"/>
    </w:pPr>
  </w:style>
  <w:style w:type="paragraph" w:customStyle="1" w:styleId="75F1F5745E754AD2AE49B35D4971BC514">
    <w:name w:val="75F1F5745E754AD2AE49B35D4971BC514"/>
    <w:rsid w:val="00A54D35"/>
    <w:pPr>
      <w:bidi/>
      <w:spacing w:after="200" w:line="276" w:lineRule="auto"/>
    </w:pPr>
  </w:style>
  <w:style w:type="paragraph" w:customStyle="1" w:styleId="4BD953AF076A4A5CB93F0AE3FFC62CB64">
    <w:name w:val="4BD953AF076A4A5CB93F0AE3FFC62CB64"/>
    <w:rsid w:val="00A54D35"/>
    <w:pPr>
      <w:bidi/>
      <w:spacing w:after="200" w:line="276" w:lineRule="auto"/>
    </w:pPr>
  </w:style>
  <w:style w:type="paragraph" w:customStyle="1" w:styleId="AE9F78537ACE4ED0A9E34FF889F6E10E4">
    <w:name w:val="AE9F78537ACE4ED0A9E34FF889F6E10E4"/>
    <w:rsid w:val="00A54D35"/>
    <w:pPr>
      <w:bidi/>
      <w:spacing w:after="200" w:line="276" w:lineRule="auto"/>
    </w:pPr>
  </w:style>
  <w:style w:type="paragraph" w:customStyle="1" w:styleId="1D1C8573CCE745B3A41798410EAA346D4">
    <w:name w:val="1D1C8573CCE745B3A41798410EAA346D4"/>
    <w:rsid w:val="00A54D35"/>
    <w:pPr>
      <w:bidi/>
      <w:spacing w:after="200" w:line="276" w:lineRule="auto"/>
    </w:pPr>
  </w:style>
  <w:style w:type="paragraph" w:customStyle="1" w:styleId="66128FB9C9DC4F1C99C8740F56E839EE4">
    <w:name w:val="66128FB9C9DC4F1C99C8740F56E839EE4"/>
    <w:rsid w:val="00A54D35"/>
    <w:pPr>
      <w:bidi/>
      <w:spacing w:after="200" w:line="276" w:lineRule="auto"/>
    </w:pPr>
  </w:style>
  <w:style w:type="paragraph" w:customStyle="1" w:styleId="78AA275AC27B486F81C3B7B2C254F2364">
    <w:name w:val="78AA275AC27B486F81C3B7B2C254F2364"/>
    <w:rsid w:val="00A54D35"/>
    <w:pPr>
      <w:bidi/>
      <w:spacing w:after="200" w:line="276" w:lineRule="auto"/>
    </w:pPr>
  </w:style>
  <w:style w:type="paragraph" w:customStyle="1" w:styleId="36841AF553FC4A038A0B40E4674E48A74">
    <w:name w:val="36841AF553FC4A038A0B40E4674E48A74"/>
    <w:rsid w:val="00A54D35"/>
    <w:pPr>
      <w:bidi/>
      <w:spacing w:after="200" w:line="276" w:lineRule="auto"/>
    </w:pPr>
  </w:style>
  <w:style w:type="paragraph" w:customStyle="1" w:styleId="96AF7DC3F94E42F4AC0A1C13494ABD644">
    <w:name w:val="96AF7DC3F94E42F4AC0A1C13494ABD644"/>
    <w:rsid w:val="00A54D35"/>
    <w:pPr>
      <w:bidi/>
      <w:spacing w:after="200" w:line="276" w:lineRule="auto"/>
    </w:pPr>
  </w:style>
  <w:style w:type="paragraph" w:customStyle="1" w:styleId="4DEBC7657D6E44D3BD85B299235343EC4">
    <w:name w:val="4DEBC7657D6E44D3BD85B299235343EC4"/>
    <w:rsid w:val="00A54D35"/>
    <w:pPr>
      <w:bidi/>
      <w:spacing w:after="200" w:line="276" w:lineRule="auto"/>
    </w:pPr>
  </w:style>
  <w:style w:type="paragraph" w:customStyle="1" w:styleId="1FAA36CF112047889E61D86996D57A7D4">
    <w:name w:val="1FAA36CF112047889E61D86996D57A7D4"/>
    <w:rsid w:val="00A54D35"/>
    <w:pPr>
      <w:bidi/>
      <w:spacing w:after="200" w:line="276" w:lineRule="auto"/>
    </w:pPr>
  </w:style>
  <w:style w:type="paragraph" w:customStyle="1" w:styleId="991715C6549F4B40A19FDD12757CB6E24">
    <w:name w:val="991715C6549F4B40A19FDD12757CB6E24"/>
    <w:rsid w:val="00A54D35"/>
    <w:pPr>
      <w:bidi/>
      <w:spacing w:after="200" w:line="276" w:lineRule="auto"/>
    </w:pPr>
  </w:style>
  <w:style w:type="paragraph" w:customStyle="1" w:styleId="48A9F2BDF157494D87B579DC067F07204">
    <w:name w:val="48A9F2BDF157494D87B579DC067F07204"/>
    <w:rsid w:val="00A54D35"/>
    <w:pPr>
      <w:bidi/>
      <w:spacing w:after="200" w:line="276" w:lineRule="auto"/>
    </w:pPr>
  </w:style>
  <w:style w:type="paragraph" w:customStyle="1" w:styleId="2383FDDCD43B47B78747DC1D7D88C5694">
    <w:name w:val="2383FDDCD43B47B78747DC1D7D88C5694"/>
    <w:rsid w:val="00A54D35"/>
    <w:pPr>
      <w:bidi/>
      <w:spacing w:after="200" w:line="276" w:lineRule="auto"/>
    </w:pPr>
  </w:style>
  <w:style w:type="paragraph" w:customStyle="1" w:styleId="46C2634EF8CD4A7BAD5B08ABC17D0CEA4">
    <w:name w:val="46C2634EF8CD4A7BAD5B08ABC17D0CEA4"/>
    <w:rsid w:val="00A54D35"/>
    <w:pPr>
      <w:bidi/>
      <w:spacing w:after="200" w:line="276" w:lineRule="auto"/>
    </w:pPr>
  </w:style>
  <w:style w:type="paragraph" w:customStyle="1" w:styleId="7446B26116A042EA90BA86B7CABAE72D1">
    <w:name w:val="7446B26116A042EA90BA86B7CABAE72D1"/>
    <w:rsid w:val="00A54D35"/>
    <w:pPr>
      <w:bidi/>
      <w:spacing w:after="200" w:line="276" w:lineRule="auto"/>
    </w:pPr>
  </w:style>
  <w:style w:type="paragraph" w:customStyle="1" w:styleId="8C919A0FBFFD47C6996BB2C4604DE5071">
    <w:name w:val="8C919A0FBFFD47C6996BB2C4604DE5071"/>
    <w:rsid w:val="00A54D35"/>
    <w:pPr>
      <w:bidi/>
      <w:spacing w:after="200" w:line="276" w:lineRule="auto"/>
    </w:pPr>
  </w:style>
  <w:style w:type="paragraph" w:customStyle="1" w:styleId="35D422171A02467883ECEDB22142116A1">
    <w:name w:val="35D422171A02467883ECEDB22142116A1"/>
    <w:rsid w:val="00A54D35"/>
    <w:pPr>
      <w:bidi/>
      <w:spacing w:after="200" w:line="276" w:lineRule="auto"/>
    </w:pPr>
  </w:style>
  <w:style w:type="paragraph" w:customStyle="1" w:styleId="AD4ABB9CE8574F5298B168F886742B731">
    <w:name w:val="AD4ABB9CE8574F5298B168F886742B731"/>
    <w:rsid w:val="00A54D35"/>
    <w:pPr>
      <w:bidi/>
      <w:spacing w:after="200" w:line="276" w:lineRule="auto"/>
    </w:pPr>
  </w:style>
  <w:style w:type="paragraph" w:customStyle="1" w:styleId="4F772320AB034D16AF0506C3AF1950141">
    <w:name w:val="4F772320AB034D16AF0506C3AF1950141"/>
    <w:rsid w:val="00A54D35"/>
    <w:pPr>
      <w:bidi/>
      <w:spacing w:after="200" w:line="276" w:lineRule="auto"/>
    </w:pPr>
  </w:style>
  <w:style w:type="paragraph" w:customStyle="1" w:styleId="FDB5F21DFBB7465EB5C76473C70743141">
    <w:name w:val="FDB5F21DFBB7465EB5C76473C70743141"/>
    <w:rsid w:val="00A54D35"/>
    <w:pPr>
      <w:bidi/>
      <w:spacing w:after="200" w:line="276" w:lineRule="auto"/>
    </w:pPr>
  </w:style>
  <w:style w:type="paragraph" w:customStyle="1" w:styleId="9F342F3E39DA4145908AF65E567792D31">
    <w:name w:val="9F342F3E39DA4145908AF65E567792D31"/>
    <w:rsid w:val="00A54D35"/>
    <w:pPr>
      <w:bidi/>
      <w:spacing w:after="200" w:line="276" w:lineRule="auto"/>
    </w:pPr>
  </w:style>
  <w:style w:type="paragraph" w:customStyle="1" w:styleId="47441227E887426081520A9C4F33BBA31">
    <w:name w:val="47441227E887426081520A9C4F33BBA31"/>
    <w:rsid w:val="00A54D35"/>
    <w:pPr>
      <w:bidi/>
      <w:spacing w:after="200" w:line="276" w:lineRule="auto"/>
    </w:pPr>
  </w:style>
  <w:style w:type="paragraph" w:customStyle="1" w:styleId="8D9CF2300974412999B236A580CD30491">
    <w:name w:val="8D9CF2300974412999B236A580CD30491"/>
    <w:rsid w:val="00A54D35"/>
    <w:pPr>
      <w:bidi/>
      <w:spacing w:after="200" w:line="276" w:lineRule="auto"/>
    </w:pPr>
  </w:style>
  <w:style w:type="paragraph" w:customStyle="1" w:styleId="8285B8D3F691494F8854B07E4C2C6ECD">
    <w:name w:val="8285B8D3F691494F8854B07E4C2C6ECD"/>
    <w:rsid w:val="00A54D35"/>
    <w:pPr>
      <w:bidi/>
      <w:spacing w:after="200" w:line="276" w:lineRule="auto"/>
    </w:pPr>
  </w:style>
  <w:style w:type="paragraph" w:customStyle="1" w:styleId="FD3579064F0648CB83557CED1C98ABFB">
    <w:name w:val="FD3579064F0648CB83557CED1C98ABFB"/>
    <w:rsid w:val="00A54D35"/>
    <w:pPr>
      <w:bidi/>
      <w:spacing w:after="200" w:line="276" w:lineRule="auto"/>
    </w:pPr>
  </w:style>
  <w:style w:type="paragraph" w:customStyle="1" w:styleId="75BFA5793B9B44149DC0F4CA0C777FAD">
    <w:name w:val="75BFA5793B9B44149DC0F4CA0C777FAD"/>
    <w:rsid w:val="00A54D35"/>
    <w:pPr>
      <w:bidi/>
      <w:spacing w:after="200" w:line="276" w:lineRule="auto"/>
    </w:pPr>
  </w:style>
  <w:style w:type="paragraph" w:customStyle="1" w:styleId="AB2F06F34A9E472D980D2E033B8C8AB29">
    <w:name w:val="AB2F06F34A9E472D980D2E033B8C8AB2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8B56834C1574D608BA7908ECD0F5A083">
    <w:name w:val="18B56834C1574D608BA7908ECD0F5A083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B3E006623495A9115F9768376EA769">
    <w:name w:val="C97B3E006623495A9115F9768376EA76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F656FDF5ECE4E9883CCC6D756FCD3289">
    <w:name w:val="DF656FDF5ECE4E9883CCC6D756FCD328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9EC144F4C914CE480BCDEBA1DEFE9CA9">
    <w:name w:val="09EC144F4C914CE480BCDEBA1DEFE9CA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EE6E714BEC24C5DB1A7A94DF3A6DFE59">
    <w:name w:val="1EE6E714BEC24C5DB1A7A94DF3A6DFE5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C783523F8B84FC18EBDFCAFC80DF9629">
    <w:name w:val="2C783523F8B84FC18EBDFCAFC80DF962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AC8F0CC172042F78D468F10BD1BD2929">
    <w:name w:val="2AC8F0CC172042F78D468F10BD1BD292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E2E69A9384B518453FE6F42C273919">
    <w:name w:val="170E2E69A9384B518453FE6F42C27391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F629BC4372B745FA986650DD407E06B29">
    <w:name w:val="F629BC4372B745FA986650DD407E06B2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9C369F3C75E4D5D8107E63C1A011EA69">
    <w:name w:val="D9C369F3C75E4D5D8107E63C1A011EA6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86A6EC26979474DA4D9BF79C69F13C29">
    <w:name w:val="986A6EC26979474DA4D9BF79C69F13C2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77ADC8280454CCBB3E7DD18109FCEAC9">
    <w:name w:val="C77ADC8280454CCBB3E7DD18109FCEAC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29FB64C055F458AAA52D09CDAEB2A289">
    <w:name w:val="629FB64C055F458AAA52D09CDAEB2A28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29A72FBADF224E158AEB592244ED878D9">
    <w:name w:val="29A72FBADF224E158AEB592244ED878D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51506CAB2D42440B9A07400AE3EAF67D9">
    <w:name w:val="51506CAB2D42440B9A07400AE3EAF67D9"/>
    <w:rsid w:val="00A54D35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06E2E54FC070411E8E97FB7433FA45E49">
    <w:name w:val="06E2E54FC070411E8E97FB7433FA45E49"/>
    <w:rsid w:val="00A54D35"/>
    <w:pPr>
      <w:bidi/>
      <w:spacing w:after="200" w:line="276" w:lineRule="auto"/>
    </w:pPr>
  </w:style>
  <w:style w:type="paragraph" w:customStyle="1" w:styleId="109236A7BA3147BCB8B76FEE596E194B9">
    <w:name w:val="109236A7BA3147BCB8B76FEE596E194B9"/>
    <w:rsid w:val="00A54D35"/>
    <w:pPr>
      <w:bidi/>
      <w:spacing w:after="200" w:line="276" w:lineRule="auto"/>
    </w:pPr>
  </w:style>
  <w:style w:type="paragraph" w:customStyle="1" w:styleId="0D230F4D7ED64E26A7043B781689A17D9">
    <w:name w:val="0D230F4D7ED64E26A7043B781689A17D9"/>
    <w:rsid w:val="00A54D35"/>
    <w:pPr>
      <w:bidi/>
      <w:spacing w:after="200" w:line="276" w:lineRule="auto"/>
    </w:pPr>
  </w:style>
  <w:style w:type="paragraph" w:customStyle="1" w:styleId="E47D14C0E4D74174995DC78B60E07AD57">
    <w:name w:val="E47D14C0E4D74174995DC78B60E07AD57"/>
    <w:rsid w:val="00A54D35"/>
    <w:pPr>
      <w:bidi/>
      <w:spacing w:after="200" w:line="276" w:lineRule="auto"/>
    </w:pPr>
  </w:style>
  <w:style w:type="paragraph" w:customStyle="1" w:styleId="4E5FF14FE2A541D19C14CED0ABA4C44B9">
    <w:name w:val="4E5FF14FE2A541D19C14CED0ABA4C44B9"/>
    <w:rsid w:val="00A54D35"/>
    <w:pPr>
      <w:bidi/>
      <w:spacing w:after="200" w:line="276" w:lineRule="auto"/>
    </w:pPr>
  </w:style>
  <w:style w:type="paragraph" w:customStyle="1" w:styleId="EC7FF9522AE942AB812709EA3FD7B3399">
    <w:name w:val="EC7FF9522AE942AB812709EA3FD7B3399"/>
    <w:rsid w:val="00A54D35"/>
    <w:pPr>
      <w:bidi/>
      <w:spacing w:after="200" w:line="276" w:lineRule="auto"/>
    </w:pPr>
  </w:style>
  <w:style w:type="paragraph" w:customStyle="1" w:styleId="99BAB7F0FD234E77B9A4FA9111DE35499">
    <w:name w:val="99BAB7F0FD234E77B9A4FA9111DE35499"/>
    <w:rsid w:val="00A54D35"/>
    <w:pPr>
      <w:bidi/>
      <w:spacing w:after="200" w:line="276" w:lineRule="auto"/>
    </w:pPr>
  </w:style>
  <w:style w:type="paragraph" w:customStyle="1" w:styleId="A43BBEE3348C46BF8E80F14E4C67302D8">
    <w:name w:val="A43BBEE3348C46BF8E80F14E4C67302D8"/>
    <w:rsid w:val="00A54D35"/>
    <w:pPr>
      <w:bidi/>
      <w:spacing w:after="200" w:line="276" w:lineRule="auto"/>
    </w:pPr>
  </w:style>
  <w:style w:type="paragraph" w:customStyle="1" w:styleId="0A6A1488135A4F5698DC7E874C9054767">
    <w:name w:val="0A6A1488135A4F5698DC7E874C9054767"/>
    <w:rsid w:val="00A54D35"/>
    <w:pPr>
      <w:bidi/>
      <w:spacing w:after="200" w:line="276" w:lineRule="auto"/>
    </w:pPr>
  </w:style>
  <w:style w:type="paragraph" w:customStyle="1" w:styleId="36CAFEF2B1E1477AA2F2D364551E40959">
    <w:name w:val="36CAFEF2B1E1477AA2F2D364551E40959"/>
    <w:rsid w:val="00A54D35"/>
    <w:pPr>
      <w:bidi/>
      <w:spacing w:after="200" w:line="276" w:lineRule="auto"/>
    </w:pPr>
  </w:style>
  <w:style w:type="paragraph" w:customStyle="1" w:styleId="D5FAF3FE71F241358E8DA413104A9FDF9">
    <w:name w:val="D5FAF3FE71F241358E8DA413104A9FDF9"/>
    <w:rsid w:val="00A54D35"/>
    <w:pPr>
      <w:bidi/>
      <w:spacing w:after="200" w:line="276" w:lineRule="auto"/>
    </w:pPr>
  </w:style>
  <w:style w:type="paragraph" w:customStyle="1" w:styleId="68079637D54A4308BC54FD9AB642610F9">
    <w:name w:val="68079637D54A4308BC54FD9AB642610F9"/>
    <w:rsid w:val="00A54D35"/>
    <w:pPr>
      <w:bidi/>
      <w:spacing w:after="200" w:line="276" w:lineRule="auto"/>
    </w:pPr>
  </w:style>
  <w:style w:type="paragraph" w:customStyle="1" w:styleId="6A2C773D8F5645CD91EE032033B8B0CD8">
    <w:name w:val="6A2C773D8F5645CD91EE032033B8B0CD8"/>
    <w:rsid w:val="00A54D35"/>
    <w:pPr>
      <w:bidi/>
      <w:spacing w:after="200" w:line="276" w:lineRule="auto"/>
    </w:pPr>
  </w:style>
  <w:style w:type="paragraph" w:customStyle="1" w:styleId="2B3A6E4E202648DCB83FE1A0FD55B0FF7">
    <w:name w:val="2B3A6E4E202648DCB83FE1A0FD55B0FF7"/>
    <w:rsid w:val="00A54D35"/>
    <w:pPr>
      <w:bidi/>
      <w:spacing w:after="200" w:line="276" w:lineRule="auto"/>
    </w:pPr>
  </w:style>
  <w:style w:type="paragraph" w:customStyle="1" w:styleId="AEF73AF9188B421E95BF2C0EA5AB65C69">
    <w:name w:val="AEF73AF9188B421E95BF2C0EA5AB65C69"/>
    <w:rsid w:val="00A54D35"/>
    <w:pPr>
      <w:bidi/>
      <w:spacing w:after="200" w:line="276" w:lineRule="auto"/>
    </w:pPr>
  </w:style>
  <w:style w:type="paragraph" w:customStyle="1" w:styleId="89952F69D51143A7B2059A84D326C0589">
    <w:name w:val="89952F69D51143A7B2059A84D326C0589"/>
    <w:rsid w:val="00A54D35"/>
    <w:pPr>
      <w:bidi/>
      <w:spacing w:after="200" w:line="276" w:lineRule="auto"/>
    </w:pPr>
  </w:style>
  <w:style w:type="paragraph" w:customStyle="1" w:styleId="0CCAE559BE4142A5AFC19CFB37F7EFEF9">
    <w:name w:val="0CCAE559BE4142A5AFC19CFB37F7EFEF9"/>
    <w:rsid w:val="00A54D35"/>
    <w:pPr>
      <w:bidi/>
      <w:spacing w:after="200" w:line="276" w:lineRule="auto"/>
    </w:pPr>
  </w:style>
  <w:style w:type="paragraph" w:customStyle="1" w:styleId="80A6E1834A43497BAE9C20B57947FE018">
    <w:name w:val="80A6E1834A43497BAE9C20B57947FE018"/>
    <w:rsid w:val="00A54D35"/>
    <w:pPr>
      <w:bidi/>
      <w:spacing w:after="200" w:line="276" w:lineRule="auto"/>
    </w:pPr>
  </w:style>
  <w:style w:type="paragraph" w:customStyle="1" w:styleId="DE68C1AD2DDF4F0CB9459979BDFFDA7A7">
    <w:name w:val="DE68C1AD2DDF4F0CB9459979BDFFDA7A7"/>
    <w:rsid w:val="00A54D35"/>
    <w:pPr>
      <w:bidi/>
      <w:spacing w:after="200" w:line="276" w:lineRule="auto"/>
    </w:pPr>
  </w:style>
  <w:style w:type="paragraph" w:customStyle="1" w:styleId="706E196F1E1F49DF985F66C16F01717D9">
    <w:name w:val="706E196F1E1F49DF985F66C16F01717D9"/>
    <w:rsid w:val="00A54D35"/>
    <w:pPr>
      <w:bidi/>
      <w:spacing w:after="200" w:line="276" w:lineRule="auto"/>
    </w:pPr>
  </w:style>
  <w:style w:type="paragraph" w:customStyle="1" w:styleId="3286D47D9EED463D99F4953E3CD2ACAA9">
    <w:name w:val="3286D47D9EED463D99F4953E3CD2ACAA9"/>
    <w:rsid w:val="00A54D35"/>
    <w:pPr>
      <w:bidi/>
      <w:spacing w:after="200" w:line="276" w:lineRule="auto"/>
    </w:pPr>
  </w:style>
  <w:style w:type="paragraph" w:customStyle="1" w:styleId="5DAD0656F13140B6B225511241CD3AB69">
    <w:name w:val="5DAD0656F13140B6B225511241CD3AB69"/>
    <w:rsid w:val="00A54D35"/>
    <w:pPr>
      <w:bidi/>
      <w:spacing w:after="200" w:line="276" w:lineRule="auto"/>
    </w:pPr>
  </w:style>
  <w:style w:type="paragraph" w:customStyle="1" w:styleId="C02CA8878EA34C34BA151AEF972951988">
    <w:name w:val="C02CA8878EA34C34BA151AEF972951988"/>
    <w:rsid w:val="00A54D35"/>
    <w:pPr>
      <w:bidi/>
      <w:spacing w:after="200" w:line="276" w:lineRule="auto"/>
    </w:pPr>
  </w:style>
  <w:style w:type="paragraph" w:customStyle="1" w:styleId="23923DBC01D94FA2A33C0180566ED84E7">
    <w:name w:val="23923DBC01D94FA2A33C0180566ED84E7"/>
    <w:rsid w:val="00A54D35"/>
    <w:pPr>
      <w:bidi/>
      <w:spacing w:after="200" w:line="276" w:lineRule="auto"/>
    </w:pPr>
  </w:style>
  <w:style w:type="paragraph" w:customStyle="1" w:styleId="09CF82322B2A4D0E89D5336C6BC1C57B9">
    <w:name w:val="09CF82322B2A4D0E89D5336C6BC1C57B9"/>
    <w:rsid w:val="00A54D35"/>
    <w:pPr>
      <w:bidi/>
      <w:spacing w:after="200" w:line="276" w:lineRule="auto"/>
    </w:pPr>
  </w:style>
  <w:style w:type="paragraph" w:customStyle="1" w:styleId="84121153B22A4BBE95DE9B23612675B29">
    <w:name w:val="84121153B22A4BBE95DE9B23612675B29"/>
    <w:rsid w:val="00A54D35"/>
    <w:pPr>
      <w:bidi/>
      <w:spacing w:after="200" w:line="276" w:lineRule="auto"/>
    </w:pPr>
  </w:style>
  <w:style w:type="paragraph" w:customStyle="1" w:styleId="3E92DB63C86849A2A3D2412DDD7D01389">
    <w:name w:val="3E92DB63C86849A2A3D2412DDD7D01389"/>
    <w:rsid w:val="00A54D35"/>
    <w:pPr>
      <w:bidi/>
      <w:spacing w:after="200" w:line="276" w:lineRule="auto"/>
    </w:pPr>
  </w:style>
  <w:style w:type="paragraph" w:customStyle="1" w:styleId="C8032EA317DD4243891DD43E77092EAD8">
    <w:name w:val="C8032EA317DD4243891DD43E77092EAD8"/>
    <w:rsid w:val="00A54D35"/>
    <w:pPr>
      <w:bidi/>
      <w:spacing w:after="200" w:line="276" w:lineRule="auto"/>
    </w:pPr>
  </w:style>
  <w:style w:type="paragraph" w:customStyle="1" w:styleId="7493A6ACFA7F4BA6A52C07D942171B3E7">
    <w:name w:val="7493A6ACFA7F4BA6A52C07D942171B3E7"/>
    <w:rsid w:val="00A54D35"/>
    <w:pPr>
      <w:bidi/>
      <w:spacing w:after="200" w:line="276" w:lineRule="auto"/>
    </w:pPr>
  </w:style>
  <w:style w:type="paragraph" w:customStyle="1" w:styleId="61F195E4DC4744F0860CB0640330556E9">
    <w:name w:val="61F195E4DC4744F0860CB0640330556E9"/>
    <w:rsid w:val="00A54D35"/>
    <w:pPr>
      <w:bidi/>
      <w:spacing w:after="200" w:line="276" w:lineRule="auto"/>
    </w:pPr>
  </w:style>
  <w:style w:type="paragraph" w:customStyle="1" w:styleId="F049C895A9294B3B87702B4F06A556719">
    <w:name w:val="F049C895A9294B3B87702B4F06A556719"/>
    <w:rsid w:val="00A54D35"/>
    <w:pPr>
      <w:bidi/>
      <w:spacing w:after="200" w:line="276" w:lineRule="auto"/>
    </w:pPr>
  </w:style>
  <w:style w:type="paragraph" w:customStyle="1" w:styleId="33A6D610B79F4F6BB6C989D46387B7D89">
    <w:name w:val="33A6D610B79F4F6BB6C989D46387B7D89"/>
    <w:rsid w:val="00A54D35"/>
    <w:pPr>
      <w:bidi/>
      <w:spacing w:after="200" w:line="276" w:lineRule="auto"/>
    </w:pPr>
  </w:style>
  <w:style w:type="paragraph" w:customStyle="1" w:styleId="5947A2B193254692B6A93E9393228F838">
    <w:name w:val="5947A2B193254692B6A93E9393228F838"/>
    <w:rsid w:val="00A54D35"/>
    <w:pPr>
      <w:bidi/>
      <w:spacing w:after="200" w:line="276" w:lineRule="auto"/>
    </w:pPr>
  </w:style>
  <w:style w:type="paragraph" w:customStyle="1" w:styleId="965B1BB3C47B478C82A6C4F0BA50A4137">
    <w:name w:val="965B1BB3C47B478C82A6C4F0BA50A4137"/>
    <w:rsid w:val="00A54D35"/>
    <w:pPr>
      <w:bidi/>
      <w:spacing w:after="200" w:line="276" w:lineRule="auto"/>
    </w:pPr>
  </w:style>
  <w:style w:type="paragraph" w:customStyle="1" w:styleId="C679CEFF3496465BB623CF78EAE9E50C9">
    <w:name w:val="C679CEFF3496465BB623CF78EAE9E50C9"/>
    <w:rsid w:val="00A54D35"/>
    <w:pPr>
      <w:bidi/>
      <w:spacing w:after="200" w:line="276" w:lineRule="auto"/>
    </w:pPr>
  </w:style>
  <w:style w:type="paragraph" w:customStyle="1" w:styleId="0A36469DE2F448858D9A109FDC51C8B89">
    <w:name w:val="0A36469DE2F448858D9A109FDC51C8B89"/>
    <w:rsid w:val="00A54D35"/>
    <w:pPr>
      <w:bidi/>
      <w:spacing w:after="200" w:line="276" w:lineRule="auto"/>
    </w:pPr>
  </w:style>
  <w:style w:type="paragraph" w:customStyle="1" w:styleId="F249765BF8A64D1086B8011036F30BB99">
    <w:name w:val="F249765BF8A64D1086B8011036F30BB99"/>
    <w:rsid w:val="00A54D35"/>
    <w:pPr>
      <w:bidi/>
      <w:spacing w:after="200" w:line="276" w:lineRule="auto"/>
    </w:pPr>
  </w:style>
  <w:style w:type="paragraph" w:customStyle="1" w:styleId="4CE049E689434551A7DEF4D6AEFCABBB8">
    <w:name w:val="4CE049E689434551A7DEF4D6AEFCABBB8"/>
    <w:rsid w:val="00A54D35"/>
    <w:pPr>
      <w:bidi/>
      <w:spacing w:after="200" w:line="276" w:lineRule="auto"/>
    </w:pPr>
  </w:style>
  <w:style w:type="paragraph" w:customStyle="1" w:styleId="412AD2D29D2943198AB7522128FF7B367">
    <w:name w:val="412AD2D29D2943198AB7522128FF7B367"/>
    <w:rsid w:val="00A54D35"/>
    <w:pPr>
      <w:bidi/>
      <w:spacing w:after="200" w:line="276" w:lineRule="auto"/>
    </w:pPr>
  </w:style>
  <w:style w:type="paragraph" w:customStyle="1" w:styleId="EF1490F4F99D4FBABDAF483EE569D71A7">
    <w:name w:val="EF1490F4F99D4FBABDAF483EE569D71A7"/>
    <w:rsid w:val="00A54D35"/>
    <w:pPr>
      <w:bidi/>
      <w:spacing w:after="200" w:line="276" w:lineRule="auto"/>
    </w:pPr>
  </w:style>
  <w:style w:type="paragraph" w:customStyle="1" w:styleId="59A505D2D8FF41FAB9EA77C06344A0287">
    <w:name w:val="59A505D2D8FF41FAB9EA77C06344A0287"/>
    <w:rsid w:val="00A54D35"/>
    <w:pPr>
      <w:bidi/>
      <w:spacing w:after="200" w:line="276" w:lineRule="auto"/>
    </w:pPr>
  </w:style>
  <w:style w:type="paragraph" w:customStyle="1" w:styleId="BF46848C7A0949C5A32003182E202F5F7">
    <w:name w:val="BF46848C7A0949C5A32003182E202F5F7"/>
    <w:rsid w:val="00A54D35"/>
    <w:pPr>
      <w:bidi/>
      <w:spacing w:after="200" w:line="276" w:lineRule="auto"/>
    </w:pPr>
  </w:style>
  <w:style w:type="paragraph" w:customStyle="1" w:styleId="A603CC0B53F64B62884EEB5F0B6D252E7">
    <w:name w:val="A603CC0B53F64B62884EEB5F0B6D252E7"/>
    <w:rsid w:val="00A54D35"/>
    <w:pPr>
      <w:bidi/>
      <w:spacing w:after="200" w:line="276" w:lineRule="auto"/>
    </w:pPr>
  </w:style>
  <w:style w:type="paragraph" w:customStyle="1" w:styleId="20A5E786879B4061ABBE429322B0B6C17">
    <w:name w:val="20A5E786879B4061ABBE429322B0B6C17"/>
    <w:rsid w:val="00A54D35"/>
    <w:pPr>
      <w:bidi/>
      <w:spacing w:after="200" w:line="276" w:lineRule="auto"/>
    </w:pPr>
  </w:style>
  <w:style w:type="paragraph" w:customStyle="1" w:styleId="33A1AA8D333A40CE8317A48DBD5DC9765">
    <w:name w:val="33A1AA8D333A40CE8317A48DBD5DC9765"/>
    <w:rsid w:val="00A54D35"/>
    <w:pPr>
      <w:bidi/>
      <w:spacing w:after="200" w:line="276" w:lineRule="auto"/>
    </w:pPr>
  </w:style>
  <w:style w:type="paragraph" w:customStyle="1" w:styleId="2D2EF456F6394C879546DA2DE00B77B35">
    <w:name w:val="2D2EF456F6394C879546DA2DE00B77B35"/>
    <w:rsid w:val="00A54D35"/>
    <w:pPr>
      <w:bidi/>
      <w:spacing w:after="200" w:line="276" w:lineRule="auto"/>
    </w:pPr>
  </w:style>
  <w:style w:type="paragraph" w:customStyle="1" w:styleId="2F59BCC1790D483E918C03F4B118E8925">
    <w:name w:val="2F59BCC1790D483E918C03F4B118E8925"/>
    <w:rsid w:val="00A54D35"/>
    <w:pPr>
      <w:bidi/>
      <w:spacing w:after="200" w:line="276" w:lineRule="auto"/>
    </w:pPr>
  </w:style>
  <w:style w:type="paragraph" w:customStyle="1" w:styleId="431525AB10294EAA92D4CF63F19BB0CC5">
    <w:name w:val="431525AB10294EAA92D4CF63F19BB0CC5"/>
    <w:rsid w:val="00A54D35"/>
    <w:pPr>
      <w:bidi/>
      <w:spacing w:after="200" w:line="276" w:lineRule="auto"/>
    </w:pPr>
  </w:style>
  <w:style w:type="paragraph" w:customStyle="1" w:styleId="CD06A3927DCA41F5B49176F55EC67BE65">
    <w:name w:val="CD06A3927DCA41F5B49176F55EC67BE65"/>
    <w:rsid w:val="00A54D35"/>
    <w:pPr>
      <w:bidi/>
      <w:spacing w:after="200" w:line="276" w:lineRule="auto"/>
    </w:pPr>
  </w:style>
  <w:style w:type="paragraph" w:customStyle="1" w:styleId="7E5C4D7D1DF946A88BDFDDAF6A5533D25">
    <w:name w:val="7E5C4D7D1DF946A88BDFDDAF6A5533D25"/>
    <w:rsid w:val="00A54D35"/>
    <w:pPr>
      <w:bidi/>
      <w:spacing w:after="200" w:line="276" w:lineRule="auto"/>
    </w:pPr>
  </w:style>
  <w:style w:type="paragraph" w:customStyle="1" w:styleId="2D0CEE91D2174AE59416ECEDB50440EC5">
    <w:name w:val="2D0CEE91D2174AE59416ECEDB50440EC5"/>
    <w:rsid w:val="00A54D35"/>
    <w:pPr>
      <w:bidi/>
      <w:spacing w:after="200" w:line="276" w:lineRule="auto"/>
    </w:pPr>
  </w:style>
  <w:style w:type="paragraph" w:customStyle="1" w:styleId="8623F65F8DAD48A087B69446C53B5C055">
    <w:name w:val="8623F65F8DAD48A087B69446C53B5C055"/>
    <w:rsid w:val="00A54D35"/>
    <w:pPr>
      <w:bidi/>
      <w:spacing w:after="200" w:line="276" w:lineRule="auto"/>
    </w:pPr>
  </w:style>
  <w:style w:type="paragraph" w:customStyle="1" w:styleId="BB7ACE85678D4F83836F32A2320A42C55">
    <w:name w:val="BB7ACE85678D4F83836F32A2320A42C55"/>
    <w:rsid w:val="00A54D35"/>
    <w:pPr>
      <w:bidi/>
      <w:spacing w:after="200" w:line="276" w:lineRule="auto"/>
    </w:pPr>
  </w:style>
  <w:style w:type="paragraph" w:customStyle="1" w:styleId="FBF39300E3F74A05A37C8F5DE02777F35">
    <w:name w:val="FBF39300E3F74A05A37C8F5DE02777F35"/>
    <w:rsid w:val="00A54D35"/>
    <w:pPr>
      <w:bidi/>
      <w:spacing w:after="200" w:line="276" w:lineRule="auto"/>
    </w:pPr>
  </w:style>
  <w:style w:type="paragraph" w:customStyle="1" w:styleId="75F1F5745E754AD2AE49B35D4971BC515">
    <w:name w:val="75F1F5745E754AD2AE49B35D4971BC515"/>
    <w:rsid w:val="00A54D35"/>
    <w:pPr>
      <w:bidi/>
      <w:spacing w:after="200" w:line="276" w:lineRule="auto"/>
    </w:pPr>
  </w:style>
  <w:style w:type="paragraph" w:customStyle="1" w:styleId="4BD953AF076A4A5CB93F0AE3FFC62CB65">
    <w:name w:val="4BD953AF076A4A5CB93F0AE3FFC62CB65"/>
    <w:rsid w:val="00A54D35"/>
    <w:pPr>
      <w:bidi/>
      <w:spacing w:after="200" w:line="276" w:lineRule="auto"/>
    </w:pPr>
  </w:style>
  <w:style w:type="paragraph" w:customStyle="1" w:styleId="AE9F78537ACE4ED0A9E34FF889F6E10E5">
    <w:name w:val="AE9F78537ACE4ED0A9E34FF889F6E10E5"/>
    <w:rsid w:val="00A54D35"/>
    <w:pPr>
      <w:bidi/>
      <w:spacing w:after="200" w:line="276" w:lineRule="auto"/>
    </w:pPr>
  </w:style>
  <w:style w:type="paragraph" w:customStyle="1" w:styleId="1D1C8573CCE745B3A41798410EAA346D5">
    <w:name w:val="1D1C8573CCE745B3A41798410EAA346D5"/>
    <w:rsid w:val="00A54D35"/>
    <w:pPr>
      <w:bidi/>
      <w:spacing w:after="200" w:line="276" w:lineRule="auto"/>
    </w:pPr>
  </w:style>
  <w:style w:type="paragraph" w:customStyle="1" w:styleId="66128FB9C9DC4F1C99C8740F56E839EE5">
    <w:name w:val="66128FB9C9DC4F1C99C8740F56E839EE5"/>
    <w:rsid w:val="00A54D35"/>
    <w:pPr>
      <w:bidi/>
      <w:spacing w:after="200" w:line="276" w:lineRule="auto"/>
    </w:pPr>
  </w:style>
  <w:style w:type="paragraph" w:customStyle="1" w:styleId="78AA275AC27B486F81C3B7B2C254F2365">
    <w:name w:val="78AA275AC27B486F81C3B7B2C254F2365"/>
    <w:rsid w:val="00A54D35"/>
    <w:pPr>
      <w:bidi/>
      <w:spacing w:after="200" w:line="276" w:lineRule="auto"/>
    </w:pPr>
  </w:style>
  <w:style w:type="paragraph" w:customStyle="1" w:styleId="36841AF553FC4A038A0B40E4674E48A75">
    <w:name w:val="36841AF553FC4A038A0B40E4674E48A75"/>
    <w:rsid w:val="00A54D35"/>
    <w:pPr>
      <w:bidi/>
      <w:spacing w:after="200" w:line="276" w:lineRule="auto"/>
    </w:pPr>
  </w:style>
  <w:style w:type="paragraph" w:customStyle="1" w:styleId="96AF7DC3F94E42F4AC0A1C13494ABD645">
    <w:name w:val="96AF7DC3F94E42F4AC0A1C13494ABD645"/>
    <w:rsid w:val="00A54D35"/>
    <w:pPr>
      <w:bidi/>
      <w:spacing w:after="200" w:line="276" w:lineRule="auto"/>
    </w:pPr>
  </w:style>
  <w:style w:type="paragraph" w:customStyle="1" w:styleId="4DEBC7657D6E44D3BD85B299235343EC5">
    <w:name w:val="4DEBC7657D6E44D3BD85B299235343EC5"/>
    <w:rsid w:val="00A54D35"/>
    <w:pPr>
      <w:bidi/>
      <w:spacing w:after="200" w:line="276" w:lineRule="auto"/>
    </w:pPr>
  </w:style>
  <w:style w:type="paragraph" w:customStyle="1" w:styleId="1FAA36CF112047889E61D86996D57A7D5">
    <w:name w:val="1FAA36CF112047889E61D86996D57A7D5"/>
    <w:rsid w:val="00A54D35"/>
    <w:pPr>
      <w:bidi/>
      <w:spacing w:after="200" w:line="276" w:lineRule="auto"/>
    </w:pPr>
  </w:style>
  <w:style w:type="paragraph" w:customStyle="1" w:styleId="991715C6549F4B40A19FDD12757CB6E25">
    <w:name w:val="991715C6549F4B40A19FDD12757CB6E25"/>
    <w:rsid w:val="00A54D35"/>
    <w:pPr>
      <w:bidi/>
      <w:spacing w:after="200" w:line="276" w:lineRule="auto"/>
    </w:pPr>
  </w:style>
  <w:style w:type="paragraph" w:customStyle="1" w:styleId="48A9F2BDF157494D87B579DC067F07205">
    <w:name w:val="48A9F2BDF157494D87B579DC067F07205"/>
    <w:rsid w:val="00A54D35"/>
    <w:pPr>
      <w:bidi/>
      <w:spacing w:after="200" w:line="276" w:lineRule="auto"/>
    </w:pPr>
  </w:style>
  <w:style w:type="paragraph" w:customStyle="1" w:styleId="2383FDDCD43B47B78747DC1D7D88C5695">
    <w:name w:val="2383FDDCD43B47B78747DC1D7D88C5695"/>
    <w:rsid w:val="00A54D35"/>
    <w:pPr>
      <w:bidi/>
      <w:spacing w:after="200" w:line="276" w:lineRule="auto"/>
    </w:pPr>
  </w:style>
  <w:style w:type="paragraph" w:customStyle="1" w:styleId="46C2634EF8CD4A7BAD5B08ABC17D0CEA5">
    <w:name w:val="46C2634EF8CD4A7BAD5B08ABC17D0CEA5"/>
    <w:rsid w:val="00A54D35"/>
    <w:pPr>
      <w:bidi/>
      <w:spacing w:after="200" w:line="276" w:lineRule="auto"/>
    </w:pPr>
  </w:style>
  <w:style w:type="paragraph" w:customStyle="1" w:styleId="7446B26116A042EA90BA86B7CABAE72D2">
    <w:name w:val="7446B26116A042EA90BA86B7CABAE72D2"/>
    <w:rsid w:val="00A54D35"/>
    <w:pPr>
      <w:bidi/>
      <w:spacing w:after="200" w:line="276" w:lineRule="auto"/>
    </w:pPr>
  </w:style>
  <w:style w:type="paragraph" w:customStyle="1" w:styleId="8C919A0FBFFD47C6996BB2C4604DE5072">
    <w:name w:val="8C919A0FBFFD47C6996BB2C4604DE5072"/>
    <w:rsid w:val="00A54D35"/>
    <w:pPr>
      <w:bidi/>
      <w:spacing w:after="200" w:line="276" w:lineRule="auto"/>
    </w:pPr>
  </w:style>
  <w:style w:type="paragraph" w:customStyle="1" w:styleId="35D422171A02467883ECEDB22142116A2">
    <w:name w:val="35D422171A02467883ECEDB22142116A2"/>
    <w:rsid w:val="00A54D35"/>
    <w:pPr>
      <w:bidi/>
      <w:spacing w:after="200" w:line="276" w:lineRule="auto"/>
    </w:pPr>
  </w:style>
  <w:style w:type="paragraph" w:customStyle="1" w:styleId="AD4ABB9CE8574F5298B168F886742B732">
    <w:name w:val="AD4ABB9CE8574F5298B168F886742B732"/>
    <w:rsid w:val="00A54D35"/>
    <w:pPr>
      <w:bidi/>
      <w:spacing w:after="200" w:line="276" w:lineRule="auto"/>
    </w:pPr>
  </w:style>
  <w:style w:type="paragraph" w:customStyle="1" w:styleId="4F772320AB034D16AF0506C3AF1950142">
    <w:name w:val="4F772320AB034D16AF0506C3AF1950142"/>
    <w:rsid w:val="00A54D35"/>
    <w:pPr>
      <w:bidi/>
      <w:spacing w:after="200" w:line="276" w:lineRule="auto"/>
    </w:pPr>
  </w:style>
  <w:style w:type="paragraph" w:customStyle="1" w:styleId="FDB5F21DFBB7465EB5C76473C70743142">
    <w:name w:val="FDB5F21DFBB7465EB5C76473C70743142"/>
    <w:rsid w:val="00A54D35"/>
    <w:pPr>
      <w:bidi/>
      <w:spacing w:after="200" w:line="276" w:lineRule="auto"/>
    </w:pPr>
  </w:style>
  <w:style w:type="paragraph" w:customStyle="1" w:styleId="9F342F3E39DA4145908AF65E567792D32">
    <w:name w:val="9F342F3E39DA4145908AF65E567792D32"/>
    <w:rsid w:val="00A54D35"/>
    <w:pPr>
      <w:bidi/>
      <w:spacing w:after="200" w:line="276" w:lineRule="auto"/>
    </w:pPr>
  </w:style>
  <w:style w:type="paragraph" w:customStyle="1" w:styleId="47441227E887426081520A9C4F33BBA32">
    <w:name w:val="47441227E887426081520A9C4F33BBA32"/>
    <w:rsid w:val="00A54D35"/>
    <w:pPr>
      <w:bidi/>
      <w:spacing w:after="200" w:line="276" w:lineRule="auto"/>
    </w:pPr>
  </w:style>
  <w:style w:type="paragraph" w:customStyle="1" w:styleId="8D9CF2300974412999B236A580CD30492">
    <w:name w:val="8D9CF2300974412999B236A580CD30492"/>
    <w:rsid w:val="00A54D35"/>
    <w:pPr>
      <w:bidi/>
      <w:spacing w:after="200" w:line="276" w:lineRule="auto"/>
    </w:pPr>
  </w:style>
  <w:style w:type="paragraph" w:customStyle="1" w:styleId="8285B8D3F691494F8854B07E4C2C6ECD1">
    <w:name w:val="8285B8D3F691494F8854B07E4C2C6ECD1"/>
    <w:rsid w:val="00A54D35"/>
    <w:pPr>
      <w:bidi/>
      <w:spacing w:after="200" w:line="276" w:lineRule="auto"/>
    </w:pPr>
  </w:style>
  <w:style w:type="paragraph" w:customStyle="1" w:styleId="FD3579064F0648CB83557CED1C98ABFB1">
    <w:name w:val="FD3579064F0648CB83557CED1C98ABFB1"/>
    <w:rsid w:val="00A54D35"/>
    <w:pPr>
      <w:bidi/>
      <w:spacing w:after="200" w:line="276" w:lineRule="auto"/>
    </w:pPr>
  </w:style>
  <w:style w:type="paragraph" w:customStyle="1" w:styleId="54BA2A016AE8456C933EBFD3BBE2EB0C">
    <w:name w:val="54BA2A016AE8456C933EBFD3BBE2EB0C"/>
    <w:rsid w:val="00A54D35"/>
    <w:pPr>
      <w:bidi/>
      <w:spacing w:after="200" w:line="276" w:lineRule="auto"/>
    </w:pPr>
  </w:style>
  <w:style w:type="paragraph" w:customStyle="1" w:styleId="166E9F1F84464196BB5A8DB6742D72C3">
    <w:name w:val="166E9F1F84464196BB5A8DB6742D72C3"/>
    <w:rsid w:val="00F2530E"/>
  </w:style>
  <w:style w:type="paragraph" w:customStyle="1" w:styleId="7256C37B21EF4857881C1FB1D7E28F82">
    <w:name w:val="7256C37B21EF4857881C1FB1D7E28F82"/>
    <w:rsid w:val="00F2530E"/>
  </w:style>
  <w:style w:type="paragraph" w:customStyle="1" w:styleId="4BFFF72B31714C7B9C8D5DABB2C687BA">
    <w:name w:val="4BFFF72B31714C7B9C8D5DABB2C687BA"/>
    <w:rsid w:val="00F2530E"/>
  </w:style>
  <w:style w:type="paragraph" w:customStyle="1" w:styleId="FF79CE43C81B4237A1493836B6C2AB66">
    <w:name w:val="FF79CE43C81B4237A1493836B6C2AB66"/>
    <w:rsid w:val="00F2530E"/>
  </w:style>
  <w:style w:type="paragraph" w:customStyle="1" w:styleId="36027FB871864192AE6F5A7986BEC093">
    <w:name w:val="36027FB871864192AE6F5A7986BEC093"/>
    <w:rsid w:val="00F2530E"/>
  </w:style>
  <w:style w:type="paragraph" w:customStyle="1" w:styleId="A2D3EBF66B11446093D28FF8B6F33F10">
    <w:name w:val="A2D3EBF66B11446093D28FF8B6F33F10"/>
    <w:rsid w:val="00F2530E"/>
  </w:style>
  <w:style w:type="paragraph" w:customStyle="1" w:styleId="70E19FDFCC8B476AB677A1E0255FC1F9">
    <w:name w:val="70E19FDFCC8B476AB677A1E0255FC1F9"/>
    <w:rsid w:val="00F2530E"/>
  </w:style>
  <w:style w:type="paragraph" w:customStyle="1" w:styleId="9957BEDC5F704942B037491FE03FB32A">
    <w:name w:val="9957BEDC5F704942B037491FE03FB32A"/>
    <w:rsid w:val="00F2530E"/>
  </w:style>
  <w:style w:type="paragraph" w:customStyle="1" w:styleId="DCCC2220CEA54250A7876ED6F2104C37">
    <w:name w:val="DCCC2220CEA54250A7876ED6F2104C37"/>
    <w:rsid w:val="00F2530E"/>
  </w:style>
  <w:style w:type="paragraph" w:customStyle="1" w:styleId="82B0BB5F260D4F349430A4989F6DB84F">
    <w:name w:val="82B0BB5F260D4F349430A4989F6DB84F"/>
    <w:rsid w:val="00F2530E"/>
  </w:style>
  <w:style w:type="paragraph" w:customStyle="1" w:styleId="32E48F73A9EB4FC8AC290D6DC32870CB">
    <w:name w:val="32E48F73A9EB4FC8AC290D6DC32870CB"/>
    <w:rsid w:val="00F2530E"/>
  </w:style>
  <w:style w:type="paragraph" w:customStyle="1" w:styleId="834D92E3865F47AEB2C1AEADCF52D57B">
    <w:name w:val="834D92E3865F47AEB2C1AEADCF52D57B"/>
    <w:rsid w:val="00F2530E"/>
  </w:style>
  <w:style w:type="paragraph" w:customStyle="1" w:styleId="E92ADED2E84F456CBBF152D6E9A32959">
    <w:name w:val="E92ADED2E84F456CBBF152D6E9A32959"/>
    <w:rsid w:val="00F2530E"/>
  </w:style>
  <w:style w:type="paragraph" w:customStyle="1" w:styleId="D5983761D29A41DD90E574B3138B2B60">
    <w:name w:val="D5983761D29A41DD90E574B3138B2B60"/>
    <w:rsid w:val="00F2530E"/>
  </w:style>
  <w:style w:type="paragraph" w:customStyle="1" w:styleId="D0C03C5825274130BEB4F43A9A9298F8">
    <w:name w:val="D0C03C5825274130BEB4F43A9A9298F8"/>
    <w:rsid w:val="00F2530E"/>
  </w:style>
  <w:style w:type="paragraph" w:customStyle="1" w:styleId="254E81453B274507A50BA4A0208712A6">
    <w:name w:val="254E81453B274507A50BA4A0208712A6"/>
    <w:rsid w:val="00F2530E"/>
  </w:style>
  <w:style w:type="paragraph" w:customStyle="1" w:styleId="BB0A49E6E5B94D18A7DF778B5D93EA35">
    <w:name w:val="BB0A49E6E5B94D18A7DF778B5D93EA35"/>
    <w:rsid w:val="00F2530E"/>
  </w:style>
  <w:style w:type="paragraph" w:customStyle="1" w:styleId="F7884E8E81624E848CE90CFCF9FAD968">
    <w:name w:val="F7884E8E81624E848CE90CFCF9FAD968"/>
    <w:rsid w:val="00F2530E"/>
  </w:style>
  <w:style w:type="paragraph" w:customStyle="1" w:styleId="0A51C620529F40EB922A190F1F47BEA4">
    <w:name w:val="0A51C620529F40EB922A190F1F47BEA4"/>
    <w:rsid w:val="00F2530E"/>
  </w:style>
  <w:style w:type="paragraph" w:customStyle="1" w:styleId="C5C6C981A0694FE3800B4271BB990E23">
    <w:name w:val="C5C6C981A0694FE3800B4271BB990E23"/>
    <w:rsid w:val="00F2530E"/>
  </w:style>
  <w:style w:type="paragraph" w:customStyle="1" w:styleId="3C167FB46AF94DB0AA357ABA256BBDAF">
    <w:name w:val="3C167FB46AF94DB0AA357ABA256BBDAF"/>
    <w:rsid w:val="00F2530E"/>
  </w:style>
  <w:style w:type="paragraph" w:customStyle="1" w:styleId="88494BAD79A44EC3B47BD512D0B7D135">
    <w:name w:val="88494BAD79A44EC3B47BD512D0B7D135"/>
    <w:rsid w:val="00F2530E"/>
  </w:style>
  <w:style w:type="paragraph" w:customStyle="1" w:styleId="5EAD8CC42C5341379208B58D63BF4591">
    <w:name w:val="5EAD8CC42C5341379208B58D63BF4591"/>
    <w:rsid w:val="00F2530E"/>
  </w:style>
  <w:style w:type="paragraph" w:customStyle="1" w:styleId="0DB673A84B7E4F22BF98A4D425FD1A16">
    <w:name w:val="0DB673A84B7E4F22BF98A4D425FD1A16"/>
    <w:rsid w:val="00F2530E"/>
  </w:style>
  <w:style w:type="paragraph" w:customStyle="1" w:styleId="242CF68481DE4E819BEFC7147AE9A654">
    <w:name w:val="242CF68481DE4E819BEFC7147AE9A654"/>
    <w:rsid w:val="00F2530E"/>
  </w:style>
  <w:style w:type="paragraph" w:customStyle="1" w:styleId="218C14A6B942497DA3E97FE7606996E4">
    <w:name w:val="218C14A6B942497DA3E97FE7606996E4"/>
    <w:rsid w:val="00F2530E"/>
  </w:style>
  <w:style w:type="paragraph" w:customStyle="1" w:styleId="AA5FEA8012AE49BC935A9B74824CAD5B">
    <w:name w:val="AA5FEA8012AE49BC935A9B74824CAD5B"/>
    <w:rsid w:val="00F2530E"/>
  </w:style>
  <w:style w:type="paragraph" w:customStyle="1" w:styleId="41A1A25A318F40648ED4F02FFF630309">
    <w:name w:val="41A1A25A318F40648ED4F02FFF630309"/>
    <w:rsid w:val="00F2530E"/>
  </w:style>
  <w:style w:type="paragraph" w:customStyle="1" w:styleId="2FCCD348FD194AD0A544C1F34CE8FA13">
    <w:name w:val="2FCCD348FD194AD0A544C1F34CE8FA13"/>
    <w:rsid w:val="00F2530E"/>
  </w:style>
  <w:style w:type="paragraph" w:customStyle="1" w:styleId="F807ACE2C2C14A90AE8F314BD08FCE1C">
    <w:name w:val="F807ACE2C2C14A90AE8F314BD08FCE1C"/>
    <w:rsid w:val="00F2530E"/>
  </w:style>
  <w:style w:type="paragraph" w:customStyle="1" w:styleId="5E66D38348F74308AA70C5D58E50CAC4">
    <w:name w:val="5E66D38348F74308AA70C5D58E50CAC4"/>
    <w:rsid w:val="00F2530E"/>
  </w:style>
  <w:style w:type="paragraph" w:customStyle="1" w:styleId="A5182F37306043629F0867CEF4CBBC52">
    <w:name w:val="A5182F37306043629F0867CEF4CBBC52"/>
    <w:rsid w:val="00F2530E"/>
  </w:style>
  <w:style w:type="paragraph" w:customStyle="1" w:styleId="4F63D653A7AD47038FAAB8AC8957E967">
    <w:name w:val="4F63D653A7AD47038FAAB8AC8957E967"/>
    <w:rsid w:val="00F2530E"/>
  </w:style>
  <w:style w:type="paragraph" w:customStyle="1" w:styleId="D3B6301FBE654F2A88F165AB2E285B09">
    <w:name w:val="D3B6301FBE654F2A88F165AB2E285B09"/>
    <w:rsid w:val="00F2530E"/>
  </w:style>
  <w:style w:type="paragraph" w:customStyle="1" w:styleId="F1CFEDC68367451FB2B58A28511A550B">
    <w:name w:val="F1CFEDC68367451FB2B58A28511A550B"/>
    <w:rsid w:val="00F2530E"/>
  </w:style>
  <w:style w:type="paragraph" w:customStyle="1" w:styleId="CD6F3204CE2542818A2DE396A5262DBB">
    <w:name w:val="CD6F3204CE2542818A2DE396A5262DBB"/>
    <w:rsid w:val="00F2530E"/>
  </w:style>
  <w:style w:type="paragraph" w:customStyle="1" w:styleId="71FFF2530AA6461EA90EAD8090D5C887">
    <w:name w:val="71FFF2530AA6461EA90EAD8090D5C887"/>
    <w:rsid w:val="00F2530E"/>
  </w:style>
  <w:style w:type="paragraph" w:customStyle="1" w:styleId="828A1453C2A04B469719066B7DD71484">
    <w:name w:val="828A1453C2A04B469719066B7DD71484"/>
    <w:rsid w:val="00F2530E"/>
  </w:style>
  <w:style w:type="paragraph" w:customStyle="1" w:styleId="41F2167550B04E24815ACDB6E4F919EF">
    <w:name w:val="41F2167550B04E24815ACDB6E4F919EF"/>
    <w:rsid w:val="00F2530E"/>
  </w:style>
  <w:style w:type="paragraph" w:customStyle="1" w:styleId="D11872222D3E490B95E929A357D48C77">
    <w:name w:val="D11872222D3E490B95E929A357D48C77"/>
    <w:rsid w:val="00F2530E"/>
  </w:style>
  <w:style w:type="paragraph" w:customStyle="1" w:styleId="BC97D27D10904D37A02CDD56E1374BDE">
    <w:name w:val="BC97D27D10904D37A02CDD56E1374BDE"/>
    <w:rsid w:val="00F2530E"/>
  </w:style>
  <w:style w:type="paragraph" w:customStyle="1" w:styleId="98F65918B59640ED8E67727F26482CE7">
    <w:name w:val="98F65918B59640ED8E67727F26482CE7"/>
    <w:rsid w:val="00F2530E"/>
  </w:style>
  <w:style w:type="paragraph" w:customStyle="1" w:styleId="299FEAE6695F47499750A257D610AACA">
    <w:name w:val="299FEAE6695F47499750A257D610AACA"/>
    <w:rsid w:val="00F2530E"/>
  </w:style>
  <w:style w:type="paragraph" w:customStyle="1" w:styleId="E280594D774B43B1AA3F4179427C7B41">
    <w:name w:val="E280594D774B43B1AA3F4179427C7B41"/>
    <w:rsid w:val="00F2530E"/>
  </w:style>
  <w:style w:type="paragraph" w:customStyle="1" w:styleId="C4A9C8CC65054EA39ED6CAA4539ADB26">
    <w:name w:val="C4A9C8CC65054EA39ED6CAA4539ADB26"/>
    <w:rsid w:val="00F2530E"/>
  </w:style>
  <w:style w:type="paragraph" w:customStyle="1" w:styleId="FB54FC09E66D4BB194F05F9695BD69CF">
    <w:name w:val="FB54FC09E66D4BB194F05F9695BD69CF"/>
    <w:rsid w:val="00F2530E"/>
  </w:style>
  <w:style w:type="paragraph" w:customStyle="1" w:styleId="777FDF5AA64642F791DFDA9F2D57C264">
    <w:name w:val="777FDF5AA64642F791DFDA9F2D57C264"/>
    <w:rsid w:val="00F2530E"/>
  </w:style>
  <w:style w:type="paragraph" w:customStyle="1" w:styleId="A1C80EAA2D4148C3AE0B6736438CC127">
    <w:name w:val="A1C80EAA2D4148C3AE0B6736438CC127"/>
    <w:rsid w:val="00F2530E"/>
  </w:style>
  <w:style w:type="paragraph" w:customStyle="1" w:styleId="24A4599856A6440B9E6D3578D172EAF5">
    <w:name w:val="24A4599856A6440B9E6D3578D172EAF5"/>
    <w:rsid w:val="00F2530E"/>
  </w:style>
  <w:style w:type="paragraph" w:customStyle="1" w:styleId="D0194512AA7E4575A4B84C1CC253EE10">
    <w:name w:val="D0194512AA7E4575A4B84C1CC253EE10"/>
    <w:rsid w:val="00F2530E"/>
  </w:style>
  <w:style w:type="paragraph" w:customStyle="1" w:styleId="9FFD96045A68471FAEC38078E2EC9CAB">
    <w:name w:val="9FFD96045A68471FAEC38078E2EC9CAB"/>
    <w:rsid w:val="00F2530E"/>
  </w:style>
  <w:style w:type="paragraph" w:customStyle="1" w:styleId="CD4FC2E0166E4C5AA193DCD6357E05A7">
    <w:name w:val="CD4FC2E0166E4C5AA193DCD6357E05A7"/>
    <w:rsid w:val="00F2530E"/>
  </w:style>
  <w:style w:type="paragraph" w:customStyle="1" w:styleId="C96EBD184D1146BE9E3FC7CD5357BF0F">
    <w:name w:val="C96EBD184D1146BE9E3FC7CD5357BF0F"/>
    <w:rsid w:val="00F2530E"/>
  </w:style>
  <w:style w:type="paragraph" w:customStyle="1" w:styleId="E399C8C44BA84AF683BBB75AD061B0A1">
    <w:name w:val="E399C8C44BA84AF683BBB75AD061B0A1"/>
    <w:rsid w:val="00F2530E"/>
  </w:style>
  <w:style w:type="paragraph" w:customStyle="1" w:styleId="C10B6E169CE448AF8BC63C1C00307AE2">
    <w:name w:val="C10B6E169CE448AF8BC63C1C00307AE2"/>
    <w:rsid w:val="00F2530E"/>
  </w:style>
  <w:style w:type="paragraph" w:customStyle="1" w:styleId="09AE26438FB844E08C78ACAB7A507727">
    <w:name w:val="09AE26438FB844E08C78ACAB7A507727"/>
    <w:rsid w:val="00F2530E"/>
  </w:style>
  <w:style w:type="paragraph" w:customStyle="1" w:styleId="77D18E7A902C4BF2BDDC471F8588D8C7">
    <w:name w:val="77D18E7A902C4BF2BDDC471F8588D8C7"/>
    <w:rsid w:val="00F2530E"/>
  </w:style>
  <w:style w:type="paragraph" w:customStyle="1" w:styleId="444AAF63EBFB428AA842CA3A0A0D8647">
    <w:name w:val="444AAF63EBFB428AA842CA3A0A0D8647"/>
    <w:rsid w:val="00F2530E"/>
  </w:style>
  <w:style w:type="paragraph" w:customStyle="1" w:styleId="3AF644FCA4274A46B50B005BCF0F64B3">
    <w:name w:val="3AF644FCA4274A46B50B005BCF0F64B3"/>
    <w:rsid w:val="00F2530E"/>
  </w:style>
  <w:style w:type="paragraph" w:customStyle="1" w:styleId="B58349F97B644B25B92A7B31D478459E">
    <w:name w:val="B58349F97B644B25B92A7B31D478459E"/>
    <w:rsid w:val="00F2530E"/>
  </w:style>
  <w:style w:type="paragraph" w:customStyle="1" w:styleId="6A7FFBB478BE4683931B34867F1FCE5E">
    <w:name w:val="6A7FFBB478BE4683931B34867F1FCE5E"/>
    <w:rsid w:val="00F2530E"/>
  </w:style>
  <w:style w:type="paragraph" w:customStyle="1" w:styleId="BD0D0B9E0D744F469F81D048EF21E940">
    <w:name w:val="BD0D0B9E0D744F469F81D048EF21E940"/>
    <w:rsid w:val="00F2530E"/>
  </w:style>
  <w:style w:type="paragraph" w:customStyle="1" w:styleId="BBF831FE216D4EA1A94C3DEE88341B0D">
    <w:name w:val="BBF831FE216D4EA1A94C3DEE88341B0D"/>
    <w:rsid w:val="00F2530E"/>
  </w:style>
  <w:style w:type="paragraph" w:customStyle="1" w:styleId="3F9BF708F2A34F2F987C734FABCACDEB">
    <w:name w:val="3F9BF708F2A34F2F987C734FABCACDEB"/>
    <w:rsid w:val="00F2530E"/>
  </w:style>
  <w:style w:type="paragraph" w:customStyle="1" w:styleId="9362806A4EC24C74A4E80A26BC7824DC">
    <w:name w:val="9362806A4EC24C74A4E80A26BC7824DC"/>
    <w:rsid w:val="00F2530E"/>
  </w:style>
  <w:style w:type="paragraph" w:customStyle="1" w:styleId="01ECD50E116F40518C8FA0E517B93EF3">
    <w:name w:val="01ECD50E116F40518C8FA0E517B93EF3"/>
    <w:rsid w:val="00F2530E"/>
  </w:style>
  <w:style w:type="paragraph" w:customStyle="1" w:styleId="2621391D1F20425F8592E38371EB6647">
    <w:name w:val="2621391D1F20425F8592E38371EB6647"/>
    <w:rsid w:val="00F2530E"/>
  </w:style>
  <w:style w:type="paragraph" w:customStyle="1" w:styleId="1B84BF6007A94A2A8EDDABD34AD50590">
    <w:name w:val="1B84BF6007A94A2A8EDDABD34AD50590"/>
    <w:rsid w:val="00F2530E"/>
  </w:style>
  <w:style w:type="paragraph" w:customStyle="1" w:styleId="5BD66E8B854B4D74AABC87A9B6AF2655">
    <w:name w:val="5BD66E8B854B4D74AABC87A9B6AF2655"/>
    <w:rsid w:val="00F2530E"/>
  </w:style>
  <w:style w:type="paragraph" w:customStyle="1" w:styleId="1D0AD8C91D9C45D4936847C63A31E471">
    <w:name w:val="1D0AD8C91D9C45D4936847C63A31E471"/>
    <w:rsid w:val="00F2530E"/>
  </w:style>
  <w:style w:type="paragraph" w:customStyle="1" w:styleId="4DB87855B5E74304B93F416D9554918E">
    <w:name w:val="4DB87855B5E74304B93F416D9554918E"/>
    <w:rsid w:val="00F2530E"/>
  </w:style>
  <w:style w:type="paragraph" w:customStyle="1" w:styleId="A4D4697646734E9FB1F98751465D5907">
    <w:name w:val="A4D4697646734E9FB1F98751465D5907"/>
    <w:rsid w:val="00F2530E"/>
  </w:style>
  <w:style w:type="paragraph" w:customStyle="1" w:styleId="EE03C73B354E4C68A63DDFB8720D5209">
    <w:name w:val="EE03C73B354E4C68A63DDFB8720D5209"/>
    <w:rsid w:val="00F2530E"/>
  </w:style>
  <w:style w:type="paragraph" w:customStyle="1" w:styleId="D1097FE239F1499C83C07D8DBDFDF0BD">
    <w:name w:val="D1097FE239F1499C83C07D8DBDFDF0BD"/>
    <w:rsid w:val="00F2530E"/>
  </w:style>
  <w:style w:type="paragraph" w:customStyle="1" w:styleId="5F18D664FA944908908B3AE276D43234">
    <w:name w:val="5F18D664FA944908908B3AE276D43234"/>
    <w:rsid w:val="00F2530E"/>
  </w:style>
  <w:style w:type="paragraph" w:customStyle="1" w:styleId="2A4D88B82694475A9023031EEDA9E550">
    <w:name w:val="2A4D88B82694475A9023031EEDA9E550"/>
    <w:rsid w:val="00F2530E"/>
  </w:style>
  <w:style w:type="paragraph" w:customStyle="1" w:styleId="33EEB7388D464C2695723703E9D0B5A9">
    <w:name w:val="33EEB7388D464C2695723703E9D0B5A9"/>
    <w:rsid w:val="00F2530E"/>
  </w:style>
  <w:style w:type="paragraph" w:customStyle="1" w:styleId="061A9D99BCE24FB2B28BEED4E8E01B06">
    <w:name w:val="061A9D99BCE24FB2B28BEED4E8E01B06"/>
    <w:rsid w:val="00F2530E"/>
  </w:style>
  <w:style w:type="paragraph" w:customStyle="1" w:styleId="CAB6D3D381564236A7FAEF0AEA9034CA">
    <w:name w:val="CAB6D3D381564236A7FAEF0AEA9034CA"/>
    <w:rsid w:val="00F2530E"/>
  </w:style>
  <w:style w:type="paragraph" w:customStyle="1" w:styleId="D2BEA89D6FA94460B060641A414614F1">
    <w:name w:val="D2BEA89D6FA94460B060641A414614F1"/>
    <w:rsid w:val="00F2530E"/>
  </w:style>
  <w:style w:type="paragraph" w:customStyle="1" w:styleId="3889978BC36B4B8B99B73F0AC10C3CFE">
    <w:name w:val="3889978BC36B4B8B99B73F0AC10C3CFE"/>
    <w:rsid w:val="00F253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0DA39-44FC-42A6-A392-FA0AF541C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الكتاب الرسمي للمؤسسه.dotx</Template>
  <TotalTime>2669</TotalTime>
  <Pages>4</Pages>
  <Words>807</Words>
  <Characters>4600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 - ANAS</Company>
  <LinksUpToDate>false</LinksUpToDate>
  <CharactersWithSpaces>5397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</dc:creator>
  <cp:lastModifiedBy>alaamahaba</cp:lastModifiedBy>
  <cp:revision>116</cp:revision>
  <cp:lastPrinted>2020-02-22T09:28:00Z</cp:lastPrinted>
  <dcterms:created xsi:type="dcterms:W3CDTF">2020-01-19T08:52:00Z</dcterms:created>
  <dcterms:modified xsi:type="dcterms:W3CDTF">2020-02-22T09:28:00Z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-1633767092</vt:i4>
  </property>
</Properties>
</file>