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DE1D3D" w:rsidRDefault="00DE1D3D" w:rsidP="00DC68D5">
      <w:pPr>
        <w:jc w:val="center"/>
        <w:rPr>
          <w:b/>
          <w:bCs/>
          <w:color w:val="0070C0"/>
          <w:sz w:val="32"/>
          <w:szCs w:val="32"/>
          <w:rtl/>
          <w:lang w:bidi="ar-IQ"/>
        </w:rPr>
      </w:pPr>
    </w:p>
    <w:p w:rsidR="00DC68D5" w:rsidRPr="00DC68D5" w:rsidRDefault="007777B8" w:rsidP="00DC68D5">
      <w:pPr>
        <w:jc w:val="center"/>
        <w:rPr>
          <w:b/>
          <w:bCs/>
          <w:color w:val="0070C0"/>
          <w:sz w:val="32"/>
          <w:szCs w:val="32"/>
          <w:rtl/>
          <w:lang w:bidi="ar-IQ"/>
        </w:rPr>
      </w:pPr>
      <w:r>
        <w:rPr>
          <w:rFonts w:hint="cs"/>
          <w:b/>
          <w:bCs/>
          <w:color w:val="0070C0"/>
          <w:sz w:val="32"/>
          <w:szCs w:val="32"/>
          <w:rtl/>
          <w:lang w:bidi="ar-IQ"/>
        </w:rPr>
        <w:t>( إستمارة الفحص الطبي</w:t>
      </w:r>
      <w:r w:rsidR="00DC68D5" w:rsidRPr="00DC68D5">
        <w:rPr>
          <w:rFonts w:hint="cs"/>
          <w:b/>
          <w:bCs/>
          <w:color w:val="0070C0"/>
          <w:sz w:val="32"/>
          <w:szCs w:val="32"/>
          <w:rtl/>
          <w:lang w:bidi="ar-IQ"/>
        </w:rPr>
        <w:t xml:space="preserve"> )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اسم المراجع الرباعي................................................</w:t>
      </w:r>
    </w:p>
    <w:p w:rsidR="004742A0" w:rsidRDefault="004742A0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اسم الشهيد او المقاتل : .................................................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عنوان السكن :  المدينه .......................... محلة :..........زقاق :..........دار : ..........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رقم الموبايل ................................البديل ...............................</w:t>
      </w:r>
    </w:p>
    <w:p w:rsidR="006266A5" w:rsidRDefault="006266A5" w:rsidP="00DC68D5">
      <w:pPr>
        <w:rPr>
          <w:b/>
          <w:bCs/>
          <w:sz w:val="28"/>
          <w:szCs w:val="28"/>
          <w:rtl/>
          <w:lang w:bidi="ar-IQ"/>
        </w:rPr>
      </w:pPr>
    </w:p>
    <w:p w:rsidR="00DC68D5" w:rsidRPr="006266A5" w:rsidRDefault="00DC68D5" w:rsidP="00DC68D5">
      <w:pPr>
        <w:rPr>
          <w:b/>
          <w:bCs/>
          <w:sz w:val="28"/>
          <w:szCs w:val="28"/>
          <w:u w:val="single"/>
          <w:rtl/>
          <w:lang w:bidi="ar-IQ"/>
        </w:rPr>
      </w:pPr>
      <w:r w:rsidRPr="006266A5">
        <w:rPr>
          <w:rFonts w:hint="cs"/>
          <w:b/>
          <w:bCs/>
          <w:sz w:val="28"/>
          <w:szCs w:val="28"/>
          <w:u w:val="single"/>
          <w:rtl/>
          <w:lang w:bidi="ar-IQ"/>
        </w:rPr>
        <w:t>الحالة المرضية  :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1-....................................................................................................................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2-....................................................................................................................</w:t>
      </w:r>
    </w:p>
    <w:p w:rsidR="00DC68D5" w:rsidRDefault="00DC68D5" w:rsidP="00DC68D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3-....................................................................................................................</w:t>
      </w:r>
    </w:p>
    <w:p w:rsidR="007777B8" w:rsidRDefault="007777B8" w:rsidP="00DC68D5">
      <w:pPr>
        <w:rPr>
          <w:b/>
          <w:bCs/>
          <w:sz w:val="28"/>
          <w:szCs w:val="28"/>
          <w:rtl/>
          <w:lang w:bidi="ar-IQ"/>
        </w:rPr>
      </w:pPr>
    </w:p>
    <w:p w:rsidR="006266A5" w:rsidRDefault="006266A5" w:rsidP="00DC68D5">
      <w:pPr>
        <w:rPr>
          <w:b/>
          <w:bCs/>
          <w:sz w:val="28"/>
          <w:szCs w:val="28"/>
          <w:rtl/>
          <w:lang w:bidi="ar-IQ"/>
        </w:rPr>
      </w:pPr>
    </w:p>
    <w:p w:rsidR="00022533" w:rsidRDefault="00DC68D5" w:rsidP="00DC68D5">
      <w:pPr>
        <w:rPr>
          <w:b/>
          <w:bCs/>
          <w:color w:val="0070C0"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أسم عضو اللجنة الطبية................................................. التوقيع..............................</w:t>
      </w:r>
    </w:p>
    <w:p w:rsidR="007777B8" w:rsidRDefault="007777B8" w:rsidP="00DC68D5">
      <w:pPr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6266A5" w:rsidRDefault="006266A5" w:rsidP="00DC68D5">
      <w:pPr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6266A5" w:rsidRDefault="006266A5" w:rsidP="00DC68D5">
      <w:pPr>
        <w:rPr>
          <w:b/>
          <w:bCs/>
          <w:sz w:val="28"/>
          <w:szCs w:val="28"/>
          <w:u w:val="single"/>
          <w:rtl/>
          <w:lang w:bidi="ar-IQ"/>
        </w:rPr>
      </w:pPr>
      <w:r w:rsidRPr="006266A5">
        <w:rPr>
          <w:rFonts w:hint="cs"/>
          <w:b/>
          <w:bCs/>
          <w:sz w:val="28"/>
          <w:szCs w:val="28"/>
          <w:u w:val="single"/>
          <w:rtl/>
          <w:lang w:bidi="ar-IQ"/>
        </w:rPr>
        <w:t>الاحالة</w:t>
      </w: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: </w:t>
      </w:r>
    </w:p>
    <w:p w:rsidR="006266A5" w:rsidRDefault="006266A5" w:rsidP="006266A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اسم الطبيب الاخصائي .....................................................</w:t>
      </w:r>
    </w:p>
    <w:p w:rsidR="007777B8" w:rsidRPr="00CC3635" w:rsidRDefault="007777B8" w:rsidP="00CC3635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عنوان العيادة</w:t>
      </w:r>
      <w:r w:rsidR="006266A5">
        <w:rPr>
          <w:rFonts w:hint="cs"/>
          <w:b/>
          <w:bCs/>
          <w:sz w:val="28"/>
          <w:szCs w:val="28"/>
          <w:rtl/>
          <w:lang w:bidi="ar-IQ"/>
        </w:rPr>
        <w:t xml:space="preserve"> او المستشفى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....................................................</w:t>
      </w:r>
      <w:bookmarkStart w:id="0" w:name="_GoBack"/>
      <w:bookmarkEnd w:id="0"/>
    </w:p>
    <w:sectPr w:rsidR="007777B8" w:rsidRPr="00CC3635" w:rsidSect="00E42232">
      <w:headerReference w:type="default" r:id="rId8"/>
      <w:footerReference w:type="default" r:id="rId9"/>
      <w:pgSz w:w="11906" w:h="16838"/>
      <w:pgMar w:top="1440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C36" w:rsidRDefault="00012C36" w:rsidP="00663190">
      <w:pPr>
        <w:spacing w:after="0" w:line="240" w:lineRule="auto"/>
      </w:pPr>
      <w:r>
        <w:separator/>
      </w:r>
    </w:p>
  </w:endnote>
  <w:endnote w:type="continuationSeparator" w:id="0">
    <w:p w:rsidR="00012C36" w:rsidRDefault="00012C36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475D7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34.5pt;margin-top:-71.3pt;width:529.65pt;height:53.1pt;z-index:251667456" filled="f" stroked="f">
          <v:textbox style="mso-next-textbox:#_x0000_s2058">
            <w:txbxContent>
              <w:p w:rsidR="006E5CC0" w:rsidRPr="00295FB3" w:rsidRDefault="006E5CC0" w:rsidP="006E5CC0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4C7DD5" w:rsidRPr="006E5CC0" w:rsidRDefault="00475D71" w:rsidP="00475D71">
                <w:pPr>
                  <w:jc w:val="center"/>
                  <w:rPr>
                    <w:sz w:val="28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info@</w:t>
                </w:r>
                <w:hyperlink r:id="rId1" w:history="1">
                  <w:r>
                    <w:rPr>
                      <w:rStyle w:val="Hyperlink"/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u w:val="none"/>
                      <w:lang w:bidi="ar-IQ"/>
                    </w:rPr>
                    <w:t>albarrf</w:t>
                  </w:r>
                  <w:r w:rsidR="006E5CC0" w:rsidRPr="00295FB3">
                    <w:rPr>
                      <w:rStyle w:val="Hyperlink"/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u w:val="none"/>
                      <w:lang w:bidi="ar-IQ"/>
                    </w:rPr>
                    <w:t>rd.com</w:t>
                  </w:r>
                </w:hyperlink>
                <w:r w:rsidR="006E5CC0" w:rsidRPr="00295FB3">
                  <w:t xml:space="preserve">  /</w:t>
                </w:r>
                <w:r>
                  <w:t xml:space="preserve"> </w:t>
                </w:r>
                <w:r w:rsidRPr="00475D7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albarrfrd@albarrfrd.com</w:t>
                </w:r>
                <w:r w:rsidR="006E5CC0" w:rsidRPr="00475D7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</w:t>
                </w:r>
              </w:p>
            </w:txbxContent>
          </v:textbox>
          <w10:wrap anchorx="page"/>
        </v:shape>
      </w:pict>
    </w:r>
    <w:r>
      <w:rPr>
        <w:noProof/>
      </w:rPr>
      <w:pict>
        <v:group id="_x0000_s2055" style="position:absolute;left:0;text-align:left;margin-left:-34.5pt;margin-top:-74.85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C36" w:rsidRDefault="00012C36" w:rsidP="00663190">
      <w:pPr>
        <w:spacing w:after="0" w:line="240" w:lineRule="auto"/>
      </w:pPr>
      <w:r>
        <w:separator/>
      </w:r>
    </w:p>
  </w:footnote>
  <w:footnote w:type="continuationSeparator" w:id="0">
    <w:p w:rsidR="00012C36" w:rsidRDefault="00012C36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8673FB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2570970</wp:posOffset>
          </wp:positionH>
          <wp:positionV relativeFrom="paragraph">
            <wp:posOffset>-328394</wp:posOffset>
          </wp:positionV>
          <wp:extent cx="1258906" cy="1255922"/>
          <wp:effectExtent l="19050" t="0" r="0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06" cy="12559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2C36">
      <w:rPr>
        <w:noProof/>
        <w:rtl/>
      </w:rPr>
      <w:pict>
        <v:group id="_x0000_s2064" style="position:absolute;left:0;text-align:left;margin-left:-100.5pt;margin-top:74.7pt;width:637.8pt;height:3.55pt;z-index:251668480;mso-position-horizontal-relative:text;mso-position-vertical-relative:text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012C36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48003A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منظمة غير حكومية</w:t>
                </w:r>
              </w:p>
              <w:p w:rsidR="00663190" w:rsidRPr="006353B4" w:rsidRDefault="006353B4" w:rsidP="00270DEF">
                <w:pPr>
                  <w:jc w:val="center"/>
                  <w:rPr>
                    <w:sz w:val="40"/>
                    <w:szCs w:val="24"/>
                  </w:rPr>
                </w:pPr>
                <w:r w:rsidRPr="006353B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رقم التسجيل</w:t>
                </w:r>
                <w:r>
                  <w:rPr>
                    <w:rFonts w:hint="cs"/>
                    <w:sz w:val="40"/>
                    <w:szCs w:val="24"/>
                    <w:rtl/>
                  </w:rPr>
                  <w:t xml:space="preserve"> </w:t>
                </w:r>
                <w:r>
                  <w:rPr>
                    <w:sz w:val="40"/>
                    <w:szCs w:val="24"/>
                  </w:rPr>
                  <w:t>(1N78534)</w:t>
                </w:r>
              </w:p>
            </w:txbxContent>
          </v:textbox>
          <w10:wrap anchorx="page"/>
        </v:shape>
      </w:pict>
    </w:r>
    <w:r w:rsidR="00012C36"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  <w:r w:rsidR="006353B4">
      <w:rPr>
        <w:rFonts w:hint="cs"/>
        <w:rtl/>
        <w:lang w:bidi="ar-IQ"/>
      </w:rPr>
      <w:t xml:space="preserve">رقم التسجيل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66"/>
        <o:r id="V:Rule2" type="connector" idref="#_x0000_s2065"/>
        <o:r id="V:Rule3" type="connector" idref="#_x0000_s2056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011BC"/>
    <w:rsid w:val="00012C36"/>
    <w:rsid w:val="00022533"/>
    <w:rsid w:val="0002448D"/>
    <w:rsid w:val="00091EBB"/>
    <w:rsid w:val="000A662C"/>
    <w:rsid w:val="000E77B7"/>
    <w:rsid w:val="000F3EC1"/>
    <w:rsid w:val="00130177"/>
    <w:rsid w:val="001578B8"/>
    <w:rsid w:val="00191A5E"/>
    <w:rsid w:val="00195EA1"/>
    <w:rsid w:val="001D162E"/>
    <w:rsid w:val="001E1276"/>
    <w:rsid w:val="001F790E"/>
    <w:rsid w:val="00206514"/>
    <w:rsid w:val="00230CAC"/>
    <w:rsid w:val="00242C55"/>
    <w:rsid w:val="00270DEF"/>
    <w:rsid w:val="002734D6"/>
    <w:rsid w:val="002B3519"/>
    <w:rsid w:val="002B3D59"/>
    <w:rsid w:val="002C09E9"/>
    <w:rsid w:val="002D0BAA"/>
    <w:rsid w:val="00330306"/>
    <w:rsid w:val="00333320"/>
    <w:rsid w:val="00340C72"/>
    <w:rsid w:val="00340F0A"/>
    <w:rsid w:val="00350D2B"/>
    <w:rsid w:val="00353D62"/>
    <w:rsid w:val="00354B2A"/>
    <w:rsid w:val="00390D50"/>
    <w:rsid w:val="00396960"/>
    <w:rsid w:val="003B02F5"/>
    <w:rsid w:val="003F62CD"/>
    <w:rsid w:val="00414F4B"/>
    <w:rsid w:val="0043724B"/>
    <w:rsid w:val="0045460F"/>
    <w:rsid w:val="00460301"/>
    <w:rsid w:val="00460BA9"/>
    <w:rsid w:val="004726EB"/>
    <w:rsid w:val="004742A0"/>
    <w:rsid w:val="00474939"/>
    <w:rsid w:val="00475D71"/>
    <w:rsid w:val="0048003A"/>
    <w:rsid w:val="004A104D"/>
    <w:rsid w:val="004A4B86"/>
    <w:rsid w:val="004B3C3B"/>
    <w:rsid w:val="004C7DD5"/>
    <w:rsid w:val="004F179D"/>
    <w:rsid w:val="005018D0"/>
    <w:rsid w:val="00532B09"/>
    <w:rsid w:val="00537521"/>
    <w:rsid w:val="0054368F"/>
    <w:rsid w:val="00564B1C"/>
    <w:rsid w:val="005D2651"/>
    <w:rsid w:val="006266A5"/>
    <w:rsid w:val="006353B4"/>
    <w:rsid w:val="006416A3"/>
    <w:rsid w:val="00663190"/>
    <w:rsid w:val="006C628F"/>
    <w:rsid w:val="006E2576"/>
    <w:rsid w:val="006E5CC0"/>
    <w:rsid w:val="0074030B"/>
    <w:rsid w:val="007479D6"/>
    <w:rsid w:val="0075641F"/>
    <w:rsid w:val="007648A4"/>
    <w:rsid w:val="0077484B"/>
    <w:rsid w:val="007750E9"/>
    <w:rsid w:val="007777B8"/>
    <w:rsid w:val="007A2105"/>
    <w:rsid w:val="007C4B79"/>
    <w:rsid w:val="007E0CCC"/>
    <w:rsid w:val="007E0CE2"/>
    <w:rsid w:val="007E0EAB"/>
    <w:rsid w:val="00800B51"/>
    <w:rsid w:val="00802956"/>
    <w:rsid w:val="00804E8F"/>
    <w:rsid w:val="0082756C"/>
    <w:rsid w:val="00835689"/>
    <w:rsid w:val="00852423"/>
    <w:rsid w:val="0085473B"/>
    <w:rsid w:val="008572AC"/>
    <w:rsid w:val="00860E54"/>
    <w:rsid w:val="008673FB"/>
    <w:rsid w:val="00884986"/>
    <w:rsid w:val="00897982"/>
    <w:rsid w:val="008A5694"/>
    <w:rsid w:val="008B4537"/>
    <w:rsid w:val="008D4CC6"/>
    <w:rsid w:val="008F79DD"/>
    <w:rsid w:val="00911D02"/>
    <w:rsid w:val="00937387"/>
    <w:rsid w:val="009668E8"/>
    <w:rsid w:val="009B7B9A"/>
    <w:rsid w:val="009D49BB"/>
    <w:rsid w:val="009F5D42"/>
    <w:rsid w:val="00A12278"/>
    <w:rsid w:val="00A47FC4"/>
    <w:rsid w:val="00A56221"/>
    <w:rsid w:val="00A56653"/>
    <w:rsid w:val="00A77669"/>
    <w:rsid w:val="00A81F6B"/>
    <w:rsid w:val="00A8700A"/>
    <w:rsid w:val="00AB0A6D"/>
    <w:rsid w:val="00AE6159"/>
    <w:rsid w:val="00B40DEC"/>
    <w:rsid w:val="00B44009"/>
    <w:rsid w:val="00B54725"/>
    <w:rsid w:val="00B646F6"/>
    <w:rsid w:val="00B931F7"/>
    <w:rsid w:val="00BC30F0"/>
    <w:rsid w:val="00BC32B6"/>
    <w:rsid w:val="00BC76FC"/>
    <w:rsid w:val="00BE3B44"/>
    <w:rsid w:val="00BE5466"/>
    <w:rsid w:val="00C70C1D"/>
    <w:rsid w:val="00C842E5"/>
    <w:rsid w:val="00C846E5"/>
    <w:rsid w:val="00CC3635"/>
    <w:rsid w:val="00CC771B"/>
    <w:rsid w:val="00CD4A8C"/>
    <w:rsid w:val="00D20056"/>
    <w:rsid w:val="00D30863"/>
    <w:rsid w:val="00D42F78"/>
    <w:rsid w:val="00D5331A"/>
    <w:rsid w:val="00D6106B"/>
    <w:rsid w:val="00DA17B2"/>
    <w:rsid w:val="00DA74E7"/>
    <w:rsid w:val="00DC2D19"/>
    <w:rsid w:val="00DC68D5"/>
    <w:rsid w:val="00DD1E40"/>
    <w:rsid w:val="00DD4214"/>
    <w:rsid w:val="00DE1D3D"/>
    <w:rsid w:val="00DF33B4"/>
    <w:rsid w:val="00DF6E9F"/>
    <w:rsid w:val="00E419B1"/>
    <w:rsid w:val="00E42232"/>
    <w:rsid w:val="00E44064"/>
    <w:rsid w:val="00E46BFB"/>
    <w:rsid w:val="00E64F59"/>
    <w:rsid w:val="00EA0467"/>
    <w:rsid w:val="00EA7D87"/>
    <w:rsid w:val="00EF308F"/>
    <w:rsid w:val="00EF61B0"/>
    <w:rsid w:val="00F0462A"/>
    <w:rsid w:val="00F16630"/>
    <w:rsid w:val="00F23BD1"/>
    <w:rsid w:val="00F4468B"/>
    <w:rsid w:val="00F64981"/>
    <w:rsid w:val="00F71742"/>
    <w:rsid w:val="00F94A47"/>
    <w:rsid w:val="00FC29C0"/>
    <w:rsid w:val="00FD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BB1B0-205E-4DD7-92FD-BB7906F0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36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alaa</cp:lastModifiedBy>
  <cp:revision>18</cp:revision>
  <cp:lastPrinted>2016-12-22T10:39:00Z</cp:lastPrinted>
  <dcterms:created xsi:type="dcterms:W3CDTF">2016-06-22T19:37:00Z</dcterms:created>
  <dcterms:modified xsi:type="dcterms:W3CDTF">2016-12-22T10:39:00Z</dcterms:modified>
</cp:coreProperties>
</file>