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73B" w:rsidRDefault="0085473B" w:rsidP="00800B51">
      <w:pPr>
        <w:spacing w:before="100" w:beforeAutospacing="1" w:after="0" w:line="240" w:lineRule="auto"/>
        <w:jc w:val="center"/>
        <w:rPr>
          <w:b/>
          <w:bCs/>
          <w:color w:val="0070C0"/>
          <w:sz w:val="28"/>
          <w:szCs w:val="28"/>
          <w:rtl/>
          <w:lang w:bidi="ar-IQ"/>
        </w:rPr>
      </w:pPr>
      <w:bookmarkStart w:id="0" w:name="_GoBack"/>
      <w:bookmarkEnd w:id="0"/>
    </w:p>
    <w:p w:rsidR="00E46BFB" w:rsidRDefault="00E46BFB" w:rsidP="00F4468B">
      <w:pPr>
        <w:spacing w:after="0" w:line="240" w:lineRule="auto"/>
        <w:ind w:left="43" w:hanging="43"/>
        <w:jc w:val="center"/>
        <w:rPr>
          <w:rFonts w:ascii="Simplified Arabic" w:eastAsia="Times New Roman" w:hAnsi="Simplified Arabic" w:cs="Simplified Arabic"/>
          <w:b/>
          <w:bCs/>
          <w:color w:val="008000"/>
          <w:sz w:val="28"/>
          <w:szCs w:val="28"/>
          <w:rtl/>
        </w:rPr>
      </w:pPr>
    </w:p>
    <w:p w:rsidR="004F179D" w:rsidRDefault="004F179D" w:rsidP="004F179D">
      <w:pPr>
        <w:tabs>
          <w:tab w:val="left" w:pos="1879"/>
          <w:tab w:val="right" w:pos="8312"/>
        </w:tabs>
        <w:spacing w:after="0" w:line="120" w:lineRule="auto"/>
        <w:jc w:val="center"/>
        <w:rPr>
          <w:b/>
          <w:bCs/>
          <w:color w:val="0070C0"/>
          <w:sz w:val="28"/>
          <w:szCs w:val="28"/>
          <w:u w:val="single"/>
          <w:rtl/>
          <w:lang w:bidi="ar-IQ"/>
        </w:rPr>
      </w:pPr>
    </w:p>
    <w:p w:rsidR="00022533" w:rsidRPr="007479D6" w:rsidRDefault="00022533" w:rsidP="00022533">
      <w:pPr>
        <w:jc w:val="center"/>
        <w:rPr>
          <w:b/>
          <w:bCs/>
          <w:color w:val="0070C0"/>
          <w:sz w:val="32"/>
          <w:szCs w:val="32"/>
          <w:rtl/>
          <w:lang w:bidi="ar-IQ"/>
        </w:rPr>
      </w:pPr>
      <w:r w:rsidRPr="007479D6">
        <w:rPr>
          <w:rFonts w:hint="cs"/>
          <w:b/>
          <w:bCs/>
          <w:color w:val="0070C0"/>
          <w:sz w:val="32"/>
          <w:szCs w:val="32"/>
          <w:rtl/>
          <w:lang w:bidi="ar-IQ"/>
        </w:rPr>
        <w:t>( إستمارة الاستشارات القانونية )</w:t>
      </w:r>
    </w:p>
    <w:p w:rsidR="00022533" w:rsidRPr="00212190" w:rsidRDefault="00022533" w:rsidP="00022533">
      <w:pPr>
        <w:rPr>
          <w:b/>
          <w:bCs/>
          <w:color w:val="000000" w:themeColor="text1"/>
          <w:sz w:val="28"/>
          <w:szCs w:val="28"/>
          <w:rtl/>
          <w:lang w:bidi="ar-IQ"/>
        </w:rPr>
      </w:pPr>
      <w:r w:rsidRPr="00212190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>اسم الشهيد :................................................</w:t>
      </w:r>
    </w:p>
    <w:p w:rsidR="00022533" w:rsidRPr="00212190" w:rsidRDefault="00022533" w:rsidP="00022533">
      <w:pPr>
        <w:rPr>
          <w:b/>
          <w:bCs/>
          <w:color w:val="000000" w:themeColor="text1"/>
          <w:sz w:val="28"/>
          <w:szCs w:val="28"/>
          <w:rtl/>
          <w:lang w:bidi="ar-IQ"/>
        </w:rPr>
      </w:pPr>
      <w:r w:rsidRPr="00212190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>اسم المراجع الرباعي................................................ صلة القرابة ..........................</w:t>
      </w:r>
    </w:p>
    <w:p w:rsidR="00022533" w:rsidRDefault="00022533" w:rsidP="00022533">
      <w:pPr>
        <w:rPr>
          <w:b/>
          <w:bCs/>
          <w:color w:val="000000" w:themeColor="text1"/>
          <w:sz w:val="28"/>
          <w:szCs w:val="28"/>
          <w:rtl/>
          <w:lang w:bidi="ar-IQ"/>
        </w:rPr>
      </w:pPr>
      <w:r w:rsidRPr="00212190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>عنوان السكن :</w:t>
      </w:r>
      <w:r w:rsidR="007479D6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  المدينه : ...................... محلة :.............زقاق :..........</w:t>
      </w:r>
      <w:r w:rsidRPr="00212190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>..دار</w:t>
      </w:r>
      <w:r w:rsidR="007479D6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 : .............</w:t>
      </w:r>
    </w:p>
    <w:p w:rsidR="00022533" w:rsidRPr="00212190" w:rsidRDefault="00022533" w:rsidP="00022533">
      <w:pPr>
        <w:rPr>
          <w:b/>
          <w:bCs/>
          <w:color w:val="000000" w:themeColor="text1"/>
          <w:sz w:val="28"/>
          <w:szCs w:val="28"/>
          <w:rtl/>
          <w:lang w:bidi="ar-IQ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>أقرب نقطة دالة ...........................................................................................................</w:t>
      </w:r>
    </w:p>
    <w:p w:rsidR="00022533" w:rsidRDefault="00022533" w:rsidP="00022533">
      <w:pPr>
        <w:rPr>
          <w:b/>
          <w:bCs/>
          <w:color w:val="000000" w:themeColor="text1"/>
          <w:sz w:val="28"/>
          <w:szCs w:val="28"/>
          <w:rtl/>
          <w:lang w:bidi="ar-IQ"/>
        </w:rPr>
      </w:pPr>
      <w:r w:rsidRPr="00212190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>رقم الموبايل ................................البديل ...............................</w:t>
      </w:r>
    </w:p>
    <w:p w:rsidR="00022533" w:rsidRPr="00212190" w:rsidRDefault="00022533" w:rsidP="00022533">
      <w:pPr>
        <w:rPr>
          <w:b/>
          <w:bCs/>
          <w:color w:val="000000" w:themeColor="text1"/>
          <w:sz w:val="28"/>
          <w:szCs w:val="28"/>
          <w:rtl/>
          <w:lang w:bidi="ar-IQ"/>
        </w:rPr>
      </w:pPr>
    </w:p>
    <w:p w:rsidR="00022533" w:rsidRPr="00212190" w:rsidRDefault="00022533" w:rsidP="00022533">
      <w:pPr>
        <w:rPr>
          <w:b/>
          <w:bCs/>
          <w:color w:val="000000" w:themeColor="text1"/>
          <w:sz w:val="28"/>
          <w:szCs w:val="28"/>
          <w:rtl/>
          <w:lang w:bidi="ar-IQ"/>
        </w:rPr>
      </w:pPr>
      <w:r w:rsidRPr="00212190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>الحالة القانونية الحالية للعائلة المراد معالجتها:</w:t>
      </w:r>
    </w:p>
    <w:p w:rsidR="00022533" w:rsidRPr="00212190" w:rsidRDefault="00022533" w:rsidP="00022533">
      <w:pPr>
        <w:rPr>
          <w:b/>
          <w:bCs/>
          <w:color w:val="000000" w:themeColor="text1"/>
          <w:sz w:val="28"/>
          <w:szCs w:val="28"/>
          <w:rtl/>
          <w:lang w:bidi="ar-IQ"/>
        </w:rPr>
      </w:pPr>
      <w:r w:rsidRPr="00212190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>1-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 </w:t>
      </w:r>
      <w:r w:rsidRPr="00212190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>....................................................................................................................</w:t>
      </w:r>
    </w:p>
    <w:p w:rsidR="00022533" w:rsidRPr="00212190" w:rsidRDefault="00022533" w:rsidP="00022533">
      <w:pPr>
        <w:rPr>
          <w:b/>
          <w:bCs/>
          <w:color w:val="000000" w:themeColor="text1"/>
          <w:sz w:val="28"/>
          <w:szCs w:val="28"/>
          <w:rtl/>
          <w:lang w:bidi="ar-IQ"/>
        </w:rPr>
      </w:pPr>
      <w:r w:rsidRPr="00212190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>2-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 </w:t>
      </w:r>
      <w:r w:rsidRPr="00212190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>.....................................................................................................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>...............</w:t>
      </w:r>
    </w:p>
    <w:p w:rsidR="00022533" w:rsidRPr="00212190" w:rsidRDefault="00022533" w:rsidP="00022533">
      <w:pPr>
        <w:rPr>
          <w:b/>
          <w:bCs/>
          <w:color w:val="000000" w:themeColor="text1"/>
          <w:sz w:val="28"/>
          <w:szCs w:val="28"/>
          <w:rtl/>
          <w:lang w:bidi="ar-IQ"/>
        </w:rPr>
      </w:pPr>
      <w:r w:rsidRPr="00212190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>3-.....................................................................................................................</w:t>
      </w:r>
    </w:p>
    <w:p w:rsidR="00022533" w:rsidRDefault="00022533" w:rsidP="00022533">
      <w:pPr>
        <w:rPr>
          <w:b/>
          <w:bCs/>
          <w:color w:val="000000" w:themeColor="text1"/>
          <w:sz w:val="28"/>
          <w:szCs w:val="28"/>
          <w:rtl/>
          <w:lang w:bidi="ar-IQ"/>
        </w:rPr>
      </w:pPr>
    </w:p>
    <w:p w:rsidR="00543584" w:rsidRDefault="00022533" w:rsidP="00543584">
      <w:pPr>
        <w:pStyle w:val="ListParagraph"/>
        <w:ind w:left="0"/>
        <w:rPr>
          <w:b/>
          <w:bCs/>
          <w:color w:val="000000" w:themeColor="text1"/>
          <w:sz w:val="28"/>
          <w:szCs w:val="28"/>
          <w:lang w:bidi="ar-IQ"/>
        </w:rPr>
      </w:pPr>
      <w:r w:rsidRPr="00543584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>أسم جهة المراجعة</w:t>
      </w:r>
    </w:p>
    <w:p w:rsidR="00022533" w:rsidRPr="00543584" w:rsidRDefault="00022533" w:rsidP="00543584">
      <w:pPr>
        <w:pStyle w:val="ListParagraph"/>
        <w:numPr>
          <w:ilvl w:val="0"/>
          <w:numId w:val="1"/>
        </w:numPr>
        <w:tabs>
          <w:tab w:val="left" w:pos="284"/>
        </w:tabs>
        <w:spacing w:after="240"/>
        <w:ind w:left="0" w:firstLine="0"/>
        <w:rPr>
          <w:b/>
          <w:bCs/>
          <w:color w:val="000000" w:themeColor="text1"/>
          <w:sz w:val="30"/>
          <w:szCs w:val="30"/>
          <w:rtl/>
          <w:lang w:bidi="ar-IQ"/>
        </w:rPr>
      </w:pPr>
      <w:r w:rsidRPr="00543584">
        <w:rPr>
          <w:rFonts w:hint="cs"/>
          <w:b/>
          <w:bCs/>
          <w:color w:val="000000" w:themeColor="text1"/>
          <w:sz w:val="30"/>
          <w:szCs w:val="30"/>
          <w:rtl/>
          <w:lang w:bidi="ar-IQ"/>
        </w:rPr>
        <w:t>.........................................................................................................</w:t>
      </w:r>
    </w:p>
    <w:p w:rsidR="00543584" w:rsidRPr="00543584" w:rsidRDefault="00543584" w:rsidP="00543584">
      <w:pPr>
        <w:pStyle w:val="ListParagraph"/>
        <w:numPr>
          <w:ilvl w:val="0"/>
          <w:numId w:val="1"/>
        </w:numPr>
        <w:tabs>
          <w:tab w:val="left" w:pos="284"/>
        </w:tabs>
        <w:spacing w:after="240"/>
        <w:ind w:left="0" w:firstLine="0"/>
        <w:rPr>
          <w:b/>
          <w:bCs/>
          <w:color w:val="000000" w:themeColor="text1"/>
          <w:sz w:val="30"/>
          <w:szCs w:val="30"/>
          <w:rtl/>
          <w:lang w:bidi="ar-IQ"/>
        </w:rPr>
      </w:pPr>
      <w:r w:rsidRPr="00543584">
        <w:rPr>
          <w:rFonts w:hint="cs"/>
          <w:b/>
          <w:bCs/>
          <w:color w:val="000000" w:themeColor="text1"/>
          <w:sz w:val="30"/>
          <w:szCs w:val="30"/>
          <w:rtl/>
          <w:lang w:bidi="ar-IQ"/>
        </w:rPr>
        <w:t>.........................................................................................................</w:t>
      </w:r>
    </w:p>
    <w:p w:rsidR="00543584" w:rsidRPr="00543584" w:rsidRDefault="00543584" w:rsidP="00543584">
      <w:pPr>
        <w:pStyle w:val="ListParagraph"/>
        <w:numPr>
          <w:ilvl w:val="0"/>
          <w:numId w:val="1"/>
        </w:numPr>
        <w:tabs>
          <w:tab w:val="left" w:pos="284"/>
        </w:tabs>
        <w:spacing w:after="240"/>
        <w:ind w:left="0" w:firstLine="0"/>
        <w:rPr>
          <w:b/>
          <w:bCs/>
          <w:color w:val="000000" w:themeColor="text1"/>
          <w:sz w:val="30"/>
          <w:szCs w:val="30"/>
          <w:rtl/>
          <w:lang w:bidi="ar-IQ"/>
        </w:rPr>
      </w:pPr>
      <w:r w:rsidRPr="00543584">
        <w:rPr>
          <w:rFonts w:hint="cs"/>
          <w:b/>
          <w:bCs/>
          <w:color w:val="000000" w:themeColor="text1"/>
          <w:sz w:val="30"/>
          <w:szCs w:val="30"/>
          <w:rtl/>
          <w:lang w:bidi="ar-IQ"/>
        </w:rPr>
        <w:t>.........................................................................................................</w:t>
      </w:r>
    </w:p>
    <w:p w:rsidR="00543584" w:rsidRPr="00212190" w:rsidRDefault="00543584" w:rsidP="00022533">
      <w:pPr>
        <w:rPr>
          <w:b/>
          <w:bCs/>
          <w:color w:val="000000" w:themeColor="text1"/>
          <w:sz w:val="28"/>
          <w:szCs w:val="28"/>
          <w:rtl/>
          <w:lang w:bidi="ar-IQ"/>
        </w:rPr>
      </w:pPr>
    </w:p>
    <w:p w:rsidR="00022533" w:rsidRPr="00212190" w:rsidRDefault="00022533" w:rsidP="00022533">
      <w:pPr>
        <w:rPr>
          <w:b/>
          <w:bCs/>
          <w:color w:val="000000" w:themeColor="text1"/>
          <w:sz w:val="28"/>
          <w:szCs w:val="28"/>
          <w:rtl/>
          <w:lang w:bidi="ar-IQ"/>
        </w:rPr>
      </w:pPr>
      <w:r w:rsidRPr="00212190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>اسم المنسق في المنطقة:................................................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>.................................</w:t>
      </w:r>
    </w:p>
    <w:p w:rsidR="00022533" w:rsidRDefault="00022533" w:rsidP="00022533">
      <w:pPr>
        <w:rPr>
          <w:b/>
          <w:bCs/>
          <w:sz w:val="28"/>
          <w:szCs w:val="28"/>
          <w:rtl/>
          <w:lang w:bidi="ar-IQ"/>
        </w:rPr>
      </w:pPr>
      <w:r w:rsidRPr="00212190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 رقم الموبايل للمنسق ...................................................</w:t>
      </w:r>
    </w:p>
    <w:p w:rsidR="00022533" w:rsidRDefault="00022533" w:rsidP="00022533">
      <w:pPr>
        <w:rPr>
          <w:b/>
          <w:bCs/>
          <w:sz w:val="28"/>
          <w:szCs w:val="28"/>
          <w:rtl/>
          <w:lang w:bidi="ar-IQ"/>
        </w:rPr>
      </w:pPr>
    </w:p>
    <w:p w:rsidR="00022533" w:rsidRDefault="00022533" w:rsidP="004F179D">
      <w:pPr>
        <w:tabs>
          <w:tab w:val="left" w:pos="1879"/>
          <w:tab w:val="right" w:pos="8312"/>
        </w:tabs>
        <w:spacing w:after="0" w:line="120" w:lineRule="auto"/>
        <w:jc w:val="center"/>
        <w:rPr>
          <w:b/>
          <w:bCs/>
          <w:color w:val="0070C0"/>
          <w:sz w:val="28"/>
          <w:szCs w:val="28"/>
          <w:u w:val="single"/>
          <w:rtl/>
        </w:rPr>
      </w:pPr>
    </w:p>
    <w:sectPr w:rsidR="00022533" w:rsidSect="00E42232">
      <w:headerReference w:type="default" r:id="rId9"/>
      <w:footerReference w:type="default" r:id="rId10"/>
      <w:pgSz w:w="11906" w:h="16838"/>
      <w:pgMar w:top="1440" w:right="1416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001" w:rsidRDefault="00E13001" w:rsidP="00663190">
      <w:pPr>
        <w:spacing w:after="0" w:line="240" w:lineRule="auto"/>
      </w:pPr>
      <w:r>
        <w:separator/>
      </w:r>
    </w:p>
  </w:endnote>
  <w:endnote w:type="continuationSeparator" w:id="0">
    <w:p w:rsidR="00E13001" w:rsidRDefault="00E13001" w:rsidP="00663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hafs">
    <w:altName w:val="Times New Roman"/>
    <w:charset w:val="00"/>
    <w:family w:val="auto"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190" w:rsidRDefault="00E13001">
    <w:pPr>
      <w:pStyle w:val="Footer"/>
    </w:pPr>
    <w:r>
      <w:rPr>
        <w:noProof/>
      </w:rPr>
      <w:pict>
        <v:group id="_x0000_s2055" style="position:absolute;left:0;text-align:left;margin-left:-30.6pt;margin-top:-28.9pt;width:538.65pt;height:3.55pt;z-index:251666432" coordorigin="371,15482" coordsize="10936,5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6" type="#_x0000_t32" style="position:absolute;left:371;top:15482;width:10930;height:0" o:connectortype="straight" strokeweight="1.5pt"/>
          <v:shape id="_x0000_s2057" type="#_x0000_t32" style="position:absolute;left:377;top:15540;width:10930;height:0" o:connectortype="straight" strokeweight="1.5pt"/>
          <w10:wrap anchorx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left:0;text-align:left;margin-left:-43.1pt;margin-top:-28.05pt;width:529.65pt;height:65.25pt;z-index:251667456" filled="f" stroked="f">
          <v:textbox style="mso-next-textbox:#_x0000_s2058">
            <w:txbxContent>
              <w:p w:rsidR="00E1047C" w:rsidRPr="00295FB3" w:rsidRDefault="00E1047C" w:rsidP="00E1047C">
                <w:pPr>
                  <w:spacing w:after="0" w:line="240" w:lineRule="auto"/>
                  <w:jc w:val="center"/>
                  <w:rPr>
                    <w:rFonts w:ascii="Simplified Arabic" w:hAnsi="Simplified Arabic" w:cs="Simplified Arabic"/>
                    <w:b/>
                    <w:bCs/>
                    <w:rtl/>
                  </w:rPr>
                </w:pP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lang w:bidi="ar-IQ"/>
                  </w:rPr>
                  <w:t>المقر العام : محافظة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lang w:bidi="ar-IQ"/>
                  </w:rPr>
                  <w:t xml:space="preserve"> 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lang w:bidi="ar-IQ"/>
                  </w:rPr>
                  <w:t xml:space="preserve">بغداد / الكرادة 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cs/>
                    <w:lang w:bidi="hi-IN"/>
                  </w:rPr>
                  <w:t xml:space="preserve">/ 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cs/>
                  </w:rPr>
                  <w:t xml:space="preserve">حي الرياض 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cs/>
                    <w:lang w:bidi="hi-IN"/>
                  </w:rPr>
                  <w:t xml:space="preserve">/ </w:t>
                </w:r>
                <w:r w:rsidRPr="00295FB3">
                  <w:rPr>
                    <w:rFonts w:ascii="Simplified Arabic" w:hAnsi="Simplified Arabic" w:cs="Simplified Arabic" w:hint="cs"/>
                    <w:b/>
                    <w:bCs/>
                    <w:rtl/>
                  </w:rPr>
                  <w:t>محلة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cs/>
                    <w:lang w:bidi="hi-IN"/>
                  </w:rPr>
                  <w:t xml:space="preserve"> 910 / 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</w:rPr>
                  <w:t xml:space="preserve">شارع 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cs/>
                    <w:lang w:bidi="hi-IN"/>
                  </w:rPr>
                  <w:t xml:space="preserve">19 , 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</w:rPr>
                  <w:t>بناي</w:t>
                </w:r>
                <w:r w:rsidRPr="00295FB3">
                  <w:rPr>
                    <w:rFonts w:ascii="Simplified Arabic" w:hAnsi="Simplified Arabic" w:cs="Simplified Arabic" w:hint="cs"/>
                    <w:b/>
                    <w:bCs/>
                    <w:rtl/>
                    <w:lang w:bidi="ar-IQ"/>
                  </w:rPr>
                  <w:t>ة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cs/>
                    <w:lang w:bidi="hi-IN"/>
                  </w:rPr>
                  <w:t xml:space="preserve"> 86</w:t>
                </w:r>
              </w:p>
              <w:p w:rsidR="00E1047C" w:rsidRPr="00A47D1C" w:rsidRDefault="00E13001" w:rsidP="00A47D1C">
                <w:pPr>
                  <w:spacing w:line="48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rtl/>
                  </w:rPr>
                </w:pPr>
                <w:hyperlink r:id="rId1" w:history="1">
                  <w:r w:rsidR="00E1047C" w:rsidRPr="00A47D1C">
                    <w:rPr>
                      <w:rStyle w:val="Hyperlink"/>
                      <w:rFonts w:asciiTheme="majorBidi" w:hAnsiTheme="majorBidi" w:cstheme="majorBidi"/>
                      <w:b/>
                      <w:bCs/>
                      <w:color w:val="auto"/>
                      <w:sz w:val="28"/>
                      <w:szCs w:val="28"/>
                      <w:u w:val="none"/>
                      <w:lang w:bidi="ar-IQ"/>
                    </w:rPr>
                    <w:t>al.birerd@gmail.com</w:t>
                  </w:r>
                </w:hyperlink>
                <w:r w:rsidR="00A47D1C" w:rsidRPr="00A47D1C">
                  <w:rPr>
                    <w:rStyle w:val="Hyperlink"/>
                    <w:rFonts w:asciiTheme="majorBidi" w:hAnsiTheme="majorBidi" w:cstheme="majorBidi"/>
                    <w:b/>
                    <w:bCs/>
                    <w:color w:val="auto"/>
                    <w:sz w:val="28"/>
                    <w:szCs w:val="28"/>
                    <w:u w:val="none"/>
                    <w:lang w:bidi="ar-IQ"/>
                  </w:rPr>
                  <w:t xml:space="preserve"> </w:t>
                </w:r>
                <w:r w:rsidR="00A47D1C">
                  <w:rPr>
                    <w:rStyle w:val="Hyperlink"/>
                    <w:rFonts w:asciiTheme="majorBidi" w:hAnsiTheme="majorBidi" w:cstheme="majorBidi"/>
                    <w:b/>
                    <w:bCs/>
                    <w:color w:val="auto"/>
                    <w:sz w:val="28"/>
                    <w:szCs w:val="28"/>
                    <w:u w:val="none"/>
                    <w:lang w:bidi="ar-IQ"/>
                  </w:rPr>
                  <w:t>albarrfrd@albarrfrd.com</w:t>
                </w:r>
                <w:r w:rsidR="00E1047C" w:rsidRPr="00A47D1C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  <w:t xml:space="preserve"> </w:t>
                </w:r>
                <w:r w:rsidR="00A47D1C" w:rsidRPr="00A47D1C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  <w:t>info@</w:t>
                </w:r>
              </w:p>
              <w:p w:rsidR="004C7DD5" w:rsidRPr="007E0EAB" w:rsidRDefault="004C7DD5" w:rsidP="00732303">
                <w:pPr>
                  <w:spacing w:after="0" w:line="24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rtl/>
                    <w:lang w:bidi="ar-IQ"/>
                  </w:rPr>
                </w:pPr>
              </w:p>
            </w:txbxContent>
          </v:textbox>
          <w10:wrap anchorx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001" w:rsidRDefault="00E13001" w:rsidP="00663190">
      <w:pPr>
        <w:spacing w:after="0" w:line="240" w:lineRule="auto"/>
      </w:pPr>
      <w:r>
        <w:separator/>
      </w:r>
    </w:p>
  </w:footnote>
  <w:footnote w:type="continuationSeparator" w:id="0">
    <w:p w:rsidR="00E13001" w:rsidRDefault="00E13001" w:rsidP="00663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190" w:rsidRDefault="006807B1" w:rsidP="00270DEF">
    <w:pPr>
      <w:pStyle w:val="Header"/>
      <w:tabs>
        <w:tab w:val="left" w:pos="1616"/>
      </w:tabs>
      <w:jc w:val="center"/>
      <w:rPr>
        <w:rtl/>
        <w:lang w:bidi="ar-IQ"/>
      </w:rPr>
    </w:pPr>
    <w:r>
      <w:rPr>
        <w:noProof/>
        <w:rtl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2574595</wp:posOffset>
          </wp:positionH>
          <wp:positionV relativeFrom="paragraph">
            <wp:posOffset>-310684</wp:posOffset>
          </wp:positionV>
          <wp:extent cx="1242591" cy="1250066"/>
          <wp:effectExtent l="19050" t="0" r="0" b="0"/>
          <wp:wrapNone/>
          <wp:docPr id="1" name="Picture 1" descr="C:\Users\zainab laith\Documents\مؤسسة البر\مؤسسة البر استمارات نهائية معتمدة\logo albar alraheem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inab laith\Documents\مؤسسة البر\مؤسسة البر استمارات نهائية معتمدة\logo albar alraheem 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591" cy="12500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13001">
      <w:rPr>
        <w:noProof/>
        <w:rtl/>
      </w:rPr>
      <w:pict>
        <v:group id="_x0000_s2064" style="position:absolute;left:0;text-align:left;margin-left:-100.5pt;margin-top:74.7pt;width:637.8pt;height:3.55pt;z-index:251668480;mso-position-horizontal-relative:text;mso-position-vertical-relative:text" coordorigin="371,15482" coordsize="10936,5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5" type="#_x0000_t32" style="position:absolute;left:371;top:15482;width:10930;height:0" o:connectortype="straight" strokeweight="1.5pt"/>
          <v:shape id="_x0000_s2066" type="#_x0000_t32" style="position:absolute;left:377;top:15540;width:10930;height:0" o:connectortype="straight" strokeweight="1.5pt"/>
          <w10:wrap anchorx="page"/>
        </v:group>
      </w:pict>
    </w:r>
    <w:r w:rsidR="00E13001">
      <w:rPr>
        <w:noProof/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05.55pt;margin-top:-16.65pt;width:218.25pt;height:65.25pt;z-index:251658240;mso-position-horizontal-relative:text;mso-position-vertical-relative:text" filled="f" stroked="f">
          <v:textbox style="mso-next-textbox:#_x0000_s2049">
            <w:txbxContent>
              <w:p w:rsidR="00270DEF" w:rsidRPr="00270DEF" w:rsidRDefault="00270DEF" w:rsidP="00091EBB">
                <w:pPr>
                  <w:spacing w:after="0" w:line="240" w:lineRule="auto"/>
                  <w:jc w:val="center"/>
                  <w:rPr>
                    <w:rStyle w:val="Strong"/>
                    <w:rFonts w:ascii="hafs" w:hAnsi="hafs" w:cs="Helvetica"/>
                    <w:sz w:val="34"/>
                    <w:szCs w:val="34"/>
                    <w:rtl/>
                  </w:rPr>
                </w:pPr>
                <w:r w:rsidRPr="00270DEF">
                  <w:rPr>
                    <w:rStyle w:val="Strong"/>
                    <w:rFonts w:ascii="hafs" w:hAnsi="hafs" w:cs="Times New Roman" w:hint="cs"/>
                    <w:sz w:val="34"/>
                    <w:szCs w:val="34"/>
                    <w:rtl/>
                  </w:rPr>
                  <w:t xml:space="preserve">مؤسسة </w:t>
                </w:r>
                <w:r w:rsidR="00091EBB" w:rsidRPr="00DE6CFA">
                  <w:rPr>
                    <w:rStyle w:val="Strong"/>
                    <w:rFonts w:ascii="hafs" w:hAnsi="hafs" w:cs="Times New Roman"/>
                    <w:sz w:val="34"/>
                    <w:szCs w:val="34"/>
                    <w:rtl/>
                  </w:rPr>
                  <w:t xml:space="preserve">الْبَرُّ الرَّحِيمُ </w:t>
                </w:r>
                <w:r w:rsidRPr="00270DEF">
                  <w:rPr>
                    <w:rStyle w:val="Strong"/>
                    <w:rFonts w:ascii="hafs" w:hAnsi="hafs" w:cs="Times New Roman" w:hint="cs"/>
                    <w:sz w:val="34"/>
                    <w:szCs w:val="34"/>
                    <w:rtl/>
                  </w:rPr>
                  <w:t>للإغاثة والتنمية</w:t>
                </w:r>
              </w:p>
              <w:p w:rsidR="00270DEF" w:rsidRPr="00270DEF" w:rsidRDefault="00270DEF" w:rsidP="00E1047C">
                <w:pPr>
                  <w:spacing w:after="0" w:line="240" w:lineRule="auto"/>
                  <w:jc w:val="center"/>
                  <w:rPr>
                    <w:rStyle w:val="Strong"/>
                    <w:rFonts w:ascii="hafs" w:hAnsi="hafs" w:cs="Helvetica"/>
                    <w:sz w:val="34"/>
                    <w:szCs w:val="34"/>
                  </w:rPr>
                </w:pPr>
                <w:r w:rsidRPr="00270DEF">
                  <w:rPr>
                    <w:rStyle w:val="Strong"/>
                    <w:rFonts w:ascii="hafs" w:hAnsi="hafs" w:cs="Times New Roman" w:hint="cs"/>
                    <w:sz w:val="34"/>
                    <w:szCs w:val="34"/>
                    <w:rtl/>
                  </w:rPr>
                  <w:t>منظمة غير حكومية</w:t>
                </w:r>
              </w:p>
              <w:p w:rsidR="00663190" w:rsidRPr="00270DEF" w:rsidRDefault="001E5FF6" w:rsidP="00270DEF">
                <w:pPr>
                  <w:jc w:val="center"/>
                  <w:rPr>
                    <w:sz w:val="40"/>
                    <w:szCs w:val="24"/>
                    <w:lang w:bidi="ar-IQ"/>
                  </w:rPr>
                </w:pPr>
                <w:r>
                  <w:rPr>
                    <w:rFonts w:hint="cs"/>
                    <w:sz w:val="40"/>
                    <w:szCs w:val="24"/>
                    <w:rtl/>
                    <w:lang w:bidi="ar-IQ"/>
                  </w:rPr>
                  <w:t xml:space="preserve">رقم التسجيل </w:t>
                </w:r>
                <w:r>
                  <w:rPr>
                    <w:sz w:val="40"/>
                    <w:szCs w:val="24"/>
                    <w:lang w:bidi="ar-IQ"/>
                  </w:rPr>
                  <w:t>(1N78534)</w:t>
                </w:r>
              </w:p>
            </w:txbxContent>
          </v:textbox>
          <w10:wrap anchorx="page"/>
        </v:shape>
      </w:pict>
    </w:r>
    <w:r w:rsidR="00E13001">
      <w:rPr>
        <w:noProof/>
        <w:rtl/>
      </w:rPr>
      <w:pict>
        <v:shape id="_x0000_s2050" type="#_x0000_t202" style="position:absolute;left:0;text-align:left;margin-left:-47.7pt;margin-top:-28.65pt;width:245.25pt;height:99pt;z-index:251659264;mso-position-horizontal-relative:text;mso-position-vertical-relative:text" filled="f" stroked="f">
          <v:textbox style="mso-next-textbox:#_x0000_s2050">
            <w:txbxContent>
              <w:p w:rsidR="00091EBB" w:rsidRDefault="008A5694" w:rsidP="008A5694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</w:pPr>
                <w:proofErr w:type="spellStart"/>
                <w:r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Albar</w:t>
                </w:r>
                <w:proofErr w:type="spellEnd"/>
                <w:r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 xml:space="preserve"> </w:t>
                </w:r>
                <w:proofErr w:type="spellStart"/>
                <w:r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Alr</w:t>
                </w:r>
                <w:r w:rsidR="00091EBB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aheem</w:t>
                </w:r>
                <w:proofErr w:type="spellEnd"/>
                <w:r w:rsidR="00091EBB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 xml:space="preserve"> Foundation for Relief and Development</w:t>
                </w:r>
              </w:p>
              <w:p w:rsidR="00091EBB" w:rsidRDefault="00091EBB" w:rsidP="008A5694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</w:pPr>
                <w:r w:rsidRPr="00270DEF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(</w:t>
                </w:r>
                <w:r w:rsidR="008A5694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B</w:t>
                </w:r>
                <w:r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RF</w:t>
                </w:r>
                <w:r w:rsidRPr="00270DEF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RD</w:t>
                </w:r>
                <w:r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  <w:t>)</w:t>
                </w:r>
                <w:r w:rsidRPr="00270DEF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  <w:t xml:space="preserve"> </w:t>
                </w:r>
              </w:p>
              <w:p w:rsidR="007C4B79" w:rsidRPr="007C4B79" w:rsidRDefault="007C4B79" w:rsidP="007C4B79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</w:pPr>
                <w:proofErr w:type="spellStart"/>
                <w:r w:rsidRPr="007C4B79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Non Governmental</w:t>
                </w:r>
                <w:proofErr w:type="spellEnd"/>
                <w:r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 xml:space="preserve"> </w:t>
                </w:r>
                <w:r w:rsidRPr="007C4B79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Organization (NGO)</w:t>
                </w:r>
              </w:p>
              <w:p w:rsidR="007C4B79" w:rsidRDefault="007C4B79" w:rsidP="007C4B79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</w:pP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FF53EE"/>
    <w:multiLevelType w:val="hybridMultilevel"/>
    <w:tmpl w:val="388A61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attachedTemplate r:id="rId1"/>
  <w:defaultTabStop w:val="720"/>
  <w:characterSpacingControl w:val="doNotCompress"/>
  <w:hdrShapeDefaults>
    <o:shapedefaults v:ext="edit" spidmax="2067"/>
    <o:shapelayout v:ext="edit">
      <o:idmap v:ext="edit" data="2"/>
      <o:rules v:ext="edit">
        <o:r id="V:Rule1" type="connector" idref="#_x0000_s2066"/>
        <o:r id="V:Rule2" type="connector" idref="#_x0000_s2056"/>
        <o:r id="V:Rule3" type="connector" idref="#_x0000_s2065"/>
        <o:r id="V:Rule4" type="connector" idref="#_x0000_s2057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A662C"/>
    <w:rsid w:val="00022533"/>
    <w:rsid w:val="0002448D"/>
    <w:rsid w:val="0006038C"/>
    <w:rsid w:val="00091EBB"/>
    <w:rsid w:val="000A662C"/>
    <w:rsid w:val="000C24F5"/>
    <w:rsid w:val="000E77B7"/>
    <w:rsid w:val="000F3EC1"/>
    <w:rsid w:val="00112B54"/>
    <w:rsid w:val="00130177"/>
    <w:rsid w:val="001429A5"/>
    <w:rsid w:val="001578B8"/>
    <w:rsid w:val="001D162E"/>
    <w:rsid w:val="001E5FF6"/>
    <w:rsid w:val="001F3628"/>
    <w:rsid w:val="001F790E"/>
    <w:rsid w:val="00206514"/>
    <w:rsid w:val="002203AD"/>
    <w:rsid w:val="00230CAC"/>
    <w:rsid w:val="00242C55"/>
    <w:rsid w:val="00270DEF"/>
    <w:rsid w:val="002734D6"/>
    <w:rsid w:val="002B3519"/>
    <w:rsid w:val="002B3D59"/>
    <w:rsid w:val="002D0BAA"/>
    <w:rsid w:val="00330306"/>
    <w:rsid w:val="00340C72"/>
    <w:rsid w:val="00345E4A"/>
    <w:rsid w:val="00350D2B"/>
    <w:rsid w:val="00353D62"/>
    <w:rsid w:val="00354B2A"/>
    <w:rsid w:val="00390D50"/>
    <w:rsid w:val="003B02F5"/>
    <w:rsid w:val="003E74AF"/>
    <w:rsid w:val="003F62CD"/>
    <w:rsid w:val="00410D61"/>
    <w:rsid w:val="00414F4B"/>
    <w:rsid w:val="0043724B"/>
    <w:rsid w:val="00460301"/>
    <w:rsid w:val="00460BA9"/>
    <w:rsid w:val="00466064"/>
    <w:rsid w:val="004726EB"/>
    <w:rsid w:val="004727A5"/>
    <w:rsid w:val="004A104D"/>
    <w:rsid w:val="004A4B86"/>
    <w:rsid w:val="004B3C3B"/>
    <w:rsid w:val="004C7DD5"/>
    <w:rsid w:val="004F179D"/>
    <w:rsid w:val="005018D0"/>
    <w:rsid w:val="00526B57"/>
    <w:rsid w:val="00543584"/>
    <w:rsid w:val="0054368F"/>
    <w:rsid w:val="00564B1C"/>
    <w:rsid w:val="00574176"/>
    <w:rsid w:val="00582C81"/>
    <w:rsid w:val="005D2651"/>
    <w:rsid w:val="006416A3"/>
    <w:rsid w:val="00663190"/>
    <w:rsid w:val="006807B1"/>
    <w:rsid w:val="006C628F"/>
    <w:rsid w:val="006E2576"/>
    <w:rsid w:val="006F7688"/>
    <w:rsid w:val="00732303"/>
    <w:rsid w:val="0074030B"/>
    <w:rsid w:val="007479D6"/>
    <w:rsid w:val="0075641F"/>
    <w:rsid w:val="007648A4"/>
    <w:rsid w:val="0077484B"/>
    <w:rsid w:val="007750E9"/>
    <w:rsid w:val="007A2105"/>
    <w:rsid w:val="007C4B79"/>
    <w:rsid w:val="007E0CE2"/>
    <w:rsid w:val="007E0EAB"/>
    <w:rsid w:val="00800B51"/>
    <w:rsid w:val="00804E8F"/>
    <w:rsid w:val="00835689"/>
    <w:rsid w:val="00852423"/>
    <w:rsid w:val="0085473B"/>
    <w:rsid w:val="00860E54"/>
    <w:rsid w:val="00884986"/>
    <w:rsid w:val="00897982"/>
    <w:rsid w:val="008A5694"/>
    <w:rsid w:val="008B4537"/>
    <w:rsid w:val="008D4CC6"/>
    <w:rsid w:val="008D6B68"/>
    <w:rsid w:val="008F79DD"/>
    <w:rsid w:val="00911D02"/>
    <w:rsid w:val="009668E8"/>
    <w:rsid w:val="009B08F1"/>
    <w:rsid w:val="009B7B9A"/>
    <w:rsid w:val="009D49BB"/>
    <w:rsid w:val="009F5D42"/>
    <w:rsid w:val="00A06186"/>
    <w:rsid w:val="00A12278"/>
    <w:rsid w:val="00A47D1C"/>
    <w:rsid w:val="00A47FC4"/>
    <w:rsid w:val="00A56221"/>
    <w:rsid w:val="00A56653"/>
    <w:rsid w:val="00A77669"/>
    <w:rsid w:val="00A81F6B"/>
    <w:rsid w:val="00A8700A"/>
    <w:rsid w:val="00AB0A6D"/>
    <w:rsid w:val="00B54725"/>
    <w:rsid w:val="00B57D43"/>
    <w:rsid w:val="00B646F6"/>
    <w:rsid w:val="00BC30F0"/>
    <w:rsid w:val="00BC76FC"/>
    <w:rsid w:val="00BD7413"/>
    <w:rsid w:val="00BE3B44"/>
    <w:rsid w:val="00BE5466"/>
    <w:rsid w:val="00C70C1D"/>
    <w:rsid w:val="00C842E5"/>
    <w:rsid w:val="00CC771B"/>
    <w:rsid w:val="00CD4A8C"/>
    <w:rsid w:val="00CF0838"/>
    <w:rsid w:val="00D20056"/>
    <w:rsid w:val="00D30863"/>
    <w:rsid w:val="00D42F78"/>
    <w:rsid w:val="00D4384A"/>
    <w:rsid w:val="00D5331A"/>
    <w:rsid w:val="00D6106B"/>
    <w:rsid w:val="00D93476"/>
    <w:rsid w:val="00DA17B2"/>
    <w:rsid w:val="00DA74E7"/>
    <w:rsid w:val="00DC2D19"/>
    <w:rsid w:val="00DD1E40"/>
    <w:rsid w:val="00DD4214"/>
    <w:rsid w:val="00DF33B4"/>
    <w:rsid w:val="00DF6E9F"/>
    <w:rsid w:val="00E1047C"/>
    <w:rsid w:val="00E13001"/>
    <w:rsid w:val="00E15BD6"/>
    <w:rsid w:val="00E419B1"/>
    <w:rsid w:val="00E42232"/>
    <w:rsid w:val="00E44064"/>
    <w:rsid w:val="00E46BFB"/>
    <w:rsid w:val="00EA0467"/>
    <w:rsid w:val="00EF308F"/>
    <w:rsid w:val="00EF61B0"/>
    <w:rsid w:val="00F0462A"/>
    <w:rsid w:val="00F16630"/>
    <w:rsid w:val="00F23BD1"/>
    <w:rsid w:val="00F4468B"/>
    <w:rsid w:val="00F64981"/>
    <w:rsid w:val="00F94A47"/>
    <w:rsid w:val="00FD0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2E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0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A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31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190"/>
  </w:style>
  <w:style w:type="paragraph" w:styleId="Footer">
    <w:name w:val="footer"/>
    <w:basedOn w:val="Normal"/>
    <w:link w:val="FooterChar"/>
    <w:uiPriority w:val="99"/>
    <w:unhideWhenUsed/>
    <w:rsid w:val="006631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190"/>
  </w:style>
  <w:style w:type="character" w:styleId="Hyperlink">
    <w:name w:val="Hyperlink"/>
    <w:basedOn w:val="DefaultParagraphFont"/>
    <w:uiPriority w:val="99"/>
    <w:unhideWhenUsed/>
    <w:rsid w:val="004C7DD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270DEF"/>
    <w:rPr>
      <w:b/>
      <w:bCs/>
    </w:rPr>
  </w:style>
  <w:style w:type="table" w:styleId="TableGrid">
    <w:name w:val="Table Grid"/>
    <w:basedOn w:val="TableNormal"/>
    <w:uiPriority w:val="59"/>
    <w:rsid w:val="004F179D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435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29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l.birerd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skTp\&#1575;&#1604;&#1603;&#1578;&#1575;&#1576;%20&#1575;&#1604;&#1585;&#1587;&#1605;&#1610;%20&#1604;&#1604;&#1605;&#1572;&#1587;&#1587;&#1607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0C1BF9-6A47-4B3E-AE6B-C0B758B94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الكتاب الرسمي للمؤسسه</Template>
  <TotalTime>19</TotalTime>
  <Pages>1</Pages>
  <Words>215</Words>
  <Characters>1228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SACC - ANAS</Company>
  <LinksUpToDate>false</LinksUpToDate>
  <CharactersWithSpaces>1441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</dc:creator>
  <cp:lastModifiedBy>alaa</cp:lastModifiedBy>
  <cp:revision>5</cp:revision>
  <cp:lastPrinted>2017-01-22T06:46:00Z</cp:lastPrinted>
  <dcterms:created xsi:type="dcterms:W3CDTF">2016-06-22T19:35:00Z</dcterms:created>
  <dcterms:modified xsi:type="dcterms:W3CDTF">2017-01-22T07:00:00Z</dcterms:modified>
</cp:coreProperties>
</file>