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73B" w:rsidRDefault="0085473B" w:rsidP="00800B51">
      <w:pPr>
        <w:spacing w:before="100" w:beforeAutospacing="1" w:after="0" w:line="240" w:lineRule="auto"/>
        <w:jc w:val="center"/>
        <w:rPr>
          <w:b/>
          <w:bCs/>
          <w:color w:val="0070C0"/>
          <w:sz w:val="28"/>
          <w:szCs w:val="28"/>
          <w:rtl/>
          <w:lang w:bidi="ar-IQ"/>
        </w:rPr>
      </w:pPr>
    </w:p>
    <w:p w:rsidR="00E46BFB" w:rsidRDefault="00E46BFB" w:rsidP="00F4468B">
      <w:pPr>
        <w:spacing w:after="0" w:line="240" w:lineRule="auto"/>
        <w:ind w:left="43" w:hanging="43"/>
        <w:jc w:val="center"/>
        <w:rPr>
          <w:rFonts w:ascii="Simplified Arabic" w:eastAsia="Times New Roman" w:hAnsi="Simplified Arabic" w:cs="Simplified Arabic"/>
          <w:b/>
          <w:bCs/>
          <w:color w:val="008000"/>
          <w:sz w:val="28"/>
          <w:szCs w:val="28"/>
          <w:rtl/>
        </w:rPr>
      </w:pPr>
    </w:p>
    <w:p w:rsidR="00FB1D27" w:rsidRDefault="00FB1D27" w:rsidP="00424837">
      <w:pPr>
        <w:tabs>
          <w:tab w:val="left" w:pos="1879"/>
          <w:tab w:val="right" w:pos="8312"/>
        </w:tabs>
        <w:spacing w:after="0" w:line="240" w:lineRule="atLeast"/>
        <w:jc w:val="center"/>
        <w:rPr>
          <w:b/>
          <w:bCs/>
          <w:color w:val="0070C0"/>
          <w:sz w:val="20"/>
          <w:szCs w:val="20"/>
          <w:lang w:bidi="ar-IQ"/>
        </w:rPr>
      </w:pPr>
      <w:r>
        <w:rPr>
          <w:b/>
          <w:bCs/>
          <w:color w:val="0070C0"/>
          <w:sz w:val="28"/>
          <w:szCs w:val="28"/>
          <w:rtl/>
          <w:lang w:bidi="ar-IQ"/>
        </w:rPr>
        <w:t>أستمارة معلوماتِ الاسرة</w:t>
      </w:r>
    </w:p>
    <w:p w:rsidR="00FB1D27" w:rsidRDefault="00FB1D27" w:rsidP="00424837">
      <w:pPr>
        <w:spacing w:after="0" w:line="240" w:lineRule="atLeast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الاسم الرباعي واللقب ................................................. محل وتاريخ الولادة .......... </w:t>
      </w:r>
    </w:p>
    <w:p w:rsidR="00FB1D27" w:rsidRDefault="00FB1D27" w:rsidP="00424837">
      <w:pPr>
        <w:spacing w:after="0" w:line="240" w:lineRule="atLeast"/>
        <w:jc w:val="both"/>
        <w:rPr>
          <w:rFonts w:ascii="Simplified Arabic" w:hAnsi="Simplified Arabic" w:cs="Simplified Arabic"/>
          <w:sz w:val="24"/>
          <w:szCs w:val="24"/>
          <w:rtl/>
          <w:lang w:bidi="ar-IQ"/>
        </w:rPr>
      </w:pPr>
      <w:r>
        <w:rPr>
          <w:rFonts w:ascii="Simplified Arabic" w:hAnsi="Simplified Arabic" w:cs="Simplified Arabic"/>
          <w:sz w:val="24"/>
          <w:szCs w:val="24"/>
          <w:rtl/>
          <w:lang w:bidi="ar-IQ"/>
        </w:rPr>
        <w:t xml:space="preserve"> شهيد </w:t>
      </w:r>
      <w:r>
        <w:rPr>
          <w:rFonts w:ascii="Simplified Arabic" w:hAnsi="Simplified Arabic" w:cs="Simplified Arabic"/>
          <w:sz w:val="24"/>
          <w:szCs w:val="24"/>
          <w:lang w:bidi="ar-IQ"/>
        </w:rPr>
        <w:sym w:font="Wingdings" w:char="00A8"/>
      </w:r>
      <w:r>
        <w:rPr>
          <w:rFonts w:ascii="Simplified Arabic" w:hAnsi="Simplified Arabic" w:cs="Simplified Arabic"/>
          <w:sz w:val="24"/>
          <w:szCs w:val="24"/>
          <w:rtl/>
          <w:lang w:bidi="ar-IQ"/>
        </w:rPr>
        <w:t xml:space="preserve"> </w:t>
      </w:r>
      <w:r>
        <w:rPr>
          <w:rFonts w:ascii="Simplified Arabic" w:hAnsi="Simplified Arabic" w:cs="Simplified Arabic" w:hint="cs"/>
          <w:sz w:val="24"/>
          <w:szCs w:val="24"/>
          <w:rtl/>
          <w:lang w:bidi="ar-IQ"/>
        </w:rPr>
        <w:t xml:space="preserve">مقاتل </w:t>
      </w:r>
      <w:r>
        <w:rPr>
          <w:rFonts w:ascii="Simplified Arabic" w:hAnsi="Simplified Arabic" w:cs="Simplified Arabic"/>
          <w:sz w:val="24"/>
          <w:szCs w:val="24"/>
          <w:lang w:bidi="ar-IQ"/>
        </w:rPr>
        <w:sym w:font="Wingdings" w:char="00A8"/>
      </w:r>
      <w:r>
        <w:rPr>
          <w:rFonts w:ascii="Simplified Arabic" w:hAnsi="Simplified Arabic" w:cs="Simplified Arabic"/>
          <w:sz w:val="24"/>
          <w:szCs w:val="24"/>
          <w:rtl/>
          <w:lang w:bidi="ar-IQ"/>
        </w:rPr>
        <w:t xml:space="preserve">  تاريخ التطوع ................. التشكيل ........................ محل وتاريخ الاستشهاد  ........</w:t>
      </w:r>
    </w:p>
    <w:p w:rsidR="00FB1D27" w:rsidRDefault="00FB1D27" w:rsidP="00424837">
      <w:pPr>
        <w:spacing w:after="0" w:line="240" w:lineRule="atLeast"/>
        <w:jc w:val="both"/>
        <w:rPr>
          <w:rFonts w:ascii="Simplified Arabic" w:hAnsi="Simplified Arabic" w:cs="Simplified Arabic"/>
          <w:sz w:val="24"/>
          <w:szCs w:val="24"/>
          <w:rtl/>
          <w:lang w:bidi="ar-IQ"/>
        </w:rPr>
      </w:pPr>
      <w:r>
        <w:rPr>
          <w:rFonts w:ascii="Simplified Arabic" w:hAnsi="Simplified Arabic" w:cs="Simplified Arabic"/>
          <w:sz w:val="24"/>
          <w:szCs w:val="24"/>
          <w:rtl/>
          <w:lang w:bidi="ar-IQ"/>
        </w:rPr>
        <w:t xml:space="preserve">ضحية ارهاب </w:t>
      </w:r>
      <w:r>
        <w:rPr>
          <w:rFonts w:ascii="Simplified Arabic" w:hAnsi="Simplified Arabic" w:cs="Simplified Arabic"/>
          <w:sz w:val="24"/>
          <w:szCs w:val="24"/>
          <w:lang w:bidi="ar-IQ"/>
        </w:rPr>
        <w:sym w:font="Wingdings" w:char="00A8"/>
      </w:r>
      <w:r>
        <w:rPr>
          <w:rFonts w:ascii="Simplified Arabic" w:hAnsi="Simplified Arabic" w:cs="Simplified Arabic"/>
          <w:sz w:val="24"/>
          <w:szCs w:val="24"/>
          <w:rtl/>
          <w:lang w:bidi="ar-IQ"/>
        </w:rPr>
        <w:t xml:space="preserve">     وفاة طبيعية </w:t>
      </w:r>
      <w:r>
        <w:rPr>
          <w:rFonts w:ascii="Simplified Arabic" w:hAnsi="Simplified Arabic" w:cs="Simplified Arabic"/>
          <w:sz w:val="24"/>
          <w:szCs w:val="24"/>
          <w:lang w:bidi="ar-IQ"/>
        </w:rPr>
        <w:sym w:font="Wingdings" w:char="00A8"/>
      </w:r>
      <w:r>
        <w:rPr>
          <w:rFonts w:ascii="Simplified Arabic" w:hAnsi="Simplified Arabic" w:cs="Simplified Arabic"/>
          <w:sz w:val="24"/>
          <w:szCs w:val="24"/>
          <w:rtl/>
          <w:lang w:bidi="ar-IQ"/>
        </w:rPr>
        <w:t xml:space="preserve">       اخرى تذكر </w:t>
      </w:r>
      <w:r>
        <w:rPr>
          <w:rFonts w:ascii="Simplified Arabic" w:hAnsi="Simplified Arabic" w:cs="Simplified Arabic"/>
          <w:sz w:val="24"/>
          <w:szCs w:val="24"/>
          <w:lang w:bidi="ar-IQ"/>
        </w:rPr>
        <w:t xml:space="preserve"> </w:t>
      </w:r>
      <w:r>
        <w:rPr>
          <w:rFonts w:ascii="Simplified Arabic" w:hAnsi="Simplified Arabic" w:cs="Simplified Arabic"/>
          <w:sz w:val="24"/>
          <w:szCs w:val="24"/>
          <w:lang w:bidi="ar-IQ"/>
        </w:rPr>
        <w:sym w:font="Wingdings" w:char="00A8"/>
      </w:r>
      <w:r>
        <w:rPr>
          <w:rFonts w:ascii="Simplified Arabic" w:hAnsi="Simplified Arabic" w:cs="Simplified Arabic"/>
          <w:sz w:val="24"/>
          <w:szCs w:val="24"/>
          <w:rtl/>
          <w:lang w:bidi="ar-IQ"/>
        </w:rPr>
        <w:t>...................</w:t>
      </w:r>
    </w:p>
    <w:p w:rsidR="00FB1D27" w:rsidRDefault="00FB1D27" w:rsidP="00424837">
      <w:pPr>
        <w:spacing w:after="0" w:line="240" w:lineRule="atLeast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الحالة الزوجية : متزوج </w:t>
      </w:r>
      <w:r>
        <w:rPr>
          <w:rFonts w:ascii="Simplified Arabic" w:hAnsi="Simplified Arabic" w:cs="Simplified Arabic"/>
          <w:sz w:val="28"/>
          <w:szCs w:val="28"/>
          <w:lang w:bidi="ar-IQ"/>
        </w:rPr>
        <w:sym w:font="Wingdings" w:char="00A8"/>
      </w:r>
      <w:r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   مطلق </w:t>
      </w:r>
      <w:r>
        <w:rPr>
          <w:rFonts w:ascii="Simplified Arabic" w:hAnsi="Simplified Arabic" w:cs="Simplified Arabic"/>
          <w:sz w:val="28"/>
          <w:szCs w:val="28"/>
          <w:lang w:bidi="ar-IQ"/>
        </w:rPr>
        <w:sym w:font="Wingdings" w:char="00A8"/>
      </w:r>
      <w:r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     أعزب </w:t>
      </w:r>
      <w:r>
        <w:rPr>
          <w:rFonts w:ascii="Simplified Arabic" w:hAnsi="Simplified Arabic" w:cs="Simplified Arabic"/>
          <w:sz w:val="28"/>
          <w:szCs w:val="28"/>
          <w:lang w:bidi="ar-IQ"/>
        </w:rPr>
        <w:sym w:font="Wingdings" w:char="00A8"/>
      </w:r>
      <w:r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   عدد الاولاد ........</w:t>
      </w:r>
    </w:p>
    <w:p w:rsidR="00FB1D27" w:rsidRDefault="00FB1D27" w:rsidP="00424837">
      <w:pPr>
        <w:spacing w:after="0" w:line="240" w:lineRule="atLeast"/>
        <w:ind w:right="284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عنوان السكن الكامل :المحافظة......... القضاء :.............. م..........  ز.....  د........... </w:t>
      </w:r>
    </w:p>
    <w:p w:rsidR="00FB1D27" w:rsidRDefault="00FB1D27" w:rsidP="00424837">
      <w:pPr>
        <w:spacing w:after="0" w:line="240" w:lineRule="atLeast"/>
        <w:jc w:val="both"/>
        <w:rPr>
          <w:rFonts w:ascii="Simplified Arabic" w:hAnsi="Simplified Arabic" w:cs="Simplified Arabic"/>
          <w:sz w:val="24"/>
          <w:szCs w:val="24"/>
          <w:rtl/>
          <w:lang w:bidi="ar-IQ"/>
        </w:rPr>
      </w:pPr>
      <w:r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نوع السكن .... </w:t>
      </w:r>
      <w:r>
        <w:rPr>
          <w:rFonts w:ascii="Simplified Arabic" w:hAnsi="Simplified Arabic" w:cs="Simplified Arabic"/>
          <w:sz w:val="24"/>
          <w:szCs w:val="24"/>
          <w:rtl/>
          <w:lang w:bidi="ar-IQ"/>
        </w:rPr>
        <w:t>ملك</w:t>
      </w:r>
      <w:r>
        <w:rPr>
          <w:rFonts w:ascii="Simplified Arabic" w:hAnsi="Simplified Arabic" w:cs="Simplified Arabic"/>
          <w:sz w:val="24"/>
          <w:szCs w:val="24"/>
          <w:lang w:bidi="ar-IQ"/>
        </w:rPr>
        <w:sym w:font="Wingdings" w:char="00A8"/>
      </w:r>
      <w:r>
        <w:rPr>
          <w:rFonts w:ascii="Simplified Arabic" w:hAnsi="Simplified Arabic" w:cs="Simplified Arabic"/>
          <w:sz w:val="24"/>
          <w:szCs w:val="24"/>
          <w:lang w:bidi="ar-IQ"/>
        </w:rPr>
        <w:t xml:space="preserve"> </w:t>
      </w:r>
      <w:r>
        <w:rPr>
          <w:rFonts w:ascii="Simplified Arabic" w:hAnsi="Simplified Arabic" w:cs="Simplified Arabic"/>
          <w:sz w:val="24"/>
          <w:szCs w:val="24"/>
          <w:rtl/>
          <w:lang w:bidi="ar-IQ"/>
        </w:rPr>
        <w:t xml:space="preserve">   أيجار </w:t>
      </w:r>
      <w:r>
        <w:rPr>
          <w:rFonts w:ascii="Simplified Arabic" w:hAnsi="Simplified Arabic" w:cs="Simplified Arabic"/>
          <w:sz w:val="24"/>
          <w:szCs w:val="24"/>
          <w:lang w:bidi="ar-IQ"/>
        </w:rPr>
        <w:sym w:font="Wingdings" w:char="00A8"/>
      </w:r>
      <w:r>
        <w:rPr>
          <w:rFonts w:ascii="Simplified Arabic" w:hAnsi="Simplified Arabic" w:cs="Simplified Arabic"/>
          <w:sz w:val="24"/>
          <w:szCs w:val="24"/>
          <w:rtl/>
          <w:lang w:bidi="ar-IQ"/>
        </w:rPr>
        <w:t xml:space="preserve"> مبلغ الإيجار الشهري ...............     تجاوز</w:t>
      </w:r>
      <w:r>
        <w:rPr>
          <w:rFonts w:ascii="Simplified Arabic" w:hAnsi="Simplified Arabic" w:cs="Simplified Arabic"/>
          <w:sz w:val="24"/>
          <w:szCs w:val="24"/>
          <w:lang w:bidi="ar-IQ"/>
        </w:rPr>
        <w:sym w:font="Wingdings" w:char="00A8"/>
      </w:r>
      <w:r>
        <w:rPr>
          <w:rFonts w:ascii="Simplified Arabic" w:hAnsi="Simplified Arabic" w:cs="Simplified Arabic"/>
          <w:sz w:val="24"/>
          <w:szCs w:val="24"/>
          <w:rtl/>
          <w:lang w:bidi="ar-IQ"/>
        </w:rPr>
        <w:t xml:space="preserve">  اخرى تذكر</w:t>
      </w:r>
      <w:r>
        <w:rPr>
          <w:rFonts w:ascii="Simplified Arabic" w:hAnsi="Simplified Arabic" w:cs="Simplified Arabic"/>
          <w:sz w:val="24"/>
          <w:szCs w:val="24"/>
          <w:lang w:bidi="ar-IQ"/>
        </w:rPr>
        <w:sym w:font="Wingdings" w:char="00A8"/>
      </w:r>
      <w:r>
        <w:rPr>
          <w:rFonts w:ascii="Simplified Arabic" w:hAnsi="Simplified Arabic" w:cs="Simplified Arabic"/>
          <w:sz w:val="24"/>
          <w:szCs w:val="24"/>
          <w:rtl/>
          <w:lang w:bidi="ar-IQ"/>
        </w:rPr>
        <w:t xml:space="preserve"> ......</w:t>
      </w:r>
    </w:p>
    <w:p w:rsidR="00FB1D27" w:rsidRDefault="00FB1D27" w:rsidP="00424837">
      <w:pPr>
        <w:spacing w:after="0" w:line="240" w:lineRule="atLeast"/>
        <w:rPr>
          <w:sz w:val="28"/>
          <w:szCs w:val="28"/>
          <w:rtl/>
          <w:lang w:bidi="ar-IQ"/>
        </w:rPr>
      </w:pPr>
      <w:r>
        <w:rPr>
          <w:sz w:val="28"/>
          <w:szCs w:val="28"/>
          <w:rtl/>
          <w:lang w:bidi="ar-IQ"/>
        </w:rPr>
        <w:t xml:space="preserve">هل يوجد دخل مادي للاسرة؟ نعم </w:t>
      </w:r>
      <w:r>
        <w:rPr>
          <w:sz w:val="28"/>
          <w:szCs w:val="28"/>
          <w:lang w:bidi="ar-IQ"/>
        </w:rPr>
        <w:sym w:font="Wingdings" w:char="00A8"/>
      </w:r>
      <w:r>
        <w:rPr>
          <w:sz w:val="28"/>
          <w:szCs w:val="28"/>
          <w:rtl/>
          <w:lang w:bidi="ar-IQ"/>
        </w:rPr>
        <w:t xml:space="preserve"> / لا </w:t>
      </w:r>
      <w:r>
        <w:rPr>
          <w:sz w:val="28"/>
          <w:szCs w:val="28"/>
          <w:lang w:bidi="ar-IQ"/>
        </w:rPr>
        <w:sym w:font="Wingdings" w:char="00A8"/>
      </w:r>
      <w:r>
        <w:rPr>
          <w:sz w:val="28"/>
          <w:szCs w:val="28"/>
          <w:rtl/>
          <w:lang w:bidi="ar-IQ"/>
        </w:rPr>
        <w:t xml:space="preserve"> ، نوع الدخل (ثابت </w:t>
      </w:r>
      <w:r>
        <w:rPr>
          <w:sz w:val="28"/>
          <w:szCs w:val="28"/>
          <w:lang w:bidi="ar-IQ"/>
        </w:rPr>
        <w:sym w:font="Wingdings" w:char="00A8"/>
      </w:r>
      <w:r>
        <w:rPr>
          <w:sz w:val="28"/>
          <w:szCs w:val="28"/>
          <w:rtl/>
          <w:lang w:bidi="ar-IQ"/>
        </w:rPr>
        <w:t>,غير ثابت</w:t>
      </w:r>
      <w:r>
        <w:rPr>
          <w:sz w:val="28"/>
          <w:szCs w:val="28"/>
          <w:lang w:bidi="ar-IQ"/>
        </w:rPr>
        <w:sym w:font="Wingdings" w:char="00A8"/>
      </w:r>
      <w:r>
        <w:rPr>
          <w:sz w:val="28"/>
          <w:szCs w:val="28"/>
          <w:rtl/>
          <w:lang w:bidi="ar-IQ"/>
        </w:rPr>
        <w:t>) ،مبلغ الدخل شهريا ...</w:t>
      </w:r>
    </w:p>
    <w:p w:rsidR="00424837" w:rsidRDefault="00424837" w:rsidP="00424837">
      <w:pPr>
        <w:spacing w:after="0" w:line="240" w:lineRule="atLeast"/>
        <w:rPr>
          <w:sz w:val="28"/>
          <w:szCs w:val="28"/>
          <w:rtl/>
          <w:lang w:bidi="ar-IQ"/>
        </w:rPr>
      </w:pPr>
    </w:p>
    <w:tbl>
      <w:tblPr>
        <w:tblStyle w:val="TableGrid"/>
        <w:bidiVisual/>
        <w:tblW w:w="9990" w:type="dxa"/>
        <w:tblLayout w:type="fixed"/>
        <w:tblLook w:val="04A0" w:firstRow="1" w:lastRow="0" w:firstColumn="1" w:lastColumn="0" w:noHBand="0" w:noVBand="1"/>
      </w:tblPr>
      <w:tblGrid>
        <w:gridCol w:w="532"/>
        <w:gridCol w:w="2648"/>
        <w:gridCol w:w="899"/>
        <w:gridCol w:w="1419"/>
        <w:gridCol w:w="1418"/>
        <w:gridCol w:w="3074"/>
      </w:tblGrid>
      <w:tr w:rsidR="00FB1D27" w:rsidTr="00FB1D27">
        <w:trPr>
          <w:trHeight w:val="401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الاسم الثلاثي لافراد الاسرة</w:t>
            </w:r>
          </w:p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حسب هوية الاحوال المدنية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الجنس</w:t>
            </w:r>
          </w:p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تاريخ الميلاد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صلة القربى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وصف الحالة *</w:t>
            </w:r>
          </w:p>
        </w:tc>
      </w:tr>
      <w:tr w:rsidR="00FB1D27" w:rsidTr="00FB1D27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  <w:tr w:rsidR="00FB1D27" w:rsidTr="00FB1D27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  <w:tr w:rsidR="00FB1D27" w:rsidTr="00FB1D27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  <w:tr w:rsidR="00FB1D27" w:rsidTr="00FB1D27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  <w:tr w:rsidR="00FB1D27" w:rsidTr="00FB1D27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  <w:tr w:rsidR="00FB1D27" w:rsidTr="00FB1D27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  <w:tr w:rsidR="00FB1D27" w:rsidTr="00FB1D27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</w:tbl>
    <w:p w:rsidR="00FB1D27" w:rsidRDefault="00FB1D27" w:rsidP="00FB1D27">
      <w:pPr>
        <w:spacing w:after="0" w:line="240" w:lineRule="atLeast"/>
        <w:jc w:val="center"/>
        <w:rPr>
          <w:sz w:val="6"/>
          <w:szCs w:val="6"/>
          <w:rtl/>
          <w:lang w:bidi="ar-IQ"/>
        </w:rPr>
      </w:pPr>
    </w:p>
    <w:p w:rsidR="00FB1D27" w:rsidRDefault="00FB1D27" w:rsidP="00FB1D27">
      <w:pPr>
        <w:spacing w:after="0" w:line="240" w:lineRule="atLeast"/>
        <w:jc w:val="both"/>
        <w:rPr>
          <w:rFonts w:ascii="Simplified Arabic" w:hAnsi="Simplified Arabic" w:cs="Simplified Arabic"/>
          <w:sz w:val="24"/>
          <w:szCs w:val="24"/>
          <w:rtl/>
          <w:lang w:bidi="ar-IQ"/>
        </w:rPr>
      </w:pPr>
      <w:r>
        <w:rPr>
          <w:rFonts w:ascii="Simplified Arabic" w:hAnsi="Simplified Arabic" w:cs="Simplified Arabic"/>
          <w:sz w:val="28"/>
          <w:szCs w:val="28"/>
          <w:rtl/>
          <w:lang w:bidi="ar-IQ"/>
        </w:rPr>
        <w:t>*</w:t>
      </w:r>
      <w:r>
        <w:rPr>
          <w:rFonts w:ascii="Simplified Arabic" w:hAnsi="Simplified Arabic" w:cs="Simplified Arabic"/>
          <w:sz w:val="24"/>
          <w:szCs w:val="24"/>
          <w:rtl/>
          <w:lang w:bidi="ar-IQ"/>
        </w:rPr>
        <w:t>( طفل ، طالب /المرحلة الدراسية / مستمر او متسرب تذكر المدة  ، الشهادة ، عاطل او يذكر نوع ومكان العمل ، مريض مع وصف المرض ، اخرى تذكر بايجاز) وترفق ورقة منفصلة باستكمال افراد الاسرة ان دعت الحاجة.</w:t>
      </w:r>
    </w:p>
    <w:p w:rsidR="00FB1D27" w:rsidRDefault="00FB1D27" w:rsidP="00FB1D27">
      <w:pPr>
        <w:spacing w:after="0" w:line="240" w:lineRule="atLeast"/>
        <w:jc w:val="center"/>
        <w:rPr>
          <w:color w:val="C00000"/>
          <w:sz w:val="28"/>
          <w:szCs w:val="28"/>
          <w:rtl/>
          <w:lang w:bidi="ar-IQ"/>
        </w:rPr>
      </w:pPr>
    </w:p>
    <w:p w:rsidR="00FB1D27" w:rsidRDefault="00FB1D27" w:rsidP="00FB1D27">
      <w:pPr>
        <w:spacing w:after="0" w:line="240" w:lineRule="atLeast"/>
        <w:jc w:val="center"/>
        <w:rPr>
          <w:color w:val="C00000"/>
          <w:sz w:val="28"/>
          <w:szCs w:val="28"/>
          <w:rtl/>
          <w:lang w:bidi="ar-IQ"/>
        </w:rPr>
      </w:pPr>
      <w:r>
        <w:rPr>
          <w:color w:val="C00000"/>
          <w:sz w:val="28"/>
          <w:szCs w:val="28"/>
          <w:rtl/>
          <w:lang w:bidi="ar-IQ"/>
        </w:rPr>
        <w:t>معلومات عن الجهة الساندة</w:t>
      </w:r>
    </w:p>
    <w:p w:rsidR="00FB1D27" w:rsidRDefault="00FB1D27" w:rsidP="00FB1D27">
      <w:pPr>
        <w:spacing w:after="0" w:line="240" w:lineRule="atLeast"/>
        <w:rPr>
          <w:sz w:val="28"/>
          <w:szCs w:val="28"/>
          <w:rtl/>
          <w:lang w:bidi="ar-IQ"/>
        </w:rPr>
      </w:pPr>
      <w:r>
        <w:rPr>
          <w:sz w:val="28"/>
          <w:szCs w:val="28"/>
          <w:rtl/>
          <w:lang w:bidi="ar-IQ"/>
        </w:rPr>
        <w:t>الاسم الرباعي واللقب (لمنسق المنطقة) ...............................................</w:t>
      </w:r>
    </w:p>
    <w:p w:rsidR="00FB1D27" w:rsidRDefault="00FB1D27" w:rsidP="00FB1D27">
      <w:pPr>
        <w:spacing w:after="0" w:line="240" w:lineRule="atLeast"/>
        <w:rPr>
          <w:sz w:val="28"/>
          <w:szCs w:val="28"/>
          <w:rtl/>
          <w:lang w:bidi="ar-IQ"/>
        </w:rPr>
      </w:pPr>
      <w:r>
        <w:rPr>
          <w:sz w:val="28"/>
          <w:szCs w:val="28"/>
          <w:rtl/>
          <w:lang w:bidi="ar-IQ"/>
        </w:rPr>
        <w:t>رقم الموبايل ...................... / ........................... ، البريد الالكتروني  : ............................</w:t>
      </w:r>
    </w:p>
    <w:p w:rsidR="00FB1D27" w:rsidRDefault="00FB1D27" w:rsidP="00FB1D27">
      <w:pPr>
        <w:spacing w:after="0" w:line="240" w:lineRule="atLeast"/>
        <w:rPr>
          <w:sz w:val="28"/>
          <w:szCs w:val="28"/>
          <w:rtl/>
          <w:lang w:bidi="ar-IQ"/>
        </w:rPr>
      </w:pPr>
      <w:r>
        <w:rPr>
          <w:sz w:val="28"/>
          <w:szCs w:val="28"/>
          <w:rtl/>
          <w:lang w:bidi="ar-IQ"/>
        </w:rPr>
        <w:t>اسم متكفل الاسرة ان وجد ..................................     ،الصلة...................  ، الموبايل ........... التوقيع ............................. التاريخ ......./......./................</w:t>
      </w:r>
    </w:p>
    <w:p w:rsidR="00FB1D27" w:rsidRDefault="00FB1D27" w:rsidP="00FB1D27">
      <w:pPr>
        <w:spacing w:after="0" w:line="240" w:lineRule="atLeast"/>
        <w:rPr>
          <w:sz w:val="24"/>
          <w:szCs w:val="24"/>
          <w:rtl/>
          <w:lang w:bidi="ar-IQ"/>
        </w:rPr>
      </w:pPr>
      <w:r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اسم رئيس اللجنة الميدانية ......................................   </w:t>
      </w:r>
      <w:r>
        <w:rPr>
          <w:sz w:val="28"/>
          <w:szCs w:val="28"/>
          <w:rtl/>
          <w:lang w:bidi="ar-IQ"/>
        </w:rPr>
        <w:t xml:space="preserve">      التوقيع .......................</w:t>
      </w:r>
    </w:p>
    <w:p w:rsidR="00FB1D27" w:rsidRPr="00362627" w:rsidRDefault="00FB1D27" w:rsidP="00FB1D27">
      <w:pPr>
        <w:spacing w:after="0" w:line="240" w:lineRule="atLeast"/>
        <w:jc w:val="both"/>
        <w:rPr>
          <w:rFonts w:ascii="Simplified Arabic" w:hAnsi="Simplified Arabic" w:cs="Simplified Arabic"/>
          <w:color w:val="C00000"/>
          <w:sz w:val="28"/>
          <w:szCs w:val="28"/>
          <w:u w:val="single"/>
          <w:rtl/>
          <w:lang w:bidi="ar-IQ"/>
        </w:rPr>
      </w:pPr>
      <w:r w:rsidRPr="00362627">
        <w:rPr>
          <w:rFonts w:ascii="Simplified Arabic" w:hAnsi="Simplified Arabic" w:cs="Simplified Arabic"/>
          <w:color w:val="C00000"/>
          <w:sz w:val="28"/>
          <w:szCs w:val="28"/>
          <w:u w:val="single"/>
          <w:rtl/>
          <w:lang w:bidi="ar-IQ"/>
        </w:rPr>
        <w:t xml:space="preserve">المستمسكات المطلوبة للاسرة </w:t>
      </w:r>
    </w:p>
    <w:p w:rsidR="00FB1D27" w:rsidRDefault="00FB1D27" w:rsidP="00FB1D27">
      <w:pPr>
        <w:spacing w:after="0" w:line="240" w:lineRule="atLeast"/>
        <w:jc w:val="both"/>
        <w:rPr>
          <w:rFonts w:ascii="Simplified Arabic" w:hAnsi="Simplified Arabic" w:cs="Simplified Arabic"/>
          <w:sz w:val="24"/>
          <w:szCs w:val="24"/>
          <w:rtl/>
          <w:lang w:bidi="ar-IQ"/>
        </w:rPr>
      </w:pPr>
      <w:r>
        <w:rPr>
          <w:rFonts w:ascii="Simplified Arabic" w:hAnsi="Simplified Arabic" w:cs="Simplified Arabic"/>
          <w:sz w:val="28"/>
          <w:szCs w:val="28"/>
          <w:rtl/>
          <w:lang w:bidi="ar-IQ"/>
        </w:rPr>
        <w:t>(</w:t>
      </w:r>
      <w:r>
        <w:rPr>
          <w:rFonts w:ascii="Simplified Arabic" w:hAnsi="Simplified Arabic" w:cs="Simplified Arabic"/>
          <w:rtl/>
          <w:lang w:bidi="ar-IQ"/>
        </w:rPr>
        <w:t>هوية الاحوال المدنية لكل فرد ، شهادة وفاة رب الاسرة ، الشهادة الدراسية لافراد العائلة ،عقد الايجار ، اية وثائق او صور ساندة</w:t>
      </w:r>
      <w:r>
        <w:rPr>
          <w:rFonts w:ascii="Simplified Arabic" w:hAnsi="Simplified Arabic" w:cs="Simplified Arabic"/>
          <w:sz w:val="24"/>
          <w:szCs w:val="24"/>
          <w:rtl/>
          <w:lang w:bidi="ar-IQ"/>
        </w:rPr>
        <w:t xml:space="preserve">) </w:t>
      </w:r>
    </w:p>
    <w:p w:rsidR="00FB1D27" w:rsidRDefault="00FB1D27" w:rsidP="00FB1D27">
      <w:pPr>
        <w:tabs>
          <w:tab w:val="left" w:pos="4205"/>
          <w:tab w:val="center" w:pos="5233"/>
        </w:tabs>
        <w:spacing w:after="0" w:line="240" w:lineRule="atLeast"/>
        <w:jc w:val="center"/>
        <w:rPr>
          <w:color w:val="C00000"/>
          <w:sz w:val="28"/>
          <w:szCs w:val="28"/>
          <w:u w:val="single"/>
          <w:rtl/>
          <w:lang w:bidi="ar-IQ"/>
        </w:rPr>
      </w:pPr>
    </w:p>
    <w:p w:rsidR="00FB1D27" w:rsidRDefault="00FB1D27" w:rsidP="00FB1D27">
      <w:pPr>
        <w:tabs>
          <w:tab w:val="left" w:pos="4205"/>
          <w:tab w:val="center" w:pos="5233"/>
        </w:tabs>
        <w:spacing w:after="0" w:line="240" w:lineRule="atLeast"/>
        <w:jc w:val="center"/>
        <w:rPr>
          <w:color w:val="C00000"/>
          <w:sz w:val="28"/>
          <w:szCs w:val="28"/>
          <w:u w:val="single"/>
          <w:rtl/>
          <w:lang w:bidi="ar-IQ"/>
        </w:rPr>
      </w:pPr>
    </w:p>
    <w:p w:rsidR="00FB1D27" w:rsidRDefault="00FB1D27" w:rsidP="00FB1D27">
      <w:pPr>
        <w:tabs>
          <w:tab w:val="left" w:pos="4205"/>
          <w:tab w:val="center" w:pos="5233"/>
        </w:tabs>
        <w:spacing w:after="0" w:line="240" w:lineRule="atLeast"/>
        <w:jc w:val="center"/>
        <w:rPr>
          <w:color w:val="C00000"/>
          <w:sz w:val="28"/>
          <w:szCs w:val="28"/>
          <w:u w:val="single"/>
          <w:rtl/>
          <w:lang w:bidi="ar-IQ"/>
        </w:rPr>
      </w:pPr>
    </w:p>
    <w:p w:rsidR="00FB1D27" w:rsidRDefault="00FB1D27" w:rsidP="00FB1D27">
      <w:pPr>
        <w:tabs>
          <w:tab w:val="left" w:pos="4205"/>
          <w:tab w:val="center" w:pos="5233"/>
        </w:tabs>
        <w:spacing w:after="0" w:line="240" w:lineRule="atLeast"/>
        <w:jc w:val="center"/>
        <w:rPr>
          <w:color w:val="C00000"/>
          <w:sz w:val="28"/>
          <w:szCs w:val="28"/>
          <w:rtl/>
          <w:lang w:bidi="ar-IQ"/>
        </w:rPr>
      </w:pPr>
      <w:r>
        <w:rPr>
          <w:color w:val="C00000"/>
          <w:sz w:val="28"/>
          <w:szCs w:val="28"/>
          <w:rtl/>
          <w:lang w:bidi="ar-IQ"/>
        </w:rPr>
        <w:t>الرعاية المطلوبة</w:t>
      </w:r>
    </w:p>
    <w:tbl>
      <w:tblPr>
        <w:tblStyle w:val="TableGrid"/>
        <w:bidiVisual/>
        <w:tblW w:w="10348" w:type="dxa"/>
        <w:tblInd w:w="-175" w:type="dxa"/>
        <w:tblLayout w:type="fixed"/>
        <w:tblLook w:val="04A0" w:firstRow="1" w:lastRow="0" w:firstColumn="1" w:lastColumn="0" w:noHBand="0" w:noVBand="1"/>
      </w:tblPr>
      <w:tblGrid>
        <w:gridCol w:w="422"/>
        <w:gridCol w:w="995"/>
        <w:gridCol w:w="6521"/>
        <w:gridCol w:w="2410"/>
      </w:tblGrid>
      <w:tr w:rsidR="00B91D48" w:rsidTr="00576C02">
        <w:trPr>
          <w:cantSplit/>
          <w:trHeight w:val="1134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4C61B3" w:rsidRDefault="004C61B3" w:rsidP="00576C02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  <w:p w:rsidR="00FB1D27" w:rsidRDefault="00FB1D27" w:rsidP="00576C02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نوع الرعاية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وصف طبيعة الرعاية بايجاز </w:t>
            </w:r>
          </w:p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>يملئ من قبل اللجنة الميدانية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  <w:t xml:space="preserve">قرار ادارة المؤسسة </w:t>
            </w:r>
          </w:p>
          <w:p w:rsidR="00FB1D27" w:rsidRDefault="00FB1D27">
            <w:pPr>
              <w:spacing w:line="240" w:lineRule="atLeast"/>
              <w:jc w:val="center"/>
              <w:rPr>
                <w:rFonts w:ascii="Simplified Arabic" w:hAnsi="Simplified Arabic" w:cs="Simplified Arabic"/>
                <w:sz w:val="28"/>
                <w:szCs w:val="28"/>
                <w:lang w:bidi="ar-IQ"/>
              </w:rPr>
            </w:pPr>
          </w:p>
        </w:tc>
      </w:tr>
      <w:tr w:rsidR="00A35F81" w:rsidTr="00A1396A">
        <w:trPr>
          <w:cantSplit/>
          <w:trHeight w:val="1134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D27" w:rsidRDefault="00FB1D27" w:rsidP="00A1396A">
            <w:pPr>
              <w:bidi w:val="0"/>
              <w:spacing w:line="240" w:lineRule="atLeast"/>
              <w:jc w:val="right"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B1D27" w:rsidRDefault="00FB1D27" w:rsidP="00206648">
            <w:pPr>
              <w:spacing w:line="240" w:lineRule="atLeast"/>
              <w:ind w:left="113" w:right="113"/>
              <w:jc w:val="center"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rtl/>
                <w:lang w:bidi="ar-IQ"/>
              </w:rPr>
              <w:t>مالية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27" w:rsidRPr="00A35F81" w:rsidRDefault="00576C02" w:rsidP="004C61B3">
            <w:pPr>
              <w:pStyle w:val="ListParagraph"/>
              <w:numPr>
                <w:ilvl w:val="0"/>
                <w:numId w:val="2"/>
              </w:numPr>
              <w:spacing w:line="240" w:lineRule="atLeast"/>
              <w:ind w:left="316" w:hanging="316"/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.....</w:t>
            </w:r>
            <w:r>
              <w:rPr>
                <w:rFonts w:ascii="Simplified Arabic" w:hAnsi="Simplified Arabic" w:cs="Simplified Arabic" w:hint="cs"/>
                <w:sz w:val="30"/>
                <w:szCs w:val="30"/>
                <w:rtl/>
                <w:lang w:bidi="ar-IQ"/>
              </w:rPr>
              <w:t>...</w:t>
            </w:r>
            <w:r w:rsidR="00B91D48" w:rsidRPr="00A35F81"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................................................</w:t>
            </w:r>
            <w:r w:rsidR="00B91D48" w:rsidRPr="00A35F81">
              <w:rPr>
                <w:rFonts w:ascii="Simplified Arabic" w:hAnsi="Simplified Arabic" w:cs="Simplified Arabic" w:hint="cs"/>
                <w:sz w:val="30"/>
                <w:szCs w:val="30"/>
                <w:rtl/>
                <w:lang w:bidi="ar-IQ"/>
              </w:rPr>
              <w:t>....</w:t>
            </w:r>
            <w:r w:rsidR="00B91D48" w:rsidRPr="00A35F81"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</w:t>
            </w:r>
          </w:p>
          <w:p w:rsidR="00B91D48" w:rsidRPr="00A35F81" w:rsidRDefault="00576C02" w:rsidP="004C61B3">
            <w:pPr>
              <w:pStyle w:val="ListParagraph"/>
              <w:numPr>
                <w:ilvl w:val="0"/>
                <w:numId w:val="2"/>
              </w:numPr>
              <w:spacing w:line="240" w:lineRule="atLeast"/>
              <w:ind w:left="316" w:hanging="316"/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...............</w:t>
            </w:r>
            <w:r w:rsidR="00B91D48" w:rsidRPr="00A35F81"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..........................................</w:t>
            </w:r>
            <w:r w:rsidR="00B91D48" w:rsidRPr="00A35F81">
              <w:rPr>
                <w:rFonts w:ascii="Simplified Arabic" w:hAnsi="Simplified Arabic" w:cs="Simplified Arabic" w:hint="cs"/>
                <w:sz w:val="30"/>
                <w:szCs w:val="30"/>
                <w:rtl/>
                <w:lang w:bidi="ar-IQ"/>
              </w:rPr>
              <w:t>....</w:t>
            </w:r>
            <w:r w:rsidR="00B91D48" w:rsidRPr="00A35F81"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</w:t>
            </w:r>
          </w:p>
          <w:p w:rsidR="00B91D48" w:rsidRPr="00A35F81" w:rsidRDefault="00576C02" w:rsidP="004C61B3">
            <w:pPr>
              <w:pStyle w:val="ListParagraph"/>
              <w:numPr>
                <w:ilvl w:val="0"/>
                <w:numId w:val="2"/>
              </w:numPr>
              <w:spacing w:line="240" w:lineRule="atLeast"/>
              <w:ind w:left="316" w:hanging="316"/>
              <w:rPr>
                <w:sz w:val="30"/>
                <w:szCs w:val="30"/>
                <w:lang w:bidi="ar-IQ"/>
              </w:rPr>
            </w:pPr>
            <w:r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.................</w:t>
            </w:r>
            <w:r w:rsidR="00B91D48" w:rsidRPr="00A35F81"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.................................</w:t>
            </w:r>
            <w:r w:rsidR="00B91D48" w:rsidRPr="00A35F81">
              <w:rPr>
                <w:rFonts w:ascii="Simplified Arabic" w:hAnsi="Simplified Arabic" w:cs="Simplified Arabic" w:hint="cs"/>
                <w:sz w:val="30"/>
                <w:szCs w:val="30"/>
                <w:rtl/>
                <w:lang w:bidi="ar-IQ"/>
              </w:rPr>
              <w:t>.</w:t>
            </w:r>
            <w:r w:rsidR="00B91D48" w:rsidRPr="00A35F81"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</w:t>
            </w:r>
            <w:r w:rsidR="00B91D48" w:rsidRPr="00A35F81">
              <w:rPr>
                <w:rFonts w:ascii="Simplified Arabic" w:hAnsi="Simplified Arabic" w:cs="Simplified Arabic" w:hint="cs"/>
                <w:sz w:val="30"/>
                <w:szCs w:val="30"/>
                <w:rtl/>
                <w:lang w:bidi="ar-IQ"/>
              </w:rPr>
              <w:t>....</w:t>
            </w:r>
            <w:r w:rsidR="00B91D48" w:rsidRPr="00A35F81"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27" w:rsidRDefault="00FB1D27">
            <w:pPr>
              <w:spacing w:line="240" w:lineRule="atLeast"/>
              <w:jc w:val="center"/>
              <w:rPr>
                <w:sz w:val="28"/>
                <w:szCs w:val="28"/>
                <w:lang w:bidi="ar-IQ"/>
              </w:rPr>
            </w:pPr>
          </w:p>
        </w:tc>
      </w:tr>
      <w:tr w:rsidR="00A35F81" w:rsidTr="00A1396A">
        <w:trPr>
          <w:cantSplit/>
          <w:trHeight w:val="1134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D27" w:rsidRDefault="00FB1D27" w:rsidP="00A1396A">
            <w:pPr>
              <w:bidi w:val="0"/>
              <w:spacing w:line="240" w:lineRule="atLeast"/>
              <w:jc w:val="right"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B1D27" w:rsidRDefault="00FB1D27" w:rsidP="00206648">
            <w:pPr>
              <w:spacing w:line="240" w:lineRule="atLeast"/>
              <w:ind w:left="113" w:right="113"/>
              <w:jc w:val="center"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rtl/>
                <w:lang w:bidi="ar-IQ"/>
              </w:rPr>
              <w:t>قانونية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48" w:rsidRPr="00A35F81" w:rsidRDefault="00576C02" w:rsidP="004C61B3">
            <w:pPr>
              <w:pStyle w:val="ListParagraph"/>
              <w:numPr>
                <w:ilvl w:val="0"/>
                <w:numId w:val="3"/>
              </w:numPr>
              <w:spacing w:line="240" w:lineRule="atLeast"/>
              <w:ind w:left="316" w:hanging="316"/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........</w:t>
            </w:r>
            <w:r w:rsidR="00B91D48" w:rsidRPr="00A35F81"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...........................................</w:t>
            </w:r>
            <w:r w:rsidR="00B91D48" w:rsidRPr="00A35F81">
              <w:rPr>
                <w:rFonts w:ascii="Simplified Arabic" w:hAnsi="Simplified Arabic" w:cs="Simplified Arabic" w:hint="cs"/>
                <w:sz w:val="30"/>
                <w:szCs w:val="30"/>
                <w:rtl/>
                <w:lang w:bidi="ar-IQ"/>
              </w:rPr>
              <w:t>....</w:t>
            </w:r>
            <w:r w:rsidR="00B91D48" w:rsidRPr="00A35F81"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.......</w:t>
            </w:r>
          </w:p>
          <w:p w:rsidR="00B91D48" w:rsidRPr="00A35F81" w:rsidRDefault="00576C02" w:rsidP="004C61B3">
            <w:pPr>
              <w:pStyle w:val="ListParagraph"/>
              <w:numPr>
                <w:ilvl w:val="0"/>
                <w:numId w:val="3"/>
              </w:numPr>
              <w:spacing w:line="240" w:lineRule="atLeast"/>
              <w:ind w:left="316" w:hanging="316"/>
              <w:rPr>
                <w:sz w:val="30"/>
                <w:szCs w:val="30"/>
                <w:lang w:bidi="ar-IQ"/>
              </w:rPr>
            </w:pPr>
            <w:r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................</w:t>
            </w:r>
            <w:r w:rsidR="00B91D48" w:rsidRPr="00A35F81"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...............................</w:t>
            </w:r>
            <w:r w:rsidR="00B91D48" w:rsidRPr="00A35F81">
              <w:rPr>
                <w:rFonts w:ascii="Simplified Arabic" w:hAnsi="Simplified Arabic" w:cs="Simplified Arabic" w:hint="cs"/>
                <w:sz w:val="30"/>
                <w:szCs w:val="30"/>
                <w:rtl/>
                <w:lang w:bidi="ar-IQ"/>
              </w:rPr>
              <w:t>....</w:t>
            </w:r>
            <w:r w:rsidR="00B91D48" w:rsidRPr="00A35F81"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...........</w:t>
            </w:r>
          </w:p>
          <w:p w:rsidR="00FB1D27" w:rsidRPr="00A35F81" w:rsidRDefault="00576C02" w:rsidP="004C61B3">
            <w:pPr>
              <w:pStyle w:val="ListParagraph"/>
              <w:numPr>
                <w:ilvl w:val="0"/>
                <w:numId w:val="3"/>
              </w:numPr>
              <w:spacing w:line="240" w:lineRule="atLeast"/>
              <w:ind w:left="316" w:hanging="316"/>
              <w:rPr>
                <w:sz w:val="30"/>
                <w:szCs w:val="30"/>
                <w:lang w:bidi="ar-IQ"/>
              </w:rPr>
            </w:pPr>
            <w:r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..................</w:t>
            </w:r>
            <w:r w:rsidR="00B91D48" w:rsidRPr="00A35F81"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.........................</w:t>
            </w:r>
            <w:r w:rsidR="00B91D48" w:rsidRPr="00A35F81">
              <w:rPr>
                <w:rFonts w:ascii="Simplified Arabic" w:hAnsi="Simplified Arabic" w:cs="Simplified Arabic" w:hint="cs"/>
                <w:sz w:val="30"/>
                <w:szCs w:val="30"/>
                <w:rtl/>
                <w:lang w:bidi="ar-IQ"/>
              </w:rPr>
              <w:t>....</w:t>
            </w:r>
            <w:r w:rsidR="00B91D48" w:rsidRPr="00A35F81"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.......</w:t>
            </w:r>
            <w:r w:rsidR="00B91D48" w:rsidRPr="00A35F81">
              <w:rPr>
                <w:rFonts w:ascii="Simplified Arabic" w:hAnsi="Simplified Arabic" w:cs="Simplified Arabic" w:hint="cs"/>
                <w:sz w:val="30"/>
                <w:szCs w:val="30"/>
                <w:rtl/>
                <w:lang w:bidi="ar-IQ"/>
              </w:rPr>
              <w:t>.</w:t>
            </w:r>
            <w:r w:rsidR="00B91D48" w:rsidRPr="00A35F81"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.......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27" w:rsidRDefault="00FB1D27">
            <w:pPr>
              <w:spacing w:line="240" w:lineRule="atLeast"/>
              <w:jc w:val="center"/>
              <w:rPr>
                <w:sz w:val="28"/>
                <w:szCs w:val="28"/>
                <w:lang w:bidi="ar-IQ"/>
              </w:rPr>
            </w:pPr>
          </w:p>
        </w:tc>
      </w:tr>
      <w:tr w:rsidR="00A35F81" w:rsidTr="00A1396A">
        <w:trPr>
          <w:cantSplit/>
          <w:trHeight w:val="1134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D27" w:rsidRDefault="00FB1D27" w:rsidP="00A1396A">
            <w:pPr>
              <w:bidi w:val="0"/>
              <w:spacing w:line="240" w:lineRule="atLeast"/>
              <w:jc w:val="right"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B1D27" w:rsidRDefault="00FB1D27" w:rsidP="00206648">
            <w:pPr>
              <w:spacing w:line="240" w:lineRule="atLeast"/>
              <w:ind w:left="113" w:right="113"/>
              <w:jc w:val="center"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rtl/>
                <w:lang w:bidi="ar-IQ"/>
              </w:rPr>
              <w:t>صحية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48" w:rsidRPr="00A35F81" w:rsidRDefault="00576C02" w:rsidP="00B91D48">
            <w:pPr>
              <w:pStyle w:val="ListParagraph"/>
              <w:numPr>
                <w:ilvl w:val="0"/>
                <w:numId w:val="4"/>
              </w:numPr>
              <w:spacing w:line="240" w:lineRule="atLeast"/>
              <w:ind w:left="316" w:hanging="316"/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........................</w:t>
            </w:r>
            <w:r w:rsidR="00B91D48" w:rsidRPr="00A35F81"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...............</w:t>
            </w:r>
            <w:r w:rsidR="00B91D48" w:rsidRPr="00A35F81">
              <w:rPr>
                <w:rFonts w:ascii="Simplified Arabic" w:hAnsi="Simplified Arabic" w:cs="Simplified Arabic" w:hint="cs"/>
                <w:sz w:val="30"/>
                <w:szCs w:val="30"/>
                <w:rtl/>
                <w:lang w:bidi="ar-IQ"/>
              </w:rPr>
              <w:t>....</w:t>
            </w:r>
            <w:r w:rsidR="00B91D48" w:rsidRPr="00A35F81"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...................</w:t>
            </w:r>
          </w:p>
          <w:p w:rsidR="00B91D48" w:rsidRPr="00A35F81" w:rsidRDefault="00576C02" w:rsidP="00B91D48">
            <w:pPr>
              <w:pStyle w:val="ListParagraph"/>
              <w:numPr>
                <w:ilvl w:val="0"/>
                <w:numId w:val="4"/>
              </w:numPr>
              <w:spacing w:line="240" w:lineRule="atLeast"/>
              <w:ind w:left="316" w:hanging="316"/>
              <w:rPr>
                <w:sz w:val="30"/>
                <w:szCs w:val="30"/>
                <w:lang w:bidi="ar-IQ"/>
              </w:rPr>
            </w:pPr>
            <w:r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...........................</w:t>
            </w:r>
            <w:r w:rsidR="00B91D48" w:rsidRPr="00A35F81"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........</w:t>
            </w:r>
            <w:r w:rsidR="00B91D48" w:rsidRPr="00A35F81">
              <w:rPr>
                <w:rFonts w:ascii="Simplified Arabic" w:hAnsi="Simplified Arabic" w:cs="Simplified Arabic" w:hint="cs"/>
                <w:sz w:val="30"/>
                <w:szCs w:val="30"/>
                <w:rtl/>
                <w:lang w:bidi="ar-IQ"/>
              </w:rPr>
              <w:t>....</w:t>
            </w:r>
            <w:r w:rsidR="00B91D48" w:rsidRPr="00A35F81"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.......................</w:t>
            </w:r>
          </w:p>
          <w:p w:rsidR="00FB1D27" w:rsidRPr="00A35F81" w:rsidRDefault="00576C02" w:rsidP="00B91D48">
            <w:pPr>
              <w:pStyle w:val="ListParagraph"/>
              <w:numPr>
                <w:ilvl w:val="0"/>
                <w:numId w:val="4"/>
              </w:numPr>
              <w:spacing w:line="240" w:lineRule="atLeast"/>
              <w:ind w:left="316" w:hanging="316"/>
              <w:rPr>
                <w:sz w:val="30"/>
                <w:szCs w:val="30"/>
                <w:lang w:bidi="ar-IQ"/>
              </w:rPr>
            </w:pPr>
            <w:r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............................</w:t>
            </w:r>
            <w:r w:rsidR="00B91D48" w:rsidRPr="00A35F81"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......................</w:t>
            </w:r>
            <w:r w:rsidR="00B91D48" w:rsidRPr="00A35F81">
              <w:rPr>
                <w:rFonts w:ascii="Simplified Arabic" w:hAnsi="Simplified Arabic" w:cs="Simplified Arabic" w:hint="cs"/>
                <w:sz w:val="30"/>
                <w:szCs w:val="30"/>
                <w:rtl/>
                <w:lang w:bidi="ar-IQ"/>
              </w:rPr>
              <w:t>.</w:t>
            </w:r>
            <w:r w:rsidR="00B91D48" w:rsidRPr="00A35F81"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......</w:t>
            </w:r>
            <w:r w:rsidR="00B91D48" w:rsidRPr="00A35F81">
              <w:rPr>
                <w:rFonts w:ascii="Simplified Arabic" w:hAnsi="Simplified Arabic" w:cs="Simplified Arabic" w:hint="cs"/>
                <w:sz w:val="30"/>
                <w:szCs w:val="30"/>
                <w:rtl/>
                <w:lang w:bidi="ar-IQ"/>
              </w:rPr>
              <w:t>....</w:t>
            </w:r>
            <w:r w:rsidR="00B91D48" w:rsidRPr="00A35F81"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27" w:rsidRDefault="00FB1D27">
            <w:pPr>
              <w:spacing w:line="240" w:lineRule="atLeast"/>
              <w:jc w:val="center"/>
              <w:rPr>
                <w:sz w:val="28"/>
                <w:szCs w:val="28"/>
                <w:lang w:bidi="ar-IQ"/>
              </w:rPr>
            </w:pPr>
          </w:p>
        </w:tc>
      </w:tr>
      <w:tr w:rsidR="00A35F81" w:rsidTr="00A1396A">
        <w:trPr>
          <w:cantSplit/>
          <w:trHeight w:val="1134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D27" w:rsidRDefault="00FB1D27" w:rsidP="00A1396A">
            <w:pPr>
              <w:bidi w:val="0"/>
              <w:spacing w:line="240" w:lineRule="atLeast"/>
              <w:jc w:val="right"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4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B1D27" w:rsidRDefault="00FB1D27" w:rsidP="00206648">
            <w:pPr>
              <w:spacing w:line="240" w:lineRule="atLeast"/>
              <w:ind w:left="113" w:right="113"/>
              <w:jc w:val="center"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rtl/>
                <w:lang w:bidi="ar-IQ"/>
              </w:rPr>
              <w:t>اجتماعية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48" w:rsidRPr="00A35F81" w:rsidRDefault="00B91D48" w:rsidP="00B91D48">
            <w:pPr>
              <w:pStyle w:val="ListParagraph"/>
              <w:numPr>
                <w:ilvl w:val="0"/>
                <w:numId w:val="5"/>
              </w:numPr>
              <w:spacing w:line="240" w:lineRule="atLeast"/>
              <w:ind w:left="316" w:hanging="316"/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</w:pPr>
            <w:r w:rsidRPr="00A35F81"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</w:t>
            </w:r>
            <w:r w:rsidR="00576C02"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...............................</w:t>
            </w:r>
            <w:r w:rsidRPr="00A35F81"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.....................</w:t>
            </w:r>
            <w:r w:rsidRPr="00A35F81">
              <w:rPr>
                <w:rFonts w:ascii="Simplified Arabic" w:hAnsi="Simplified Arabic" w:cs="Simplified Arabic" w:hint="cs"/>
                <w:sz w:val="30"/>
                <w:szCs w:val="30"/>
                <w:rtl/>
                <w:lang w:bidi="ar-IQ"/>
              </w:rPr>
              <w:t>....</w:t>
            </w:r>
            <w:r w:rsidRPr="00A35F81"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.....</w:t>
            </w:r>
          </w:p>
          <w:p w:rsidR="00B91D48" w:rsidRPr="00A35F81" w:rsidRDefault="00B91D48" w:rsidP="00B91D48">
            <w:pPr>
              <w:pStyle w:val="ListParagraph"/>
              <w:numPr>
                <w:ilvl w:val="0"/>
                <w:numId w:val="5"/>
              </w:numPr>
              <w:spacing w:line="240" w:lineRule="atLeast"/>
              <w:ind w:left="316" w:hanging="316"/>
              <w:rPr>
                <w:sz w:val="30"/>
                <w:szCs w:val="30"/>
                <w:lang w:bidi="ar-IQ"/>
              </w:rPr>
            </w:pPr>
            <w:r w:rsidRPr="00A35F81"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</w:t>
            </w:r>
            <w:r w:rsidR="00576C02"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...............................</w:t>
            </w:r>
            <w:r w:rsidRPr="00A35F81"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................</w:t>
            </w:r>
            <w:r w:rsidRPr="00A35F81">
              <w:rPr>
                <w:rFonts w:ascii="Simplified Arabic" w:hAnsi="Simplified Arabic" w:cs="Simplified Arabic" w:hint="cs"/>
                <w:sz w:val="30"/>
                <w:szCs w:val="30"/>
                <w:rtl/>
                <w:lang w:bidi="ar-IQ"/>
              </w:rPr>
              <w:t>....</w:t>
            </w:r>
            <w:r w:rsidRPr="00A35F81"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.........</w:t>
            </w:r>
          </w:p>
          <w:p w:rsidR="00FB1D27" w:rsidRPr="00A35F81" w:rsidRDefault="00576C02" w:rsidP="00B91D48">
            <w:pPr>
              <w:pStyle w:val="ListParagraph"/>
              <w:numPr>
                <w:ilvl w:val="0"/>
                <w:numId w:val="5"/>
              </w:numPr>
              <w:spacing w:line="240" w:lineRule="atLeast"/>
              <w:ind w:left="316" w:hanging="316"/>
              <w:rPr>
                <w:sz w:val="30"/>
                <w:szCs w:val="30"/>
                <w:lang w:bidi="ar-IQ"/>
              </w:rPr>
            </w:pPr>
            <w:r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.......................</w:t>
            </w:r>
            <w:r w:rsidR="00B91D48" w:rsidRPr="00A35F81"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......................</w:t>
            </w:r>
            <w:r w:rsidR="00B91D48" w:rsidRPr="00A35F81">
              <w:rPr>
                <w:rFonts w:ascii="Simplified Arabic" w:hAnsi="Simplified Arabic" w:cs="Simplified Arabic" w:hint="cs"/>
                <w:sz w:val="30"/>
                <w:szCs w:val="30"/>
                <w:rtl/>
                <w:lang w:bidi="ar-IQ"/>
              </w:rPr>
              <w:t>....</w:t>
            </w:r>
            <w:r w:rsidR="00B91D48" w:rsidRPr="00A35F81"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.....</w:t>
            </w:r>
            <w:r w:rsidR="00B91D48" w:rsidRPr="00A35F81">
              <w:rPr>
                <w:rFonts w:ascii="Simplified Arabic" w:hAnsi="Simplified Arabic" w:cs="Simplified Arabic" w:hint="cs"/>
                <w:sz w:val="30"/>
                <w:szCs w:val="30"/>
                <w:rtl/>
                <w:lang w:bidi="ar-IQ"/>
              </w:rPr>
              <w:t>.</w:t>
            </w:r>
            <w:r w:rsidR="00B91D48" w:rsidRPr="00A35F81"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.......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27" w:rsidRDefault="00FB1D27">
            <w:pPr>
              <w:spacing w:line="240" w:lineRule="atLeast"/>
              <w:jc w:val="center"/>
              <w:rPr>
                <w:sz w:val="28"/>
                <w:szCs w:val="28"/>
                <w:lang w:bidi="ar-IQ"/>
              </w:rPr>
            </w:pPr>
          </w:p>
        </w:tc>
      </w:tr>
      <w:tr w:rsidR="00A35F81" w:rsidTr="00A1396A">
        <w:trPr>
          <w:cantSplit/>
          <w:trHeight w:val="1134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D27" w:rsidRDefault="00FB1D27" w:rsidP="00A1396A">
            <w:pPr>
              <w:bidi w:val="0"/>
              <w:spacing w:line="240" w:lineRule="atLeast"/>
              <w:jc w:val="right"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5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B1D27" w:rsidRDefault="00FB1D27" w:rsidP="00206648">
            <w:pPr>
              <w:spacing w:line="240" w:lineRule="atLeast"/>
              <w:ind w:left="113" w:right="113"/>
              <w:jc w:val="center"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rtl/>
                <w:lang w:bidi="ar-IQ"/>
              </w:rPr>
              <w:t>تربية وتعليم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48" w:rsidRPr="00A35F81" w:rsidRDefault="00576C02" w:rsidP="00B91D48">
            <w:pPr>
              <w:pStyle w:val="ListParagraph"/>
              <w:numPr>
                <w:ilvl w:val="0"/>
                <w:numId w:val="6"/>
              </w:numPr>
              <w:spacing w:line="240" w:lineRule="atLeast"/>
              <w:ind w:left="316" w:hanging="316"/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.........................</w:t>
            </w:r>
            <w:r w:rsidR="00B91D48" w:rsidRPr="00A35F81"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...............................</w:t>
            </w:r>
            <w:r w:rsidR="00B91D48" w:rsidRPr="00A35F81">
              <w:rPr>
                <w:rFonts w:ascii="Simplified Arabic" w:hAnsi="Simplified Arabic" w:cs="Simplified Arabic" w:hint="cs"/>
                <w:sz w:val="30"/>
                <w:szCs w:val="30"/>
                <w:rtl/>
                <w:lang w:bidi="ar-IQ"/>
              </w:rPr>
              <w:t>....</w:t>
            </w:r>
            <w:r w:rsidR="00B91D48" w:rsidRPr="00A35F81"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</w:t>
            </w:r>
          </w:p>
          <w:p w:rsidR="00B91D48" w:rsidRPr="00A35F81" w:rsidRDefault="00576C02" w:rsidP="00B91D48">
            <w:pPr>
              <w:pStyle w:val="ListParagraph"/>
              <w:numPr>
                <w:ilvl w:val="0"/>
                <w:numId w:val="6"/>
              </w:numPr>
              <w:spacing w:line="240" w:lineRule="atLeast"/>
              <w:ind w:left="316" w:hanging="316"/>
              <w:rPr>
                <w:sz w:val="30"/>
                <w:szCs w:val="30"/>
                <w:lang w:bidi="ar-IQ"/>
              </w:rPr>
            </w:pPr>
            <w:r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...........................</w:t>
            </w:r>
            <w:r w:rsidR="00B91D48" w:rsidRPr="00A35F81"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........................</w:t>
            </w:r>
            <w:r w:rsidR="00B91D48" w:rsidRPr="00A35F81">
              <w:rPr>
                <w:rFonts w:ascii="Simplified Arabic" w:hAnsi="Simplified Arabic" w:cs="Simplified Arabic" w:hint="cs"/>
                <w:sz w:val="30"/>
                <w:szCs w:val="30"/>
                <w:rtl/>
                <w:lang w:bidi="ar-IQ"/>
              </w:rPr>
              <w:t>....</w:t>
            </w:r>
            <w:r w:rsidR="00B91D48" w:rsidRPr="00A35F81"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.......</w:t>
            </w:r>
          </w:p>
          <w:p w:rsidR="00FB1D27" w:rsidRPr="00A35F81" w:rsidRDefault="00576C02" w:rsidP="00B91D48">
            <w:pPr>
              <w:pStyle w:val="ListParagraph"/>
              <w:numPr>
                <w:ilvl w:val="0"/>
                <w:numId w:val="6"/>
              </w:numPr>
              <w:spacing w:line="240" w:lineRule="atLeast"/>
              <w:ind w:left="316" w:hanging="316"/>
              <w:rPr>
                <w:sz w:val="30"/>
                <w:szCs w:val="30"/>
                <w:lang w:bidi="ar-IQ"/>
              </w:rPr>
            </w:pPr>
            <w:r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.............................</w:t>
            </w:r>
            <w:r w:rsidR="00B91D48" w:rsidRPr="00A35F81"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.....................</w:t>
            </w:r>
            <w:r w:rsidR="00B91D48" w:rsidRPr="00A35F81">
              <w:rPr>
                <w:rFonts w:ascii="Simplified Arabic" w:hAnsi="Simplified Arabic" w:cs="Simplified Arabic" w:hint="cs"/>
                <w:sz w:val="30"/>
                <w:szCs w:val="30"/>
                <w:rtl/>
                <w:lang w:bidi="ar-IQ"/>
              </w:rPr>
              <w:t>.</w:t>
            </w:r>
            <w:r w:rsidR="00B91D48" w:rsidRPr="00A35F81"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</w:t>
            </w:r>
            <w:r w:rsidR="00B91D48" w:rsidRPr="00A35F81">
              <w:rPr>
                <w:rFonts w:ascii="Simplified Arabic" w:hAnsi="Simplified Arabic" w:cs="Simplified Arabic" w:hint="cs"/>
                <w:sz w:val="30"/>
                <w:szCs w:val="30"/>
                <w:rtl/>
                <w:lang w:bidi="ar-IQ"/>
              </w:rPr>
              <w:t>....</w:t>
            </w:r>
            <w:r w:rsidR="00B91D48" w:rsidRPr="00A35F81"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27" w:rsidRDefault="00FB1D27">
            <w:pPr>
              <w:spacing w:line="240" w:lineRule="atLeast"/>
              <w:jc w:val="center"/>
              <w:rPr>
                <w:sz w:val="28"/>
                <w:szCs w:val="28"/>
                <w:lang w:bidi="ar-IQ"/>
              </w:rPr>
            </w:pPr>
          </w:p>
        </w:tc>
      </w:tr>
      <w:tr w:rsidR="00A35F81" w:rsidTr="00A1396A">
        <w:trPr>
          <w:cantSplit/>
          <w:trHeight w:val="1297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1D27" w:rsidRDefault="00FB1D27" w:rsidP="00A1396A">
            <w:pPr>
              <w:bidi w:val="0"/>
              <w:spacing w:line="240" w:lineRule="atLeast"/>
              <w:jc w:val="right"/>
              <w:rPr>
                <w:sz w:val="28"/>
                <w:szCs w:val="28"/>
                <w:lang w:bidi="ar-IQ"/>
              </w:rPr>
            </w:pPr>
            <w:r>
              <w:rPr>
                <w:sz w:val="28"/>
                <w:szCs w:val="28"/>
                <w:lang w:bidi="ar-IQ"/>
              </w:rPr>
              <w:t>6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FB1D27" w:rsidRDefault="00206648" w:rsidP="00206648">
            <w:pPr>
              <w:spacing w:line="240" w:lineRule="atLeast"/>
              <w:ind w:left="113" w:right="113"/>
              <w:jc w:val="center"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>اخرى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D48" w:rsidRPr="00A35F81" w:rsidRDefault="00576C02" w:rsidP="00B91D48">
            <w:pPr>
              <w:pStyle w:val="ListParagraph"/>
              <w:numPr>
                <w:ilvl w:val="0"/>
                <w:numId w:val="1"/>
              </w:numPr>
              <w:spacing w:line="240" w:lineRule="atLeast"/>
              <w:ind w:left="316" w:hanging="316"/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............................</w:t>
            </w:r>
            <w:r w:rsidR="00B91D48" w:rsidRPr="00A35F81"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......................</w:t>
            </w:r>
            <w:r w:rsidR="00B91D48" w:rsidRPr="00A35F81">
              <w:rPr>
                <w:rFonts w:ascii="Simplified Arabic" w:hAnsi="Simplified Arabic" w:cs="Simplified Arabic" w:hint="cs"/>
                <w:sz w:val="30"/>
                <w:szCs w:val="30"/>
                <w:rtl/>
                <w:lang w:bidi="ar-IQ"/>
              </w:rPr>
              <w:t>....</w:t>
            </w:r>
            <w:r w:rsidR="00B91D48" w:rsidRPr="00A35F81"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........</w:t>
            </w:r>
          </w:p>
          <w:p w:rsidR="00B91D48" w:rsidRPr="00A35F81" w:rsidRDefault="00576C02" w:rsidP="00B91D48">
            <w:pPr>
              <w:pStyle w:val="ListParagraph"/>
              <w:numPr>
                <w:ilvl w:val="0"/>
                <w:numId w:val="1"/>
              </w:numPr>
              <w:spacing w:line="240" w:lineRule="atLeast"/>
              <w:ind w:left="316" w:hanging="316"/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............................</w:t>
            </w:r>
            <w:r w:rsidR="00B91D48" w:rsidRPr="00A35F81"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..........................</w:t>
            </w:r>
            <w:r w:rsidR="00B91D48" w:rsidRPr="00A35F81">
              <w:rPr>
                <w:rFonts w:ascii="Simplified Arabic" w:hAnsi="Simplified Arabic" w:cs="Simplified Arabic" w:hint="cs"/>
                <w:sz w:val="30"/>
                <w:szCs w:val="30"/>
                <w:rtl/>
                <w:lang w:bidi="ar-IQ"/>
              </w:rPr>
              <w:t>....</w:t>
            </w:r>
            <w:r w:rsidR="00B91D48" w:rsidRPr="00A35F81"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</w:t>
            </w:r>
          </w:p>
          <w:p w:rsidR="00FB1D27" w:rsidRPr="00A35F81" w:rsidRDefault="00576C02" w:rsidP="00B91D48">
            <w:pPr>
              <w:pStyle w:val="ListParagraph"/>
              <w:numPr>
                <w:ilvl w:val="0"/>
                <w:numId w:val="1"/>
              </w:numPr>
              <w:spacing w:line="240" w:lineRule="atLeast"/>
              <w:ind w:left="316" w:hanging="316"/>
              <w:rPr>
                <w:sz w:val="30"/>
                <w:szCs w:val="30"/>
                <w:lang w:bidi="ar-IQ"/>
              </w:rPr>
            </w:pPr>
            <w:r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............................</w:t>
            </w:r>
            <w:r w:rsidR="00B91D48" w:rsidRPr="00A35F81"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........................</w:t>
            </w:r>
            <w:r w:rsidR="00B91D48" w:rsidRPr="00A35F81">
              <w:rPr>
                <w:rFonts w:ascii="Simplified Arabic" w:hAnsi="Simplified Arabic" w:cs="Simplified Arabic" w:hint="cs"/>
                <w:sz w:val="30"/>
                <w:szCs w:val="30"/>
                <w:rtl/>
                <w:lang w:bidi="ar-IQ"/>
              </w:rPr>
              <w:t>.</w:t>
            </w:r>
            <w:r w:rsidR="00B91D48" w:rsidRPr="00A35F81"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</w:t>
            </w:r>
            <w:r w:rsidR="00B91D48" w:rsidRPr="00A35F81">
              <w:rPr>
                <w:rFonts w:ascii="Simplified Arabic" w:hAnsi="Simplified Arabic" w:cs="Simplified Arabic" w:hint="cs"/>
                <w:sz w:val="30"/>
                <w:szCs w:val="30"/>
                <w:rtl/>
                <w:lang w:bidi="ar-IQ"/>
              </w:rPr>
              <w:t>....</w:t>
            </w:r>
            <w:r w:rsidR="00B91D48" w:rsidRPr="00A35F81">
              <w:rPr>
                <w:rFonts w:ascii="Simplified Arabic" w:hAnsi="Simplified Arabic" w:cs="Simplified Arabic"/>
                <w:sz w:val="30"/>
                <w:szCs w:val="30"/>
                <w:rtl/>
                <w:lang w:bidi="ar-IQ"/>
              </w:rPr>
              <w:t>....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D27" w:rsidRDefault="00FB1D27">
            <w:pPr>
              <w:spacing w:line="240" w:lineRule="atLeast"/>
              <w:jc w:val="center"/>
              <w:rPr>
                <w:sz w:val="28"/>
                <w:szCs w:val="28"/>
              </w:rPr>
            </w:pPr>
          </w:p>
        </w:tc>
      </w:tr>
    </w:tbl>
    <w:p w:rsidR="00FB1D27" w:rsidRDefault="00FB1D27" w:rsidP="00FB1D27">
      <w:pPr>
        <w:spacing w:after="0" w:line="240" w:lineRule="atLeast"/>
        <w:rPr>
          <w:sz w:val="28"/>
          <w:szCs w:val="28"/>
          <w:rtl/>
          <w:lang w:bidi="ar-IQ"/>
        </w:rPr>
      </w:pPr>
    </w:p>
    <w:p w:rsidR="00FB1D27" w:rsidRDefault="00FB1D27" w:rsidP="00FB1D27">
      <w:pPr>
        <w:spacing w:after="0" w:line="240" w:lineRule="atLeast"/>
        <w:rPr>
          <w:rFonts w:ascii="Simplified Arabic" w:hAnsi="Simplified Arabic" w:cs="Simplified Arabic"/>
          <w:color w:val="0070C0"/>
          <w:sz w:val="24"/>
          <w:szCs w:val="24"/>
          <w:rtl/>
          <w:lang w:bidi="ar-IQ"/>
        </w:rPr>
      </w:pPr>
    </w:p>
    <w:p w:rsidR="00424837" w:rsidRDefault="00424837" w:rsidP="00FB1D27">
      <w:pPr>
        <w:spacing w:after="0" w:line="240" w:lineRule="atLeast"/>
        <w:rPr>
          <w:rFonts w:ascii="Simplified Arabic" w:hAnsi="Simplified Arabic" w:cs="Simplified Arabic"/>
          <w:color w:val="0070C0"/>
          <w:sz w:val="24"/>
          <w:szCs w:val="24"/>
          <w:rtl/>
          <w:lang w:bidi="ar-IQ"/>
        </w:rPr>
      </w:pPr>
    </w:p>
    <w:p w:rsidR="00D96E6A" w:rsidRPr="004B60E4" w:rsidRDefault="00D96E6A" w:rsidP="004B60E4">
      <w:pPr>
        <w:spacing w:after="0" w:line="240" w:lineRule="atLeast"/>
        <w:rPr>
          <w:b/>
          <w:bCs/>
          <w:sz w:val="28"/>
          <w:szCs w:val="28"/>
          <w:rtl/>
          <w:lang w:bidi="ar-IQ"/>
        </w:rPr>
      </w:pPr>
    </w:p>
    <w:p w:rsidR="00DC1ED6" w:rsidRDefault="004B60E4" w:rsidP="00B91D48">
      <w:pPr>
        <w:spacing w:after="0" w:line="240" w:lineRule="atLeast"/>
        <w:rPr>
          <w:b/>
          <w:bCs/>
          <w:color w:val="0070C0"/>
          <w:sz w:val="24"/>
          <w:szCs w:val="24"/>
          <w:rtl/>
          <w:lang w:bidi="ar-IQ"/>
        </w:rPr>
      </w:pPr>
      <w:r>
        <w:rPr>
          <w:b/>
          <w:bCs/>
          <w:color w:val="0070C0"/>
          <w:sz w:val="24"/>
          <w:szCs w:val="24"/>
          <w:rtl/>
          <w:lang w:bidi="ar-IQ"/>
        </w:rPr>
        <w:tab/>
      </w:r>
      <w:r w:rsidR="00DC1ED6">
        <w:rPr>
          <w:rFonts w:hint="cs"/>
          <w:b/>
          <w:bCs/>
          <w:color w:val="0070C0"/>
          <w:sz w:val="24"/>
          <w:szCs w:val="24"/>
          <w:rtl/>
          <w:lang w:bidi="ar-IQ"/>
        </w:rPr>
        <w:t xml:space="preserve">رئيس اللجنة الميدانية </w:t>
      </w:r>
      <w:r w:rsidR="00DC1ED6" w:rsidRPr="00AE2C60">
        <w:rPr>
          <w:rFonts w:hint="cs"/>
          <w:b/>
          <w:bCs/>
          <w:color w:val="0070C0"/>
          <w:sz w:val="24"/>
          <w:szCs w:val="24"/>
          <w:rtl/>
          <w:lang w:bidi="ar-IQ"/>
        </w:rPr>
        <w:t xml:space="preserve">      </w:t>
      </w:r>
      <w:r w:rsidR="00DC1ED6">
        <w:rPr>
          <w:rFonts w:hint="cs"/>
          <w:b/>
          <w:bCs/>
          <w:color w:val="0070C0"/>
          <w:sz w:val="24"/>
          <w:szCs w:val="24"/>
          <w:rtl/>
          <w:lang w:bidi="ar-IQ"/>
        </w:rPr>
        <w:t xml:space="preserve">                                                           رئيس المؤسسة</w:t>
      </w:r>
    </w:p>
    <w:p w:rsidR="00DC1ED6" w:rsidRPr="00AE2C60" w:rsidRDefault="00DC1ED6" w:rsidP="00DC1ED6">
      <w:pPr>
        <w:spacing w:after="0" w:line="240" w:lineRule="atLeast"/>
        <w:jc w:val="center"/>
        <w:rPr>
          <w:b/>
          <w:bCs/>
          <w:color w:val="0070C0"/>
          <w:sz w:val="24"/>
          <w:szCs w:val="24"/>
          <w:rtl/>
          <w:lang w:bidi="ar-IQ"/>
        </w:rPr>
      </w:pPr>
    </w:p>
    <w:p w:rsidR="004F179D" w:rsidRPr="00AE2C60" w:rsidRDefault="004F179D" w:rsidP="00DC1ED6">
      <w:pPr>
        <w:tabs>
          <w:tab w:val="center" w:pos="4678"/>
        </w:tabs>
        <w:spacing w:after="0" w:line="240" w:lineRule="atLeast"/>
        <w:rPr>
          <w:b/>
          <w:bCs/>
          <w:color w:val="0070C0"/>
          <w:sz w:val="24"/>
          <w:szCs w:val="24"/>
          <w:rtl/>
          <w:lang w:bidi="ar-IQ"/>
        </w:rPr>
      </w:pPr>
    </w:p>
    <w:sectPr w:rsidR="004F179D" w:rsidRPr="00AE2C60" w:rsidSect="00E422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16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13D7" w:rsidRDefault="00D513D7" w:rsidP="00663190">
      <w:pPr>
        <w:spacing w:after="0" w:line="240" w:lineRule="auto"/>
      </w:pPr>
      <w:r>
        <w:separator/>
      </w:r>
    </w:p>
  </w:endnote>
  <w:endnote w:type="continuationSeparator" w:id="0">
    <w:p w:rsidR="00D513D7" w:rsidRDefault="00D513D7" w:rsidP="00663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af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3BAA" w:rsidRDefault="00E13BA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190" w:rsidRDefault="00D513D7">
    <w:pPr>
      <w:pStyle w:val="Footer"/>
    </w:pPr>
    <w:r>
      <w:rPr>
        <w:noProof/>
      </w:rPr>
      <w:pict>
        <v:group id="_x0000_s2055" style="position:absolute;left:0;text-align:left;margin-left:-39.6pt;margin-top:-28.9pt;width:538.65pt;height:3.55pt;z-index:251666432" coordorigin="371,15482" coordsize="10936,5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6" type="#_x0000_t32" style="position:absolute;left:371;top:15482;width:10930;height:0" o:connectortype="straight" strokeweight="1.5pt"/>
          <v:shape id="_x0000_s2057" type="#_x0000_t32" style="position:absolute;left:377;top:15540;width:10930;height:0" o:connectortype="straight" strokeweight="1.5pt"/>
          <w10:wrap anchorx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left:0;text-align:left;margin-left:-43.1pt;margin-top:-28.05pt;width:529.65pt;height:65.25pt;z-index:251667456" filled="f" stroked="f">
          <v:textbox style="mso-next-textbox:#_x0000_s2058">
            <w:txbxContent>
              <w:p w:rsidR="00FD59BD" w:rsidRPr="00295FB3" w:rsidRDefault="00FD59BD" w:rsidP="00FD59BD">
                <w:pPr>
                  <w:spacing w:after="0" w:line="240" w:lineRule="auto"/>
                  <w:jc w:val="center"/>
                  <w:rPr>
                    <w:rFonts w:ascii="Simplified Arabic" w:hAnsi="Simplified Arabic" w:cs="Simplified Arabic"/>
                    <w:b/>
                    <w:bCs/>
                    <w:rtl/>
                  </w:rPr>
                </w:pP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lang w:bidi="ar-IQ"/>
                  </w:rPr>
                  <w:t xml:space="preserve">المقر العام : محافظةبغداد / الكرادة 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cs/>
                    <w:lang w:bidi="hi-IN"/>
                  </w:rPr>
                  <w:t xml:space="preserve">/ 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cs/>
                  </w:rPr>
                  <w:t xml:space="preserve">حي الرياض 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cs/>
                    <w:lang w:bidi="hi-IN"/>
                  </w:rPr>
                  <w:t xml:space="preserve">/ </w:t>
                </w:r>
                <w:r w:rsidRPr="00295FB3">
                  <w:rPr>
                    <w:rFonts w:ascii="Simplified Arabic" w:hAnsi="Simplified Arabic" w:cs="Simplified Arabic" w:hint="cs"/>
                    <w:b/>
                    <w:bCs/>
                    <w:rtl/>
                  </w:rPr>
                  <w:t>محلة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cs/>
                    <w:lang w:bidi="hi-IN"/>
                  </w:rPr>
                  <w:t xml:space="preserve"> 910 / 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</w:rPr>
                  <w:t xml:space="preserve">شارع 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cs/>
                    <w:lang w:bidi="hi-IN"/>
                  </w:rPr>
                  <w:t xml:space="preserve">19 , 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</w:rPr>
                  <w:t>بناي</w:t>
                </w:r>
                <w:r w:rsidRPr="00295FB3">
                  <w:rPr>
                    <w:rFonts w:ascii="Simplified Arabic" w:hAnsi="Simplified Arabic" w:cs="Simplified Arabic" w:hint="cs"/>
                    <w:b/>
                    <w:bCs/>
                    <w:rtl/>
                    <w:lang w:bidi="ar-IQ"/>
                  </w:rPr>
                  <w:t>ة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cs/>
                    <w:lang w:bidi="hi-IN"/>
                  </w:rPr>
                  <w:t xml:space="preserve"> 86</w:t>
                </w:r>
              </w:p>
              <w:bookmarkStart w:id="0" w:name="_GoBack"/>
              <w:p w:rsidR="00552B82" w:rsidRPr="00552B82" w:rsidRDefault="00552B82" w:rsidP="00552B82">
                <w:pPr>
                  <w:bidi w:val="0"/>
                  <w:spacing w:after="0" w:line="240" w:lineRule="auto"/>
                  <w:jc w:val="center"/>
                  <w:rPr>
                    <w:rFonts w:ascii="Simplified Arabic" w:hAnsi="Simplified Arabic" w:cs="Arial Unicode MS"/>
                    <w:b/>
                    <w:bCs/>
                    <w:sz w:val="28"/>
                    <w:szCs w:val="28"/>
                    <w:lang w:bidi="ar-IQ"/>
                  </w:rPr>
                </w:pPr>
                <w:r w:rsidRPr="00552B82">
                  <w:rPr>
                    <w:rFonts w:ascii="Simplified Arabic" w:hAnsi="Simplified Arabic" w:cs="Arial Unicode MS"/>
                    <w:b/>
                    <w:bCs/>
                    <w:sz w:val="28"/>
                    <w:szCs w:val="28"/>
                    <w:cs/>
                    <w:lang w:bidi="hi-IN"/>
                  </w:rPr>
                  <w:fldChar w:fldCharType="begin"/>
                </w:r>
                <w:r w:rsidRPr="00552B82">
                  <w:rPr>
                    <w:rFonts w:ascii="Simplified Arabic" w:hAnsi="Simplified Arabic" w:cs="Arial Unicode MS"/>
                    <w:b/>
                    <w:bCs/>
                    <w:sz w:val="28"/>
                    <w:szCs w:val="28"/>
                    <w:cs/>
                    <w:lang w:bidi="hi-IN"/>
                  </w:rPr>
                  <w:instrText xml:space="preserve"> </w:instrText>
                </w:r>
                <w:r w:rsidRPr="00552B82">
                  <w:rPr>
                    <w:rFonts w:ascii="Simplified Arabic" w:hAnsi="Simplified Arabic" w:cs="Arial Unicode MS"/>
                    <w:b/>
                    <w:bCs/>
                    <w:sz w:val="28"/>
                    <w:szCs w:val="28"/>
                    <w:lang w:bidi="hi-IN"/>
                  </w:rPr>
                  <w:instrText>HYPERLINK "http://www.albarrf.org"</w:instrText>
                </w:r>
                <w:r w:rsidRPr="00552B82">
                  <w:rPr>
                    <w:rFonts w:ascii="Simplified Arabic" w:hAnsi="Simplified Arabic" w:cs="Arial Unicode MS"/>
                    <w:b/>
                    <w:bCs/>
                    <w:sz w:val="28"/>
                    <w:szCs w:val="28"/>
                    <w:cs/>
                    <w:lang w:bidi="hi-IN"/>
                  </w:rPr>
                  <w:instrText xml:space="preserve"> </w:instrText>
                </w:r>
                <w:r w:rsidRPr="00552B82">
                  <w:rPr>
                    <w:rFonts w:ascii="Simplified Arabic" w:hAnsi="Simplified Arabic" w:cs="Arial Unicode MS"/>
                    <w:b/>
                    <w:bCs/>
                    <w:sz w:val="28"/>
                    <w:szCs w:val="28"/>
                    <w:cs/>
                    <w:lang w:bidi="hi-IN"/>
                  </w:rPr>
                  <w:fldChar w:fldCharType="separate"/>
                </w:r>
                <w:r w:rsidRPr="00552B82">
                  <w:rPr>
                    <w:rStyle w:val="Hyperlink"/>
                    <w:rFonts w:ascii="Simplified Arabic" w:hAnsi="Simplified Arabic" w:cs="Arial Unicode MS" w:hint="eastAsia"/>
                    <w:b/>
                    <w:bCs/>
                    <w:sz w:val="28"/>
                    <w:szCs w:val="28"/>
                    <w:lang w:bidi="hi-IN"/>
                  </w:rPr>
                  <w:t>www.albarrf.org</w:t>
                </w:r>
                <w:r w:rsidRPr="00552B82">
                  <w:rPr>
                    <w:rFonts w:ascii="Simplified Arabic" w:hAnsi="Simplified Arabic" w:cs="Arial Unicode MS"/>
                    <w:b/>
                    <w:bCs/>
                    <w:sz w:val="28"/>
                    <w:szCs w:val="28"/>
                    <w:cs/>
                    <w:lang w:bidi="hi-IN"/>
                  </w:rPr>
                  <w:fldChar w:fldCharType="end"/>
                </w:r>
                <w:r w:rsidRPr="00552B82">
                  <w:rPr>
                    <w:rFonts w:ascii="Simplified Arabic" w:hAnsi="Simplified Arabic" w:cs="Arial Unicode MS" w:hint="eastAsia"/>
                    <w:b/>
                    <w:bCs/>
                    <w:sz w:val="28"/>
                    <w:szCs w:val="28"/>
                    <w:cs/>
                    <w:lang w:bidi="hi-IN"/>
                  </w:rPr>
                  <w:t xml:space="preserve"> </w:t>
                </w:r>
                <w:r w:rsidRPr="00552B82">
                  <w:rPr>
                    <w:rFonts w:ascii="Simplified Arabic" w:hAnsi="Simplified Arabic" w:cs="Arial Unicode MS" w:hint="eastAsia"/>
                    <w:b/>
                    <w:bCs/>
                    <w:sz w:val="28"/>
                    <w:szCs w:val="28"/>
                    <w:cs/>
                    <w:lang w:bidi="hi-IN"/>
                  </w:rPr>
                  <w:t xml:space="preserve">/ </w:t>
                </w:r>
                <w:proofErr w:type="gramStart"/>
                <w:r w:rsidRPr="00552B82">
                  <w:rPr>
                    <w:rFonts w:ascii="Simplified Arabic" w:hAnsi="Simplified Arabic" w:cs="Arial Unicode MS" w:hint="eastAsia"/>
                    <w:b/>
                    <w:bCs/>
                    <w:sz w:val="28"/>
                    <w:szCs w:val="28"/>
                    <w:lang w:bidi="hi-IN"/>
                  </w:rPr>
                  <w:t>Email :</w:t>
                </w:r>
                <w:proofErr w:type="gramEnd"/>
                <w:r w:rsidRPr="00552B82">
                  <w:rPr>
                    <w:rFonts w:ascii="Simplified Arabic" w:hAnsi="Simplified Arabic" w:cs="Arial Unicode MS" w:hint="eastAsia"/>
                    <w:b/>
                    <w:bCs/>
                    <w:sz w:val="28"/>
                    <w:szCs w:val="28"/>
                    <w:cs/>
                    <w:lang w:bidi="hi-IN"/>
                  </w:rPr>
                  <w:t xml:space="preserve"> </w:t>
                </w:r>
                <w:r w:rsidRPr="00552B82">
                  <w:rPr>
                    <w:rFonts w:ascii="Simplified Arabic" w:hAnsi="Simplified Arabic" w:cs="Arial Unicode MS"/>
                    <w:b/>
                    <w:bCs/>
                    <w:sz w:val="28"/>
                    <w:szCs w:val="28"/>
                    <w:lang w:bidi="ar-IQ"/>
                  </w:rPr>
                  <w:t>Fundation@albarrf.org</w:t>
                </w:r>
              </w:p>
              <w:bookmarkEnd w:id="0"/>
              <w:p w:rsidR="004C7DD5" w:rsidRPr="00552B82" w:rsidRDefault="004C7DD5" w:rsidP="00552B82">
                <w:pPr>
                  <w:jc w:val="center"/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rtl/>
                  </w:rPr>
                </w:pPr>
              </w:p>
            </w:txbxContent>
          </v:textbox>
          <w10:wrap anchorx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3BAA" w:rsidRDefault="00E13BA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13D7" w:rsidRDefault="00D513D7" w:rsidP="00663190">
      <w:pPr>
        <w:spacing w:after="0" w:line="240" w:lineRule="auto"/>
      </w:pPr>
      <w:r>
        <w:separator/>
      </w:r>
    </w:p>
  </w:footnote>
  <w:footnote w:type="continuationSeparator" w:id="0">
    <w:p w:rsidR="00D513D7" w:rsidRDefault="00D513D7" w:rsidP="00663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3BAA" w:rsidRDefault="00E13BA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190" w:rsidRDefault="00D513D7" w:rsidP="00270DEF">
    <w:pPr>
      <w:pStyle w:val="Header"/>
      <w:tabs>
        <w:tab w:val="left" w:pos="1616"/>
      </w:tabs>
      <w:jc w:val="center"/>
      <w:rPr>
        <w:rtl/>
        <w:lang w:bidi="ar-IQ"/>
      </w:rPr>
    </w:pPr>
    <w:r>
      <w:rPr>
        <w:noProof/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313.05pt;margin-top:-8.2pt;width:218.25pt;height:65.25pt;z-index:251658240" filled="f" stroked="f">
          <v:textbox style="mso-next-textbox:#_x0000_s2049">
            <w:txbxContent>
              <w:p w:rsidR="00270DEF" w:rsidRPr="004B60E4" w:rsidRDefault="00270DEF" w:rsidP="00091EBB">
                <w:pPr>
                  <w:spacing w:after="0" w:line="240" w:lineRule="auto"/>
                  <w:jc w:val="center"/>
                  <w:rPr>
                    <w:rStyle w:val="Strong"/>
                    <w:rFonts w:ascii="hafs" w:hAnsi="hafs" w:cs="Helvetica"/>
                    <w:sz w:val="28"/>
                    <w:szCs w:val="28"/>
                    <w:rtl/>
                  </w:rPr>
                </w:pPr>
                <w:r w:rsidRPr="004B60E4">
                  <w:rPr>
                    <w:rStyle w:val="Strong"/>
                    <w:rFonts w:ascii="hafs" w:hAnsi="hafs" w:cs="Times New Roman" w:hint="cs"/>
                    <w:sz w:val="28"/>
                    <w:szCs w:val="28"/>
                    <w:rtl/>
                  </w:rPr>
                  <w:t xml:space="preserve">مؤسسة </w:t>
                </w:r>
                <w:r w:rsidR="00091EBB" w:rsidRPr="004B60E4">
                  <w:rPr>
                    <w:rStyle w:val="Strong"/>
                    <w:rFonts w:ascii="hafs" w:hAnsi="hafs" w:cs="Times New Roman"/>
                    <w:sz w:val="28"/>
                    <w:szCs w:val="28"/>
                    <w:rtl/>
                  </w:rPr>
                  <w:t xml:space="preserve">الْبَرُّ الرَّحِيمُ </w:t>
                </w:r>
                <w:r w:rsidRPr="004B60E4">
                  <w:rPr>
                    <w:rStyle w:val="Strong"/>
                    <w:rFonts w:ascii="hafs" w:hAnsi="hafs" w:cs="Times New Roman" w:hint="cs"/>
                    <w:sz w:val="28"/>
                    <w:szCs w:val="28"/>
                    <w:rtl/>
                  </w:rPr>
                  <w:t>للإغاثة والتنمية</w:t>
                </w:r>
              </w:p>
              <w:p w:rsidR="00270DEF" w:rsidRPr="004B60E4" w:rsidRDefault="00FD7DB4" w:rsidP="00FD7DB4">
                <w:pPr>
                  <w:spacing w:after="0" w:line="240" w:lineRule="auto"/>
                  <w:jc w:val="center"/>
                  <w:rPr>
                    <w:rStyle w:val="Strong"/>
                    <w:rFonts w:ascii="hafs" w:hAnsi="hafs" w:cs="Helvetica"/>
                    <w:sz w:val="28"/>
                    <w:szCs w:val="28"/>
                  </w:rPr>
                </w:pPr>
                <w:r>
                  <w:rPr>
                    <w:rStyle w:val="Strong"/>
                    <w:rFonts w:ascii="hafs" w:hAnsi="hafs" w:cs="Times New Roman" w:hint="cs"/>
                    <w:sz w:val="28"/>
                    <w:szCs w:val="28"/>
                    <w:rtl/>
                  </w:rPr>
                  <w:t>منظمة</w:t>
                </w:r>
                <w:r w:rsidR="00270DEF" w:rsidRPr="004B60E4">
                  <w:rPr>
                    <w:rStyle w:val="Strong"/>
                    <w:rFonts w:ascii="hafs" w:hAnsi="hafs" w:cs="Times New Roman" w:hint="cs"/>
                    <w:sz w:val="28"/>
                    <w:szCs w:val="28"/>
                    <w:rtl/>
                  </w:rPr>
                  <w:t xml:space="preserve"> غير حكومية</w:t>
                </w:r>
              </w:p>
              <w:p w:rsidR="00663190" w:rsidRPr="004B60E4" w:rsidRDefault="00E13BAA" w:rsidP="00270DEF">
                <w:pPr>
                  <w:jc w:val="center"/>
                  <w:rPr>
                    <w:sz w:val="28"/>
                    <w:szCs w:val="28"/>
                    <w:lang w:bidi="ar-IQ"/>
                  </w:rPr>
                </w:pPr>
                <w:r>
                  <w:rPr>
                    <w:rFonts w:hint="cs"/>
                    <w:sz w:val="28"/>
                    <w:szCs w:val="28"/>
                    <w:rtl/>
                    <w:lang w:bidi="ar-IQ"/>
                  </w:rPr>
                  <w:t xml:space="preserve">رقم التسجيل </w:t>
                </w:r>
                <w:r>
                  <w:rPr>
                    <w:sz w:val="28"/>
                    <w:szCs w:val="28"/>
                    <w:lang w:bidi="ar-IQ"/>
                  </w:rPr>
                  <w:t>(1N78534)</w:t>
                </w:r>
              </w:p>
            </w:txbxContent>
          </v:textbox>
          <w10:wrap anchorx="page"/>
        </v:shape>
      </w:pict>
    </w:r>
    <w:r>
      <w:rPr>
        <w:noProof/>
        <w:rtl/>
      </w:rPr>
      <w:pict>
        <v:group id="_x0000_s2064" style="position:absolute;left:0;text-align:left;margin-left:-100.85pt;margin-top:57.05pt;width:637.8pt;height:3.55pt;z-index:251668480" coordorigin="371,15482" coordsize="10936,5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5" type="#_x0000_t32" style="position:absolute;left:371;top:15482;width:10930;height:0" o:connectortype="straight" strokeweight="1.5pt"/>
          <v:shape id="_x0000_s2066" type="#_x0000_t32" style="position:absolute;left:377;top:15540;width:10930;height:0" o:connectortype="straight" strokeweight="1.5pt"/>
          <w10:wrap anchorx="page"/>
        </v:group>
      </w:pict>
    </w:r>
    <w:r w:rsidR="004E6927">
      <w:rPr>
        <w:noProof/>
        <w:rtl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2585085</wp:posOffset>
          </wp:positionH>
          <wp:positionV relativeFrom="paragraph">
            <wp:posOffset>-354330</wp:posOffset>
          </wp:positionV>
          <wp:extent cx="1047750" cy="1037655"/>
          <wp:effectExtent l="0" t="0" r="0" b="0"/>
          <wp:wrapNone/>
          <wp:docPr id="1" name="Picture 1" descr="C:\Users\zainab laith\Documents\مؤسسة البر\مؤسسة البر استمارات نهائية معتمدة\logo albar alraheem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inab laith\Documents\مؤسسة البر\مؤسسة البر استمارات نهائية معتمدة\logo albar alraheem 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9278" cy="10391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rtl/>
      </w:rPr>
      <w:pict>
        <v:shape id="_x0000_s2050" type="#_x0000_t202" style="position:absolute;left:0;text-align:left;margin-left:-47.7pt;margin-top:-28.65pt;width:245.25pt;height:99pt;z-index:251659264;mso-position-horizontal-relative:text;mso-position-vertical-relative:text" filled="f" stroked="f">
          <v:textbox style="mso-next-textbox:#_x0000_s2050">
            <w:txbxContent>
              <w:p w:rsidR="00091EBB" w:rsidRPr="004B60E4" w:rsidRDefault="008A5694" w:rsidP="008A5694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lang w:bidi="ar-IQ"/>
                  </w:rPr>
                </w:pPr>
                <w:proofErr w:type="spellStart"/>
                <w:proofErr w:type="gramStart"/>
                <w:r w:rsidRPr="004B60E4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lang w:bidi="ar-IQ"/>
                  </w:rPr>
                  <w:t>Albar</w:t>
                </w:r>
                <w:proofErr w:type="spellEnd"/>
                <w:r w:rsidR="007953DC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lang w:bidi="ar-IQ"/>
                  </w:rPr>
                  <w:t xml:space="preserve">  </w:t>
                </w:r>
                <w:proofErr w:type="spellStart"/>
                <w:r w:rsidRPr="004B60E4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lang w:bidi="ar-IQ"/>
                  </w:rPr>
                  <w:t>Alr</w:t>
                </w:r>
                <w:r w:rsidR="00091EBB" w:rsidRPr="004B60E4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lang w:bidi="ar-IQ"/>
                  </w:rPr>
                  <w:t>aheem</w:t>
                </w:r>
                <w:proofErr w:type="spellEnd"/>
                <w:proofErr w:type="gramEnd"/>
                <w:r w:rsidR="007953DC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lang w:bidi="ar-IQ"/>
                  </w:rPr>
                  <w:t xml:space="preserve"> </w:t>
                </w:r>
                <w:r w:rsidR="00091EBB" w:rsidRPr="004B60E4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lang w:bidi="ar-IQ"/>
                  </w:rPr>
                  <w:t xml:space="preserve"> Foundation for Relief and Development</w:t>
                </w:r>
              </w:p>
              <w:p w:rsidR="00091EBB" w:rsidRPr="004B60E4" w:rsidRDefault="00091EBB" w:rsidP="008A5694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lang w:bidi="ar-IQ"/>
                  </w:rPr>
                </w:pPr>
                <w:r w:rsidRPr="004B60E4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lang w:bidi="ar-IQ"/>
                  </w:rPr>
                  <w:t>(</w:t>
                </w:r>
                <w:r w:rsidR="008A5694" w:rsidRPr="004B60E4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lang w:bidi="ar-IQ"/>
                  </w:rPr>
                  <w:t>B</w:t>
                </w:r>
                <w:r w:rsidRPr="004B60E4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lang w:bidi="ar-IQ"/>
                  </w:rPr>
                  <w:t xml:space="preserve">RFRD) </w:t>
                </w:r>
              </w:p>
              <w:p w:rsidR="007C4B79" w:rsidRPr="004B60E4" w:rsidRDefault="007C4B79" w:rsidP="007C4B79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lang w:bidi="ar-IQ"/>
                  </w:rPr>
                </w:pPr>
                <w:proofErr w:type="spellStart"/>
                <w:r w:rsidRPr="004B60E4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lang w:bidi="ar-IQ"/>
                  </w:rPr>
                  <w:t>Non Governmental</w:t>
                </w:r>
                <w:proofErr w:type="spellEnd"/>
                <w:r w:rsidRPr="004B60E4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lang w:bidi="ar-IQ"/>
                  </w:rPr>
                  <w:t xml:space="preserve"> Organization (NGO)</w:t>
                </w:r>
              </w:p>
              <w:p w:rsidR="007C4B79" w:rsidRDefault="007C4B79" w:rsidP="007C4B79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lang w:bidi="ar-IQ"/>
                  </w:rPr>
                </w:pPr>
              </w:p>
            </w:txbxContent>
          </v:textbox>
          <w10:wrap anchorx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3BAA" w:rsidRDefault="00E13BA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9B49D2"/>
    <w:multiLevelType w:val="hybridMultilevel"/>
    <w:tmpl w:val="9E1AF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AE2C54"/>
    <w:multiLevelType w:val="hybridMultilevel"/>
    <w:tmpl w:val="A9BAB5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5F7928"/>
    <w:multiLevelType w:val="hybridMultilevel"/>
    <w:tmpl w:val="B15EF8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EB22BA"/>
    <w:multiLevelType w:val="hybridMultilevel"/>
    <w:tmpl w:val="CC28B4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235D18"/>
    <w:multiLevelType w:val="hybridMultilevel"/>
    <w:tmpl w:val="4BE4CB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C405E6"/>
    <w:multiLevelType w:val="hybridMultilevel"/>
    <w:tmpl w:val="085ADC22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67"/>
    <o:shapelayout v:ext="edit">
      <o:idmap v:ext="edit" data="2"/>
      <o:rules v:ext="edit">
        <o:r id="V:Rule1" type="connector" idref="#_x0000_s2056"/>
        <o:r id="V:Rule2" type="connector" idref="#_x0000_s2066"/>
        <o:r id="V:Rule3" type="connector" idref="#_x0000_s2065"/>
        <o:r id="V:Rule4" type="connector" idref="#_x0000_s2057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A662C"/>
    <w:rsid w:val="0002448D"/>
    <w:rsid w:val="00033ED6"/>
    <w:rsid w:val="000467BD"/>
    <w:rsid w:val="00091EBB"/>
    <w:rsid w:val="000A662C"/>
    <w:rsid w:val="000E77B7"/>
    <w:rsid w:val="000F3EC1"/>
    <w:rsid w:val="00130177"/>
    <w:rsid w:val="001578B8"/>
    <w:rsid w:val="00170113"/>
    <w:rsid w:val="001D162E"/>
    <w:rsid w:val="001F790E"/>
    <w:rsid w:val="00206514"/>
    <w:rsid w:val="00206648"/>
    <w:rsid w:val="0021252F"/>
    <w:rsid w:val="00221EC9"/>
    <w:rsid w:val="00230CAC"/>
    <w:rsid w:val="00242C55"/>
    <w:rsid w:val="002558C0"/>
    <w:rsid w:val="00270DEF"/>
    <w:rsid w:val="002734D6"/>
    <w:rsid w:val="002B3519"/>
    <w:rsid w:val="002B3D59"/>
    <w:rsid w:val="002D0BAA"/>
    <w:rsid w:val="003107AD"/>
    <w:rsid w:val="00330306"/>
    <w:rsid w:val="00335C8C"/>
    <w:rsid w:val="00340C72"/>
    <w:rsid w:val="00350D2B"/>
    <w:rsid w:val="00353D62"/>
    <w:rsid w:val="00354B2A"/>
    <w:rsid w:val="00362627"/>
    <w:rsid w:val="00390D50"/>
    <w:rsid w:val="003B02F5"/>
    <w:rsid w:val="003E417A"/>
    <w:rsid w:val="003F62CD"/>
    <w:rsid w:val="00414F4B"/>
    <w:rsid w:val="00424837"/>
    <w:rsid w:val="0043724B"/>
    <w:rsid w:val="00450EAB"/>
    <w:rsid w:val="0045521E"/>
    <w:rsid w:val="00460301"/>
    <w:rsid w:val="00460BA9"/>
    <w:rsid w:val="0046164A"/>
    <w:rsid w:val="004726EB"/>
    <w:rsid w:val="00472CCD"/>
    <w:rsid w:val="004A104D"/>
    <w:rsid w:val="004A4B86"/>
    <w:rsid w:val="004B3C3B"/>
    <w:rsid w:val="004B60E4"/>
    <w:rsid w:val="004C61B3"/>
    <w:rsid w:val="004C7DD5"/>
    <w:rsid w:val="004E2D8E"/>
    <w:rsid w:val="004E6927"/>
    <w:rsid w:val="004F179D"/>
    <w:rsid w:val="004F7090"/>
    <w:rsid w:val="005018D0"/>
    <w:rsid w:val="0054368F"/>
    <w:rsid w:val="00552B82"/>
    <w:rsid w:val="00564B1C"/>
    <w:rsid w:val="00576C02"/>
    <w:rsid w:val="00597221"/>
    <w:rsid w:val="005D2651"/>
    <w:rsid w:val="005F3CF0"/>
    <w:rsid w:val="006005FA"/>
    <w:rsid w:val="006416A3"/>
    <w:rsid w:val="00663190"/>
    <w:rsid w:val="006C5852"/>
    <w:rsid w:val="006C628F"/>
    <w:rsid w:val="006E2576"/>
    <w:rsid w:val="0072118B"/>
    <w:rsid w:val="0074030B"/>
    <w:rsid w:val="0075641F"/>
    <w:rsid w:val="007648A4"/>
    <w:rsid w:val="0077484B"/>
    <w:rsid w:val="007750E9"/>
    <w:rsid w:val="007953DC"/>
    <w:rsid w:val="00797A16"/>
    <w:rsid w:val="007A2105"/>
    <w:rsid w:val="007B28DF"/>
    <w:rsid w:val="007C4B79"/>
    <w:rsid w:val="007E0CE2"/>
    <w:rsid w:val="007E0EAB"/>
    <w:rsid w:val="00800B51"/>
    <w:rsid w:val="00804E8F"/>
    <w:rsid w:val="00835689"/>
    <w:rsid w:val="00852423"/>
    <w:rsid w:val="0085473B"/>
    <w:rsid w:val="00860E54"/>
    <w:rsid w:val="00884986"/>
    <w:rsid w:val="00897982"/>
    <w:rsid w:val="008A5694"/>
    <w:rsid w:val="008B4537"/>
    <w:rsid w:val="008D4CC6"/>
    <w:rsid w:val="008F79DD"/>
    <w:rsid w:val="00911D02"/>
    <w:rsid w:val="009668E8"/>
    <w:rsid w:val="00972366"/>
    <w:rsid w:val="009852E2"/>
    <w:rsid w:val="009B7B9A"/>
    <w:rsid w:val="009D49BB"/>
    <w:rsid w:val="009F5D42"/>
    <w:rsid w:val="00A12278"/>
    <w:rsid w:val="00A1396A"/>
    <w:rsid w:val="00A35F81"/>
    <w:rsid w:val="00A47FC4"/>
    <w:rsid w:val="00A56221"/>
    <w:rsid w:val="00A56653"/>
    <w:rsid w:val="00A77669"/>
    <w:rsid w:val="00A81F6B"/>
    <w:rsid w:val="00A8700A"/>
    <w:rsid w:val="00AB0A6D"/>
    <w:rsid w:val="00B416D6"/>
    <w:rsid w:val="00B54725"/>
    <w:rsid w:val="00B646F6"/>
    <w:rsid w:val="00B91D48"/>
    <w:rsid w:val="00BC30F0"/>
    <w:rsid w:val="00BC76FC"/>
    <w:rsid w:val="00BE3B44"/>
    <w:rsid w:val="00BE5466"/>
    <w:rsid w:val="00C70C1D"/>
    <w:rsid w:val="00C842E5"/>
    <w:rsid w:val="00C86F95"/>
    <w:rsid w:val="00CA5B91"/>
    <w:rsid w:val="00CC771B"/>
    <w:rsid w:val="00CD4A8C"/>
    <w:rsid w:val="00CF22F1"/>
    <w:rsid w:val="00D20056"/>
    <w:rsid w:val="00D30863"/>
    <w:rsid w:val="00D42F78"/>
    <w:rsid w:val="00D513D7"/>
    <w:rsid w:val="00D5331A"/>
    <w:rsid w:val="00D6106B"/>
    <w:rsid w:val="00D96E6A"/>
    <w:rsid w:val="00DA74E7"/>
    <w:rsid w:val="00DC1ED6"/>
    <w:rsid w:val="00DC2D19"/>
    <w:rsid w:val="00DD1E40"/>
    <w:rsid w:val="00DD4214"/>
    <w:rsid w:val="00DF33B4"/>
    <w:rsid w:val="00DF6E9F"/>
    <w:rsid w:val="00E13BAA"/>
    <w:rsid w:val="00E419B1"/>
    <w:rsid w:val="00E42232"/>
    <w:rsid w:val="00E44064"/>
    <w:rsid w:val="00E46BFB"/>
    <w:rsid w:val="00EA0467"/>
    <w:rsid w:val="00EA2259"/>
    <w:rsid w:val="00EF308F"/>
    <w:rsid w:val="00EF4420"/>
    <w:rsid w:val="00EF61B0"/>
    <w:rsid w:val="00F0462A"/>
    <w:rsid w:val="00F16630"/>
    <w:rsid w:val="00F23BD1"/>
    <w:rsid w:val="00F331B5"/>
    <w:rsid w:val="00F4468B"/>
    <w:rsid w:val="00F64981"/>
    <w:rsid w:val="00F85A1D"/>
    <w:rsid w:val="00F94A47"/>
    <w:rsid w:val="00FB1D27"/>
    <w:rsid w:val="00FD59BD"/>
    <w:rsid w:val="00FD7D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5:docId w15:val="{4E545C76-078F-426A-9FDF-2BFAA3FD5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42E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0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A6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631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3190"/>
  </w:style>
  <w:style w:type="paragraph" w:styleId="Footer">
    <w:name w:val="footer"/>
    <w:basedOn w:val="Normal"/>
    <w:link w:val="FooterChar"/>
    <w:uiPriority w:val="99"/>
    <w:unhideWhenUsed/>
    <w:rsid w:val="006631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3190"/>
  </w:style>
  <w:style w:type="character" w:styleId="Hyperlink">
    <w:name w:val="Hyperlink"/>
    <w:basedOn w:val="DefaultParagraphFont"/>
    <w:uiPriority w:val="99"/>
    <w:unhideWhenUsed/>
    <w:rsid w:val="004C7DD5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270DEF"/>
    <w:rPr>
      <w:b/>
      <w:bCs/>
    </w:rPr>
  </w:style>
  <w:style w:type="table" w:styleId="TableGrid">
    <w:name w:val="Table Grid"/>
    <w:basedOn w:val="TableNormal"/>
    <w:uiPriority w:val="59"/>
    <w:rsid w:val="004F179D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FB1D2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B1D2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B91D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14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skTp\&#1575;&#1604;&#1603;&#1578;&#1575;&#1576;%20&#1575;&#1604;&#1585;&#1587;&#1605;&#1610;%20&#1604;&#1604;&#1605;&#1572;&#1587;&#1587;&#1607;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B64E56-59B1-4931-8DC3-6996CCC4A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الكتاب الرسمي للمؤسسه</Template>
  <TotalTime>5</TotalTime>
  <Pages>2</Pages>
  <Words>466</Words>
  <Characters>2660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SACC - ANAS</Company>
  <LinksUpToDate>false</LinksUpToDate>
  <CharactersWithSpaces>3120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</dc:creator>
  <cp:lastModifiedBy>Mohammed A. Atiya</cp:lastModifiedBy>
  <cp:revision>4</cp:revision>
  <cp:lastPrinted>2016-06-21T06:50:00Z</cp:lastPrinted>
  <dcterms:created xsi:type="dcterms:W3CDTF">2016-06-22T19:45:00Z</dcterms:created>
  <dcterms:modified xsi:type="dcterms:W3CDTF">2021-12-10T12:27:00Z</dcterms:modified>
</cp:coreProperties>
</file>